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6D" w:rsidRPr="00BF2B25" w:rsidRDefault="005C2C26" w:rsidP="00C879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2B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4DAA" w:rsidRPr="00BF2B25">
        <w:rPr>
          <w:rFonts w:ascii="Times New Roman" w:hAnsi="Times New Roman" w:cs="Times New Roman"/>
          <w:i/>
          <w:sz w:val="24"/>
          <w:szCs w:val="24"/>
        </w:rPr>
        <w:t>załącznik nr 6</w:t>
      </w:r>
      <w:r w:rsidR="0061366D" w:rsidRPr="00BF2B25">
        <w:rPr>
          <w:rFonts w:ascii="Times New Roman" w:hAnsi="Times New Roman" w:cs="Times New Roman"/>
          <w:i/>
          <w:sz w:val="24"/>
          <w:szCs w:val="24"/>
        </w:rPr>
        <w:t xml:space="preserve"> do SIWZ</w:t>
      </w:r>
      <w:r w:rsidR="00C879DE" w:rsidRPr="00BF2B25">
        <w:rPr>
          <w:rFonts w:ascii="Times New Roman" w:hAnsi="Times New Roman" w:cs="Times New Roman"/>
          <w:i/>
          <w:sz w:val="24"/>
          <w:szCs w:val="24"/>
        </w:rPr>
        <w:t xml:space="preserve"> ( wspólny dla każdej części ) 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C879D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U M O W A </w:t>
      </w:r>
    </w:p>
    <w:p w:rsidR="00C879DE" w:rsidRPr="00BF2B25" w:rsidRDefault="00C879D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zawarta w dniu ....................... ., w </w:t>
      </w:r>
      <w:r w:rsidR="008F717F" w:rsidRPr="00BF2B25">
        <w:rPr>
          <w:rFonts w:ascii="Times New Roman" w:hAnsi="Times New Roman" w:cs="Times New Roman"/>
          <w:sz w:val="24"/>
          <w:szCs w:val="24"/>
        </w:rPr>
        <w:t xml:space="preserve">Kielcach </w:t>
      </w:r>
      <w:r w:rsidRPr="00BF2B25">
        <w:rPr>
          <w:rFonts w:ascii="Times New Roman" w:hAnsi="Times New Roman" w:cs="Times New Roman"/>
          <w:sz w:val="24"/>
          <w:szCs w:val="24"/>
        </w:rPr>
        <w:t xml:space="preserve"> pomi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dzy:</w:t>
      </w:r>
      <w:r w:rsidR="00C879DE" w:rsidRPr="00BF2B25">
        <w:rPr>
          <w:rFonts w:ascii="Times New Roman" w:hAnsi="Times New Roman" w:cs="Times New Roman"/>
          <w:sz w:val="24"/>
          <w:szCs w:val="24"/>
        </w:rPr>
        <w:t xml:space="preserve"> Gminą Kielce – Miejskim Ośrodkiem Sportu i Rekreacji z siedzibą w Kielcach przy ul. Żytniej 1 ;</w:t>
      </w:r>
    </w:p>
    <w:p w:rsidR="00C879DE" w:rsidRPr="00BF2B25" w:rsidRDefault="00C879DE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NIP: 959-19-55-792, REGON: 260762197</w:t>
      </w:r>
    </w:p>
    <w:p w:rsidR="0061366D" w:rsidRPr="00BF2B25" w:rsidRDefault="00C879DE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reprezentowanym przez: ……………………………………………………………………..</w:t>
      </w:r>
    </w:p>
    <w:p w:rsidR="00A80A6B" w:rsidRPr="00BF2B25" w:rsidRDefault="0061366D" w:rsidP="00A80A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zwan</w:t>
      </w:r>
      <w:r w:rsidR="00C879DE" w:rsidRPr="00BF2B25">
        <w:rPr>
          <w:rFonts w:ascii="Times New Roman" w:eastAsia="TTE42445E8t00" w:hAnsi="Times New Roman" w:cs="Times New Roman"/>
          <w:sz w:val="24"/>
          <w:szCs w:val="24"/>
        </w:rPr>
        <w:t xml:space="preserve">ym 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w dalszej cz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ęś</w:t>
      </w:r>
      <w:r w:rsidRPr="00BF2B25">
        <w:rPr>
          <w:rFonts w:ascii="Times New Roman" w:hAnsi="Times New Roman" w:cs="Times New Roman"/>
          <w:sz w:val="24"/>
          <w:szCs w:val="24"/>
        </w:rPr>
        <w:t xml:space="preserve">ci j umowy 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>Zamawiaj</w:t>
      </w:r>
      <w:r w:rsidRPr="00BF2B25">
        <w:rPr>
          <w:rFonts w:ascii="Times New Roman" w:eastAsia="TTE4259EB0t00" w:hAnsi="Times New Roman" w:cs="Times New Roman"/>
          <w:sz w:val="24"/>
          <w:szCs w:val="24"/>
        </w:rPr>
        <w:t>ą</w:t>
      </w:r>
      <w:r w:rsidR="0048509D" w:rsidRPr="00BF2B25">
        <w:rPr>
          <w:rFonts w:ascii="Times New Roman" w:hAnsi="Times New Roman" w:cs="Times New Roman"/>
          <w:b/>
          <w:bCs/>
          <w:sz w:val="24"/>
          <w:szCs w:val="24"/>
        </w:rPr>
        <w:t>cym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80A6B" w:rsidRPr="00A80A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0A6B" w:rsidRPr="00BF2B2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80A6B" w:rsidRPr="00BF2B25">
        <w:rPr>
          <w:rFonts w:ascii="Times New Roman" w:hAnsi="Times New Roman" w:cs="Times New Roman"/>
          <w:sz w:val="24"/>
          <w:szCs w:val="24"/>
        </w:rPr>
        <w:t>: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…………………………………………………………………………………………………..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….……………………………………………………………………………………………….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wpisan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 xml:space="preserve">do ………. przez ………………………….. pod </w:t>
      </w:r>
      <w:r w:rsidRPr="00BF2B25">
        <w:rPr>
          <w:rFonts w:ascii="Times New Roman" w:hAnsi="Times New Roman" w:cs="Times New Roman"/>
          <w:bCs/>
          <w:sz w:val="24"/>
          <w:szCs w:val="24"/>
        </w:rPr>
        <w:t>Nr ………</w:t>
      </w:r>
      <w:r w:rsidR="002907A1" w:rsidRPr="00BF2B25">
        <w:rPr>
          <w:rFonts w:ascii="Times New Roman" w:hAnsi="Times New Roman" w:cs="Times New Roman"/>
          <w:bCs/>
          <w:sz w:val="24"/>
          <w:szCs w:val="24"/>
        </w:rPr>
        <w:t>….</w:t>
      </w:r>
      <w:r w:rsidRPr="00BF2B25">
        <w:rPr>
          <w:rFonts w:ascii="Times New Roman" w:hAnsi="Times New Roman" w:cs="Times New Roman"/>
          <w:bCs/>
          <w:sz w:val="24"/>
          <w:szCs w:val="24"/>
        </w:rPr>
        <w:t>……………………..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NIP …………………….., REGON ……………………</w:t>
      </w:r>
      <w:r w:rsidR="00A80A6B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 w:rsidRPr="00BF2B25">
        <w:rPr>
          <w:rFonts w:ascii="Times New Roman" w:hAnsi="Times New Roman" w:cs="Times New Roman"/>
          <w:bCs/>
          <w:sz w:val="24"/>
          <w:szCs w:val="24"/>
        </w:rPr>
        <w:t>……..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reprezentowanym przez:</w:t>
      </w:r>
      <w:r w:rsidR="00945FCA" w:rsidRPr="00BF2B25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zwanym w dalszej cz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ęś</w:t>
      </w:r>
      <w:r w:rsidRPr="00BF2B25">
        <w:rPr>
          <w:rFonts w:ascii="Times New Roman" w:hAnsi="Times New Roman" w:cs="Times New Roman"/>
          <w:sz w:val="24"/>
          <w:szCs w:val="24"/>
        </w:rPr>
        <w:t xml:space="preserve">ci niniejszej umowy 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>Wykonawc</w:t>
      </w:r>
      <w:r w:rsidRPr="00BF2B25">
        <w:rPr>
          <w:rFonts w:ascii="Times New Roman" w:eastAsia="TTE4259EB0t00" w:hAnsi="Times New Roman" w:cs="Times New Roman"/>
          <w:b/>
          <w:sz w:val="24"/>
          <w:szCs w:val="24"/>
        </w:rPr>
        <w:t>ą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Niniejsza umowa za</w:t>
      </w:r>
      <w:r w:rsidR="0048509D" w:rsidRPr="00BF2B25">
        <w:rPr>
          <w:rFonts w:ascii="Times New Roman" w:hAnsi="Times New Roman" w:cs="Times New Roman"/>
          <w:sz w:val="24"/>
          <w:szCs w:val="24"/>
        </w:rPr>
        <w:t xml:space="preserve">warta jest w rezultacie wyboru oferty w postępowaniu prowadzonym w trybie  przetargu nieograniczonego, na podstawie ustawy </w:t>
      </w:r>
      <w:r w:rsidRPr="00BF2B25">
        <w:rPr>
          <w:rFonts w:ascii="Times New Roman" w:hAnsi="Times New Roman" w:cs="Times New Roman"/>
          <w:sz w:val="24"/>
          <w:szCs w:val="24"/>
        </w:rPr>
        <w:t>Prawo zamówie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ń </w:t>
      </w:r>
      <w:r w:rsidRPr="00BF2B25">
        <w:rPr>
          <w:rFonts w:ascii="Times New Roman" w:hAnsi="Times New Roman" w:cs="Times New Roman"/>
          <w:sz w:val="24"/>
          <w:szCs w:val="24"/>
        </w:rPr>
        <w:t>publicznych z</w:t>
      </w:r>
      <w:r w:rsidR="005E57D3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29 stycznia 2004 r. (tekst jednolity Dz. U. Nr 113, poz. 759 z 2010 r. z pó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ź</w:t>
      </w:r>
      <w:r w:rsidRPr="00BF2B25">
        <w:rPr>
          <w:rFonts w:ascii="Times New Roman" w:hAnsi="Times New Roman" w:cs="Times New Roman"/>
          <w:sz w:val="24"/>
          <w:szCs w:val="24"/>
        </w:rPr>
        <w:t>niejszymi</w:t>
      </w:r>
      <w:r w:rsidR="005E57D3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 xml:space="preserve">zmianami) </w:t>
      </w:r>
      <w:r w:rsidR="001F5683" w:rsidRPr="00BF2B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9F0CF0" w:rsidRPr="00BF2B25" w:rsidRDefault="009F0CF0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7A7C" w:rsidRPr="00BF2B25" w:rsidRDefault="00C879DE" w:rsidP="002D7A7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Przedmiotem niniejszej umowy jest wykonanie robót budowlanych</w:t>
      </w:r>
      <w:r w:rsidR="002D7A7C" w:rsidRPr="00BF2B25">
        <w:rPr>
          <w:rFonts w:ascii="Times New Roman" w:hAnsi="Times New Roman" w:cs="Times New Roman"/>
          <w:sz w:val="24"/>
          <w:szCs w:val="24"/>
        </w:rPr>
        <w:t xml:space="preserve">, polegających na impregnacji więźb dachowych </w:t>
      </w:r>
      <w:r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="002D7A7C"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w obiekcie </w:t>
      </w:r>
      <w:r w:rsidR="002D7A7C" w:rsidRPr="00BF2B25">
        <w:rPr>
          <w:rFonts w:ascii="Times New Roman" w:hAnsi="Times New Roman" w:cs="Times New Roman"/>
          <w:bCs/>
          <w:i/>
          <w:sz w:val="24"/>
          <w:szCs w:val="24"/>
        </w:rPr>
        <w:t>…  ( nazwa obiektu…..)……………………..</w:t>
      </w:r>
    </w:p>
    <w:p w:rsidR="002D7A7C" w:rsidRPr="00BF2B25" w:rsidRDefault="002D7A7C" w:rsidP="002D7A7C">
      <w:pPr>
        <w:spacing w:line="240" w:lineRule="auto"/>
        <w:ind w:left="709" w:right="-290" w:hanging="34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     </w:t>
      </w:r>
      <w:r w:rsidR="00C879DE" w:rsidRPr="00BF2B25">
        <w:rPr>
          <w:rFonts w:ascii="Times New Roman" w:hAnsi="Times New Roman" w:cs="Times New Roman"/>
          <w:sz w:val="24"/>
          <w:szCs w:val="24"/>
        </w:rPr>
        <w:t xml:space="preserve">w ramach realizacji </w:t>
      </w:r>
      <w:r w:rsidR="000C3EB0" w:rsidRPr="00BF2B25">
        <w:rPr>
          <w:rFonts w:ascii="Times New Roman" w:hAnsi="Times New Roman" w:cs="Times New Roman"/>
          <w:b/>
          <w:sz w:val="24"/>
          <w:szCs w:val="24"/>
        </w:rPr>
        <w:t xml:space="preserve">…..cz. </w:t>
      </w:r>
      <w:r w:rsidR="00C879DE" w:rsidRPr="00BF2B25">
        <w:rPr>
          <w:rFonts w:ascii="Times New Roman" w:hAnsi="Times New Roman" w:cs="Times New Roman"/>
          <w:b/>
          <w:sz w:val="24"/>
          <w:szCs w:val="24"/>
        </w:rPr>
        <w:t xml:space="preserve">zamówienia </w:t>
      </w:r>
      <w:proofErr w:type="spellStart"/>
      <w:r w:rsidR="00C879DE" w:rsidRPr="00BF2B25">
        <w:rPr>
          <w:rFonts w:ascii="Times New Roman" w:hAnsi="Times New Roman" w:cs="Times New Roman"/>
          <w:b/>
          <w:sz w:val="24"/>
          <w:szCs w:val="24"/>
        </w:rPr>
        <w:t>pn</w:t>
      </w:r>
      <w:proofErr w:type="spellEnd"/>
      <w:r w:rsidR="00C879DE" w:rsidRPr="00BF2B25">
        <w:rPr>
          <w:rFonts w:ascii="Times New Roman" w:hAnsi="Times New Roman" w:cs="Times New Roman"/>
          <w:sz w:val="24"/>
          <w:szCs w:val="24"/>
        </w:rPr>
        <w:t>:</w:t>
      </w:r>
      <w:r w:rsidRPr="00BF2B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Impregnacja więźb dachowych obiektów MOSIR.</w:t>
      </w:r>
    </w:p>
    <w:p w:rsidR="0061366D" w:rsidRPr="00BF2B25" w:rsidRDefault="00C879DE" w:rsidP="002D7A7C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Z</w:t>
      </w:r>
      <w:r w:rsidR="000C3EB0" w:rsidRPr="00BF2B25">
        <w:rPr>
          <w:rFonts w:ascii="Times New Roman" w:hAnsi="Times New Roman" w:cs="Times New Roman"/>
          <w:bCs/>
          <w:sz w:val="24"/>
          <w:szCs w:val="24"/>
        </w:rPr>
        <w:t xml:space="preserve">akres robót obejmuje w szczególności: </w:t>
      </w:r>
    </w:p>
    <w:p w:rsidR="000C3EB0" w:rsidRPr="00BF2B25" w:rsidRDefault="000C3EB0" w:rsidP="002D7A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 xml:space="preserve">- oczyszczenie  i ewentualnie odtłuszczenie drewna </w:t>
      </w:r>
    </w:p>
    <w:p w:rsidR="000C3EB0" w:rsidRPr="00BF2B25" w:rsidRDefault="000C3EB0" w:rsidP="002D7A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 xml:space="preserve">- usunięcie powstałych zacieków </w:t>
      </w:r>
    </w:p>
    <w:p w:rsidR="00C879DE" w:rsidRPr="00BF2B25" w:rsidRDefault="000C3EB0" w:rsidP="002D7A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- wykonanie metodą</w:t>
      </w:r>
      <w:r w:rsidR="002907A1" w:rsidRPr="00BF2B25">
        <w:rPr>
          <w:rFonts w:ascii="Times New Roman" w:hAnsi="Times New Roman" w:cs="Times New Roman"/>
          <w:bCs/>
          <w:sz w:val="24"/>
          <w:szCs w:val="24"/>
        </w:rPr>
        <w:t>………….</w:t>
      </w:r>
      <w:r w:rsidRPr="00BF2B25">
        <w:rPr>
          <w:rFonts w:ascii="Times New Roman" w:hAnsi="Times New Roman" w:cs="Times New Roman"/>
          <w:bCs/>
          <w:sz w:val="24"/>
          <w:szCs w:val="24"/>
        </w:rPr>
        <w:t xml:space="preserve"> impregnacji więźb impregnatem</w:t>
      </w:r>
      <w:r w:rsidR="002907A1" w:rsidRPr="00BF2B25">
        <w:rPr>
          <w:rFonts w:ascii="Times New Roman" w:hAnsi="Times New Roman" w:cs="Times New Roman"/>
          <w:bCs/>
          <w:sz w:val="24"/>
          <w:szCs w:val="24"/>
        </w:rPr>
        <w:t xml:space="preserve"> o nazwie: …………</w:t>
      </w:r>
    </w:p>
    <w:p w:rsidR="00C879DE" w:rsidRPr="00BF2B25" w:rsidRDefault="00C879DE" w:rsidP="00C879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E57D3" w:rsidRPr="00BF2B25" w:rsidRDefault="000C3EB0" w:rsidP="000C3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9F0CF0" w:rsidRPr="00BF2B25" w:rsidRDefault="009F0CF0" w:rsidP="000C3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Zobowiązanie Wykonawcy </w:t>
      </w:r>
    </w:p>
    <w:p w:rsidR="000C3EB0" w:rsidRPr="00BF2B25" w:rsidRDefault="000C3EB0" w:rsidP="000C3E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3EB0" w:rsidRPr="00BF2B25" w:rsidRDefault="000C3EB0" w:rsidP="00434272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Wykonawca zobowiązuje się do wykonania przedmiotu umowy profesjonalnie, dobrze jakościowo, zgodnie z obowiązującymi w tym zakresie standardami i sztuką budowlana. </w:t>
      </w:r>
    </w:p>
    <w:p w:rsidR="000C3EB0" w:rsidRPr="00BF2B25" w:rsidRDefault="000C3EB0" w:rsidP="002907A1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Wykonawca przyjmuje odpowiedzialność za wszelkie szkody wyrządzone przez jego pracowników, osoby działające na jego zlecenie, w tym za przypadki uszkodzenia ciała lub mienia wyrządzone działaniem lub zaniechaniem przy realizacji przedmiotu umowy.</w:t>
      </w:r>
    </w:p>
    <w:p w:rsidR="000C3EB0" w:rsidRPr="00BF2B25" w:rsidRDefault="000C3EB0" w:rsidP="0043427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Wykonawca zobowiązany jest do przestrzegania przepisów dotyczących ochrony </w:t>
      </w:r>
    </w:p>
    <w:p w:rsidR="000C3EB0" w:rsidRPr="00BF2B25" w:rsidRDefault="000C3EB0" w:rsidP="002907A1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środowiska, w tym dotyczących ustawy z dnia 14 grudnia 2012 r. o odpadach.</w:t>
      </w:r>
    </w:p>
    <w:p w:rsidR="009F0CF0" w:rsidRPr="00BF2B25" w:rsidRDefault="009F0CF0" w:rsidP="009F0CF0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Wykonawca oświadcza, że dysonuje osobami i odpowiednim sprzętem  niezbędnym do prawidłowego wykonania zamówienia. </w:t>
      </w:r>
    </w:p>
    <w:p w:rsidR="009F0CF0" w:rsidRPr="00BF2B25" w:rsidRDefault="009F0CF0" w:rsidP="00A80A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9F0CF0" w:rsidRPr="00BF2B25" w:rsidRDefault="009F0CF0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Wynagrodzenie, płatności  </w:t>
      </w:r>
    </w:p>
    <w:p w:rsidR="009B04DE" w:rsidRPr="00BF2B25" w:rsidRDefault="009B04D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0C3EB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lastRenderedPageBreak/>
        <w:t>Strony postanawiaj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 xml:space="preserve">, </w:t>
      </w:r>
      <w:r w:rsidR="00F96BAF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 za wykonanie przedmiotu umowy Zamawiaj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cy </w:t>
      </w:r>
      <w:r w:rsidRPr="00BF2B25">
        <w:rPr>
          <w:rFonts w:ascii="Times New Roman" w:hAnsi="Times New Roman" w:cs="Times New Roman"/>
          <w:sz w:val="24"/>
          <w:szCs w:val="24"/>
        </w:rPr>
        <w:t>zapłaci wynagrodzenie ryczałtowe</w:t>
      </w:r>
      <w:r w:rsidR="00F96BAF" w:rsidRPr="00BF2B25">
        <w:rPr>
          <w:rFonts w:ascii="Times New Roman" w:hAnsi="Times New Roman" w:cs="Times New Roman"/>
          <w:sz w:val="24"/>
          <w:szCs w:val="24"/>
        </w:rPr>
        <w:t>, w kwocie: …………………………zł brutto.</w:t>
      </w:r>
    </w:p>
    <w:p w:rsidR="00F96BAF" w:rsidRPr="00BF2B25" w:rsidRDefault="000C3EB0" w:rsidP="000C3EB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(</w:t>
      </w:r>
      <w:r w:rsidR="00F96BAF" w:rsidRPr="00BF2B25">
        <w:rPr>
          <w:rFonts w:ascii="Times New Roman" w:hAnsi="Times New Roman" w:cs="Times New Roman"/>
          <w:bCs/>
          <w:sz w:val="24"/>
          <w:szCs w:val="24"/>
        </w:rPr>
        <w:t>Słownie: ………</w:t>
      </w:r>
      <w:r w:rsidRPr="00BF2B25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…………………………………………………………………..</w:t>
      </w:r>
      <w:r w:rsidR="00F96BAF" w:rsidRPr="00BF2B25">
        <w:rPr>
          <w:rFonts w:ascii="Times New Roman" w:hAnsi="Times New Roman" w:cs="Times New Roman"/>
          <w:bCs/>
          <w:sz w:val="24"/>
          <w:szCs w:val="24"/>
        </w:rPr>
        <w:t>zł )</w:t>
      </w:r>
    </w:p>
    <w:p w:rsidR="0061366D" w:rsidRPr="00BF2B25" w:rsidRDefault="0061366D" w:rsidP="000C3EB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Cena netto: ………………………………………… zł</w:t>
      </w:r>
    </w:p>
    <w:p w:rsidR="0061366D" w:rsidRPr="00BF2B25" w:rsidRDefault="0061366D" w:rsidP="000C3EB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B25">
        <w:rPr>
          <w:rFonts w:ascii="Times New Roman" w:hAnsi="Times New Roman" w:cs="Times New Roman"/>
          <w:bCs/>
          <w:sz w:val="24"/>
          <w:szCs w:val="24"/>
        </w:rPr>
        <w:t>Podatek VAT: ……………………………………… zł</w:t>
      </w:r>
    </w:p>
    <w:p w:rsidR="00434272" w:rsidRPr="00BF2B25" w:rsidRDefault="00434272" w:rsidP="0043427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Wynagrodzenie będzie wypłacone po wystawieniu faktury po odbiorze przedmiotu umowy. Należność za wykonanie przedmiotu umowy uregulowana będzie w ciągu 21 dni od daty dostarczenia prawidłowo wystawionej faktury do siedziby Zamawiającego, przelewem na  rachunek Wykonawcy wskazany na fakturze, z ustawowymi odsetkami w przypadku uchybienia terminu płatności</w:t>
      </w:r>
    </w:p>
    <w:p w:rsidR="0061366D" w:rsidRPr="00BF2B25" w:rsidRDefault="0061366D" w:rsidP="000C3EB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Wynagrodzenie zawiera wszelkie koszty Wykonawcy ponoszone w zwi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zku z </w:t>
      </w:r>
      <w:r w:rsidRPr="00BF2B25">
        <w:rPr>
          <w:rFonts w:ascii="Times New Roman" w:hAnsi="Times New Roman" w:cs="Times New Roman"/>
          <w:sz w:val="24"/>
          <w:szCs w:val="24"/>
        </w:rPr>
        <w:t>realizacj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przedmiotu umowy, w tym: robocizny, materiałów, sprz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tu, </w:t>
      </w:r>
      <w:r w:rsidRPr="00BF2B25">
        <w:rPr>
          <w:rFonts w:ascii="Times New Roman" w:hAnsi="Times New Roman" w:cs="Times New Roman"/>
          <w:sz w:val="24"/>
          <w:szCs w:val="24"/>
        </w:rPr>
        <w:t>transportu, zabezpieczenia terenu budo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wy, wywozu na legalne wysypisko </w:t>
      </w:r>
      <w:r w:rsidR="00A431C8" w:rsidRPr="00BF2B25">
        <w:rPr>
          <w:rFonts w:ascii="Times New Roman" w:hAnsi="Times New Roman" w:cs="Times New Roman"/>
          <w:sz w:val="24"/>
          <w:szCs w:val="24"/>
        </w:rPr>
        <w:t>odpadów i ich utylizacji.</w:t>
      </w:r>
    </w:p>
    <w:p w:rsidR="009159BE" w:rsidRPr="00BF2B25" w:rsidRDefault="009159BE" w:rsidP="009159B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Wynagrodzenie, o którym mowa w ust.1 może zostać odpowiednio zmienione</w:t>
      </w:r>
    </w:p>
    <w:p w:rsidR="009159BE" w:rsidRPr="00BF2B25" w:rsidRDefault="009159BE" w:rsidP="009159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 przypadku zmiany stawek podatku od towarów i usług (VAT) na usługi budowlane</w:t>
      </w:r>
    </w:p>
    <w:p w:rsidR="009159BE" w:rsidRPr="00BF2B25" w:rsidRDefault="009159BE" w:rsidP="009159B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Zmiana wynagrodzenia jest dopuszczalna w przypadku istotnej zmiany sposobu</w:t>
      </w:r>
    </w:p>
    <w:p w:rsidR="009159BE" w:rsidRPr="00BF2B25" w:rsidRDefault="009159BE" w:rsidP="009159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świadczenia Wykonawcy, o którym mowa w</w:t>
      </w:r>
      <w:r w:rsidR="00335B72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 xml:space="preserve">§ </w:t>
      </w:r>
      <w:r w:rsidR="00335B72" w:rsidRPr="00BF2B25">
        <w:rPr>
          <w:rFonts w:ascii="Times New Roman" w:hAnsi="Times New Roman" w:cs="Times New Roman"/>
          <w:sz w:val="24"/>
          <w:szCs w:val="24"/>
        </w:rPr>
        <w:t>11</w:t>
      </w:r>
      <w:r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="00335B72" w:rsidRPr="00BF2B25">
        <w:rPr>
          <w:rFonts w:ascii="Times New Roman" w:hAnsi="Times New Roman" w:cs="Times New Roman"/>
          <w:sz w:val="24"/>
          <w:szCs w:val="24"/>
        </w:rPr>
        <w:t>ust. 1</w:t>
      </w:r>
      <w:r w:rsidRPr="00BF2B25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:rsidR="009159BE" w:rsidRPr="00BF2B25" w:rsidRDefault="009159BE" w:rsidP="009159B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Strony nie przewidują możliwości przekroczenia wartości umowy przez Wykonawcę,</w:t>
      </w:r>
    </w:p>
    <w:p w:rsidR="009159BE" w:rsidRPr="00BF2B25" w:rsidRDefault="00A431C8" w:rsidP="009159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( </w:t>
      </w:r>
      <w:r w:rsidR="009159BE" w:rsidRPr="00BF2B25">
        <w:rPr>
          <w:rFonts w:ascii="Times New Roman" w:hAnsi="Times New Roman" w:cs="Times New Roman"/>
          <w:sz w:val="24"/>
          <w:szCs w:val="24"/>
        </w:rPr>
        <w:t>z zastrzeżeniem ust. 4</w:t>
      </w:r>
      <w:r w:rsidR="008147DB" w:rsidRPr="00BF2B25">
        <w:rPr>
          <w:rFonts w:ascii="Times New Roman" w:hAnsi="Times New Roman" w:cs="Times New Roman"/>
          <w:sz w:val="24"/>
          <w:szCs w:val="24"/>
        </w:rPr>
        <w:t xml:space="preserve"> i 5 </w:t>
      </w:r>
      <w:r w:rsidRPr="00BF2B25">
        <w:rPr>
          <w:rFonts w:ascii="Times New Roman" w:hAnsi="Times New Roman" w:cs="Times New Roman"/>
          <w:sz w:val="24"/>
          <w:szCs w:val="24"/>
        </w:rPr>
        <w:t>)</w:t>
      </w:r>
      <w:r w:rsidR="009159BE" w:rsidRPr="00BF2B25">
        <w:rPr>
          <w:rFonts w:ascii="Times New Roman" w:hAnsi="Times New Roman" w:cs="Times New Roman"/>
          <w:sz w:val="24"/>
          <w:szCs w:val="24"/>
        </w:rPr>
        <w:t xml:space="preserve"> co wynika z istoty zamówienia i związanym z tym ryzykiem Wykonawcy.</w:t>
      </w:r>
    </w:p>
    <w:p w:rsidR="000C443B" w:rsidRPr="00BF2B25" w:rsidRDefault="000C443B" w:rsidP="000C443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 przypadku zawarcia umowy o podwykonawstwo, Wykonawca jest zobowiązany do dokonania we własnym zakresie zapłaty wynagrodzenia należnego podwykonawcy                   z zachowaniem terminów płatności określonych w umowie o podwykonawstwo.</w:t>
      </w:r>
    </w:p>
    <w:p w:rsidR="000C443B" w:rsidRPr="00BF2B25" w:rsidRDefault="000C443B" w:rsidP="000C443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Jeżeli część lub całość robót objętych wystawioną przez Wykonawcę fakturą realizowana była przez podwykonawcę lub dalszego podwykonawcę, Wykonawca zobowiązany jest do złożenia Zamawiającemu wraz z fakturą, </w:t>
      </w:r>
      <w:r w:rsidRPr="00BF2B25">
        <w:rPr>
          <w:rFonts w:ascii="Times New Roman" w:hAnsi="Times New Roman" w:cs="Times New Roman"/>
          <w:b/>
          <w:sz w:val="24"/>
          <w:szCs w:val="24"/>
        </w:rPr>
        <w:t>pisemnego</w:t>
      </w:r>
      <w:r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b/>
          <w:sz w:val="24"/>
          <w:szCs w:val="24"/>
        </w:rPr>
        <w:t>oświadczenia</w:t>
      </w:r>
      <w:r w:rsidRPr="00BF2B25">
        <w:rPr>
          <w:rFonts w:ascii="Times New Roman" w:hAnsi="Times New Roman" w:cs="Times New Roman"/>
          <w:sz w:val="24"/>
          <w:szCs w:val="24"/>
        </w:rPr>
        <w:t xml:space="preserve"> podwykonawcy lub dalszego podwykonawcy, o dokonaniu na jego rzecz zapłaty, zgodnie z terminem określonym w umowie z podwykonawcą lub dalszym podwykonawcą. Oświadczenie powinno zawierać zestawienie wszystkich kwot, które są należne podwykonawcy lub dalszemu podwykonawcy z tytułu tej faktury. Za datę zapłaty uznaje się datę uznania rachunku podwykonawcy lub dalszego podwykonawcy.  </w:t>
      </w:r>
    </w:p>
    <w:p w:rsidR="002907A1" w:rsidRPr="00BF2B25" w:rsidRDefault="000C443B" w:rsidP="002907A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W przypadku nie dostarczenia pisemnego oświadczenia o którym mowa w </w:t>
      </w:r>
      <w:r w:rsidR="002907A1" w:rsidRPr="00BF2B25">
        <w:rPr>
          <w:rFonts w:ascii="Times New Roman" w:hAnsi="Times New Roman" w:cs="Times New Roman"/>
          <w:sz w:val="24"/>
          <w:szCs w:val="24"/>
        </w:rPr>
        <w:t>pkt. 5</w:t>
      </w:r>
    </w:p>
    <w:p w:rsidR="000C443B" w:rsidRPr="00BF2B25" w:rsidRDefault="000C443B" w:rsidP="000C443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Zamawiający wstrzyma płatności należne Wykonawcy w kwocie równej należności podwykonawcy lub dalszego podwykonawcy. </w:t>
      </w:r>
    </w:p>
    <w:p w:rsidR="000C443B" w:rsidRPr="00BF2B25" w:rsidRDefault="000C443B" w:rsidP="000C443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 przypadku określonym w ust. 1 umowy, Wykonawca nie jest uprawniony do naliczania Zamawiającemu odsetek za zwłokę w płatności wstrzymanej kwoty.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9F0CF0" w:rsidRPr="00BF2B25" w:rsidRDefault="009F0CF0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Termin realizacji zamówienia </w:t>
      </w:r>
    </w:p>
    <w:p w:rsidR="0061366D" w:rsidRPr="00BF2B25" w:rsidRDefault="0061366D" w:rsidP="00B852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Term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in realizacji robót: ……………………….( </w:t>
      </w:r>
      <w:r w:rsidR="00F96BAF" w:rsidRPr="00BF2B25">
        <w:rPr>
          <w:rFonts w:ascii="Times New Roman" w:hAnsi="Times New Roman" w:cs="Times New Roman"/>
          <w:i/>
          <w:sz w:val="24"/>
          <w:szCs w:val="24"/>
        </w:rPr>
        <w:t xml:space="preserve">wg </w:t>
      </w:r>
      <w:proofErr w:type="spellStart"/>
      <w:r w:rsidR="002D7A7C" w:rsidRPr="00BF2B25">
        <w:rPr>
          <w:rFonts w:ascii="Times New Roman" w:hAnsi="Times New Roman" w:cs="Times New Roman"/>
          <w:i/>
          <w:sz w:val="24"/>
          <w:szCs w:val="24"/>
        </w:rPr>
        <w:t>siwz</w:t>
      </w:r>
      <w:proofErr w:type="spellEnd"/>
      <w:r w:rsidR="002D7A7C" w:rsidRPr="00BF2B25">
        <w:rPr>
          <w:rFonts w:ascii="Times New Roman" w:hAnsi="Times New Roman" w:cs="Times New Roman"/>
          <w:i/>
          <w:sz w:val="24"/>
          <w:szCs w:val="24"/>
        </w:rPr>
        <w:t xml:space="preserve"> dla</w:t>
      </w:r>
      <w:r w:rsidR="009F0CF0" w:rsidRPr="00BF2B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96BAF" w:rsidRPr="00BF2B25">
        <w:rPr>
          <w:rFonts w:ascii="Times New Roman" w:hAnsi="Times New Roman" w:cs="Times New Roman"/>
          <w:i/>
          <w:sz w:val="24"/>
          <w:szCs w:val="24"/>
        </w:rPr>
        <w:t>danego obiektu</w:t>
      </w:r>
      <w:r w:rsidR="00F96BAF" w:rsidRPr="00BF2B25">
        <w:rPr>
          <w:rFonts w:ascii="Times New Roman" w:hAnsi="Times New Roman" w:cs="Times New Roman"/>
          <w:sz w:val="24"/>
          <w:szCs w:val="24"/>
        </w:rPr>
        <w:t xml:space="preserve"> ) </w:t>
      </w:r>
    </w:p>
    <w:p w:rsidR="00335B72" w:rsidRPr="00BF2B25" w:rsidRDefault="00335B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9F0CF0" w:rsidRPr="00BF2B25" w:rsidRDefault="009F0CF0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Podwykonawcy</w:t>
      </w:r>
    </w:p>
    <w:p w:rsidR="00F96BAF" w:rsidRPr="00BF2B25" w:rsidRDefault="00F96BAF" w:rsidP="000C44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4272" w:rsidRPr="00BF2B25" w:rsidRDefault="0061366D" w:rsidP="0043427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Zamawiaj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cy dopuszcza powierzenie Podwykonawcom wykonanie robót stanowi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cych</w:t>
      </w:r>
      <w:r w:rsidR="00434272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przedmiot umowy.</w:t>
      </w:r>
    </w:p>
    <w:p w:rsidR="00434272" w:rsidRPr="00BF2B25" w:rsidRDefault="009F0CF0" w:rsidP="0043427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Wykonawca</w:t>
      </w:r>
      <w:r w:rsidR="00F96BAF" w:rsidRPr="00BF2B25">
        <w:rPr>
          <w:rFonts w:ascii="Times New Roman" w:eastAsia="Calibri" w:hAnsi="Times New Roman" w:cs="Times New Roman"/>
          <w:sz w:val="24"/>
          <w:szCs w:val="24"/>
        </w:rPr>
        <w:t>, podwykonawca  lub dalszy podwykonawca zamówienia na roboty budowlane zamierzający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 xml:space="preserve"> zawrzeć umowę o podwykonawstwo</w:t>
      </w:r>
      <w:r w:rsidR="00F96BAF" w:rsidRPr="00BF2B25">
        <w:rPr>
          <w:rFonts w:ascii="Times New Roman" w:eastAsia="Calibri" w:hAnsi="Times New Roman" w:cs="Times New Roman"/>
          <w:sz w:val="24"/>
          <w:szCs w:val="24"/>
        </w:rPr>
        <w:t xml:space="preserve">, której przedmiotem są </w:t>
      </w:r>
      <w:r w:rsidR="00F96BAF" w:rsidRPr="00BF2B25">
        <w:rPr>
          <w:rFonts w:ascii="Times New Roman" w:eastAsia="Calibri" w:hAnsi="Times New Roman" w:cs="Times New Roman"/>
          <w:sz w:val="24"/>
          <w:szCs w:val="24"/>
        </w:rPr>
        <w:lastRenderedPageBreak/>
        <w:t>roboty budowlane , jest obowiązany , w trakcie realizacji zamówienia publicznego na roboty budowlane do przedłożenia Zamawiającemu projektu tej umowy , przy czym podwykonawca lub dalszy podwykonawca jest obowiązany dołączyć zgodę wykonawcy na zawarcie umowy o p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 xml:space="preserve">odwykonawstwo o treści zgodnej </w:t>
      </w:r>
      <w:r w:rsidR="00F96BAF" w:rsidRPr="00BF2B25">
        <w:rPr>
          <w:rFonts w:ascii="Times New Roman" w:eastAsia="Calibri" w:hAnsi="Times New Roman" w:cs="Times New Roman"/>
          <w:sz w:val="24"/>
          <w:szCs w:val="24"/>
        </w:rPr>
        <w:t xml:space="preserve">z projektem umowy. </w:t>
      </w:r>
    </w:p>
    <w:p w:rsidR="00F96BAF" w:rsidRPr="00BF2B25" w:rsidRDefault="00F96BAF" w:rsidP="0043427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Każdy projekt umowy o podwykonawstw</w:t>
      </w:r>
      <w:r w:rsidR="009F0CF0" w:rsidRPr="00BF2B25">
        <w:rPr>
          <w:rFonts w:ascii="Times New Roman" w:eastAsia="Calibri" w:hAnsi="Times New Roman" w:cs="Times New Roman"/>
          <w:sz w:val="24"/>
          <w:szCs w:val="24"/>
        </w:rPr>
        <w:t xml:space="preserve">o musi zawierać w szczególności 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postanowienia dotyczące: </w:t>
      </w:r>
    </w:p>
    <w:p w:rsidR="008147DB" w:rsidRPr="00BF2B25" w:rsidRDefault="00F96BAF" w:rsidP="000C3EB0">
      <w:pPr>
        <w:pStyle w:val="Akapitzlist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1)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zakresu robót powierzonego podwykonawcy; </w:t>
      </w:r>
    </w:p>
    <w:p w:rsidR="00F96BAF" w:rsidRPr="00BF2B25" w:rsidRDefault="00F96BAF" w:rsidP="000C3EB0">
      <w:pPr>
        <w:pStyle w:val="Akapitzlist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2)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terminu zapłaty wynagrodzenia podwykonawcy lub dalszemu podwykonawcy , z tym zastrzeżeniem, że nie może on być dłuższy niż 30 dni od dnia doręczenia Wykonawcy , podwykonawcy lub dalszemu podwykonawcy faktury lub rachunku , potwierdzających wykonanie zleconej podwykonawcy lub dalszemu podwykonawcy dostawy , usługi lub roboty budowlanej ,</w:t>
      </w:r>
    </w:p>
    <w:p w:rsidR="00F96BAF" w:rsidRPr="00BF2B25" w:rsidRDefault="00F96BAF" w:rsidP="000C3EB0">
      <w:pPr>
        <w:pStyle w:val="Akapitzlist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3)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wynagrodzenia i zasad płatności za wykonane roboty ,</w:t>
      </w:r>
    </w:p>
    <w:p w:rsidR="00F96BAF" w:rsidRPr="00BF2B25" w:rsidRDefault="00F96BAF" w:rsidP="000C3EB0">
      <w:pPr>
        <w:pStyle w:val="Akapitzlist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4)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oświadczenia podwykonawcy lub dalszego p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 xml:space="preserve">odwykonawcy , iż zapoznał się z 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treścią umowy łączącej Wykonawcę z Zamawiającym , </w:t>
      </w:r>
    </w:p>
    <w:p w:rsidR="00434272" w:rsidRPr="00BF2B25" w:rsidRDefault="00F96BAF" w:rsidP="00434272">
      <w:pPr>
        <w:pStyle w:val="Akapitzlist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5)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rozwiązania umowy o podwykonawstwo w przypadku</w:t>
      </w:r>
      <w:r w:rsidR="00434272" w:rsidRPr="00BF2B25">
        <w:rPr>
          <w:rFonts w:ascii="Times New Roman" w:eastAsia="Calibri" w:hAnsi="Times New Roman" w:cs="Times New Roman"/>
          <w:sz w:val="24"/>
          <w:szCs w:val="24"/>
        </w:rPr>
        <w:t xml:space="preserve"> rozwiązania niniejszej umowy. </w:t>
      </w:r>
    </w:p>
    <w:p w:rsidR="00434272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Wykonawca , podwykonawca lub dalszy podwykonawca zamówienia na roboty budowlane zobowiązany jest przestawić odpis z Krajowego Rejestru Sądowego lub inny dokument , właściwy dla danej formy organizacyjnej podwykonawcy wskazujący n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>a uprawnienia osób wymienionych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 w umowie do reprezentowania stron umowy.</w:t>
      </w:r>
    </w:p>
    <w:p w:rsidR="00434272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Zamawiający w terminie 14 dni od dnia doręczenia , zgłasza pisemne zastrzeżenia do projektu umowy o podwykonawstwo , której przedmiotem są roboty budowlane </w:t>
      </w:r>
    </w:p>
    <w:p w:rsidR="00434272" w:rsidRPr="00BF2B25" w:rsidRDefault="00F96BAF" w:rsidP="008147DB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Nie zgłoszenie pisemnych zastrzeżeń do przedłożonego projektu umowy o podwykonawstwo , której przedmiotem są roboty budowlane , w terminie określonym w ust.4 , uważa się za akceptację projektu umowy przez Zamawiającego.  </w:t>
      </w:r>
    </w:p>
    <w:p w:rsidR="00434272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Wykonawca , podwykonawca  lub dalszy podwykonawca zamówienia na roboty budowlane przedkłada Zamawiającemu poświadczoną za zgodność z oryginałem kopię zawartej</w:t>
      </w:r>
      <w:r w:rsidR="000C3EB0" w:rsidRPr="00BF2B25">
        <w:rPr>
          <w:rFonts w:ascii="Times New Roman" w:eastAsia="Calibri" w:hAnsi="Times New Roman" w:cs="Times New Roman"/>
          <w:sz w:val="24"/>
          <w:szCs w:val="24"/>
        </w:rPr>
        <w:t xml:space="preserve"> umowy </w:t>
      </w:r>
      <w:r w:rsidRPr="00BF2B25">
        <w:rPr>
          <w:rFonts w:ascii="Times New Roman" w:eastAsia="Calibri" w:hAnsi="Times New Roman" w:cs="Times New Roman"/>
          <w:sz w:val="24"/>
          <w:szCs w:val="24"/>
        </w:rPr>
        <w:t>o podwykonawstwo , której pr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>zedmiotem są dostawy lub usługi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, w terminie 7 dni od dnia jej 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 xml:space="preserve">zawarcia , z wyłączeniem umów o </w:t>
      </w:r>
      <w:r w:rsidRPr="00BF2B25">
        <w:rPr>
          <w:rFonts w:ascii="Times New Roman" w:eastAsia="Calibri" w:hAnsi="Times New Roman" w:cs="Times New Roman"/>
          <w:sz w:val="24"/>
          <w:szCs w:val="24"/>
        </w:rPr>
        <w:t>podwykonawstwo o wartości mniejszej niż 0,5 % wartości umowy w sprawie zamówienia publicznego oraz umów o podwykonawstwo , których przedmiot został wskazany przez Zamawiającego w specyfikacji istotnych warunków zamówienia , jako niepodlegający niniejszemu obowiązkow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>i. Wyłączenie</w:t>
      </w:r>
      <w:r w:rsidR="000C3EB0" w:rsidRPr="00BF2B25">
        <w:rPr>
          <w:rFonts w:ascii="Times New Roman" w:eastAsia="Calibri" w:hAnsi="Times New Roman" w:cs="Times New Roman"/>
          <w:sz w:val="24"/>
          <w:szCs w:val="24"/>
        </w:rPr>
        <w:t xml:space="preserve">, o którym mowa w </w:t>
      </w:r>
      <w:r w:rsidRPr="00BF2B25">
        <w:rPr>
          <w:rFonts w:ascii="Times New Roman" w:eastAsia="Calibri" w:hAnsi="Times New Roman" w:cs="Times New Roman"/>
          <w:sz w:val="24"/>
          <w:szCs w:val="24"/>
        </w:rPr>
        <w:t>zdan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>iu pierwszym</w:t>
      </w:r>
      <w:r w:rsidR="000C3EB0" w:rsidRPr="00BF2B25">
        <w:rPr>
          <w:rFonts w:ascii="Times New Roman" w:eastAsia="Calibri" w:hAnsi="Times New Roman" w:cs="Times New Roman"/>
          <w:sz w:val="24"/>
          <w:szCs w:val="24"/>
        </w:rPr>
        <w:t xml:space="preserve">, nie dotyczy umów </w:t>
      </w:r>
      <w:r w:rsidRPr="00BF2B25">
        <w:rPr>
          <w:rFonts w:ascii="Times New Roman" w:eastAsia="Calibri" w:hAnsi="Times New Roman" w:cs="Times New Roman"/>
          <w:sz w:val="24"/>
          <w:szCs w:val="24"/>
        </w:rPr>
        <w:t>o podwykonawstwo o wartości większej niż 50 000 złotych.</w:t>
      </w:r>
    </w:p>
    <w:p w:rsidR="00434272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Nie przedłożenie przez Wykonawcę , podwykonawcę lub dalszego podwykonawcę , poświadczonych za zgodność z or</w:t>
      </w:r>
      <w:r w:rsidR="009F0CF0" w:rsidRPr="00BF2B25">
        <w:rPr>
          <w:rFonts w:ascii="Times New Roman" w:eastAsia="Calibri" w:hAnsi="Times New Roman" w:cs="Times New Roman"/>
          <w:sz w:val="24"/>
          <w:szCs w:val="24"/>
        </w:rPr>
        <w:t xml:space="preserve">yginałem kopii zawartych umów o </w:t>
      </w:r>
      <w:r w:rsidRPr="00BF2B25">
        <w:rPr>
          <w:rFonts w:ascii="Times New Roman" w:eastAsia="Calibri" w:hAnsi="Times New Roman" w:cs="Times New Roman"/>
          <w:sz w:val="24"/>
          <w:szCs w:val="24"/>
        </w:rPr>
        <w:t>podwykonawstwo , których przedmiotem są roboty budowlane , dostawy lub usługi w terminie 7 dni od ich zawarcia , stanowić może podstawę do niezaakceptowania tych umów przez Zamawiającego.</w:t>
      </w:r>
      <w:r w:rsidR="000C443B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34272" w:rsidRPr="00BF2B25" w:rsidRDefault="000C443B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Zamawiający nie wyrazi zgody na zawarcie umowy z podwykonawcą , której treść będzie sprzeczna z treścią niniejszej umowy. Wymagania i zasady dotyczące powierzania wykonania części zamówienia podwykonawcy dotyczą także dalszego podwykonawcy.</w:t>
      </w:r>
    </w:p>
    <w:p w:rsidR="00434272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Powierzenie przez Wykonawcę wykonania części zamówienia podwykonawcy lub dalszemu podwykonawcy pozostaje bez wpływu na zobowiązania Wykonawcy wobec Zamawiającego co do wykonania tej części robót. </w:t>
      </w:r>
    </w:p>
    <w:p w:rsidR="00F96BAF" w:rsidRPr="00BF2B25" w:rsidRDefault="00F96BAF" w:rsidP="00434272">
      <w:pPr>
        <w:pStyle w:val="Akapitzlist"/>
        <w:numPr>
          <w:ilvl w:val="0"/>
          <w:numId w:val="24"/>
        </w:num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lastRenderedPageBreak/>
        <w:t>Wykonawca jest odpowiedzialny za działania lub zaniechania podwykonawcy , jego przedstawicieli lub pracowników w takim samym stopniu , jak za własne działania lub zaniechania.</w:t>
      </w:r>
    </w:p>
    <w:p w:rsidR="00F96BAF" w:rsidRPr="00BF2B25" w:rsidRDefault="00434272" w:rsidP="00F96BA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F2B25">
        <w:rPr>
          <w:rFonts w:ascii="Times New Roman" w:eastAsia="Calibri" w:hAnsi="Times New Roman" w:cs="Times New Roman"/>
          <w:b/>
          <w:sz w:val="24"/>
          <w:szCs w:val="24"/>
        </w:rPr>
        <w:t>§ 6</w:t>
      </w:r>
    </w:p>
    <w:p w:rsidR="009F0CF0" w:rsidRPr="00BF2B25" w:rsidRDefault="009F0CF0" w:rsidP="00F96BA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F2B25">
        <w:rPr>
          <w:rFonts w:ascii="Times New Roman" w:eastAsia="Calibri" w:hAnsi="Times New Roman" w:cs="Times New Roman"/>
          <w:b/>
          <w:sz w:val="24"/>
          <w:szCs w:val="24"/>
        </w:rPr>
        <w:t xml:space="preserve">Odbiory </w:t>
      </w:r>
    </w:p>
    <w:p w:rsidR="00434272" w:rsidRPr="00BF2B25" w:rsidRDefault="00434272" w:rsidP="00434272">
      <w:pPr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Odbiór robót dokonuje komisja powołana przez Zamawiającego w obecności  przedstawiciela Wykonawcy. </w:t>
      </w:r>
    </w:p>
    <w:p w:rsidR="00434272" w:rsidRPr="00BF2B25" w:rsidRDefault="00434272" w:rsidP="0043427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rozpocznie czynności odbiorowe w terminie 7 dni roboczych od  otrzymania zawiadomienia, o gotowości do odbioru.. </w:t>
      </w:r>
    </w:p>
    <w:p w:rsidR="00434272" w:rsidRPr="00BF2B25" w:rsidRDefault="00434272" w:rsidP="0043427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Jeżeli w toku odbioru robót  ujawnią się wady to </w:t>
      </w:r>
      <w:r w:rsidR="008147DB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nie dokona odbioru elementu robót dotkniętego wadą i wyznaczy termin na usunięcie wad.</w:t>
      </w:r>
    </w:p>
    <w:p w:rsidR="00434272" w:rsidRPr="00BF2B25" w:rsidRDefault="00434272" w:rsidP="00434272">
      <w:pPr>
        <w:pStyle w:val="Akapitzlist"/>
        <w:numPr>
          <w:ilvl w:val="0"/>
          <w:numId w:val="26"/>
        </w:numPr>
        <w:tabs>
          <w:tab w:val="num" w:pos="64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Jeżeli w toku czynności odbioru robót zostaną stwierdzone wady, Zamawiającemu będą przysługiwały następujące uprawnienia :</w:t>
      </w:r>
    </w:p>
    <w:p w:rsidR="00434272" w:rsidRPr="00BF2B25" w:rsidRDefault="00434272" w:rsidP="003B76E1">
      <w:pPr>
        <w:pStyle w:val="Akapitzlist"/>
        <w:numPr>
          <w:ilvl w:val="1"/>
          <w:numId w:val="26"/>
        </w:num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przypadku wad nieistotnych, które nie uniemożliwiają użytkowania obiektu, nadających się do usunięcia - Zamawiający  dokona odbioru przedmiotu umowy jednocześnie wyznaczając termin na usunięcie wad; </w:t>
      </w:r>
    </w:p>
    <w:p w:rsidR="00434272" w:rsidRPr="00BF2B25" w:rsidRDefault="00434272" w:rsidP="003B76E1">
      <w:pPr>
        <w:pStyle w:val="Akapitzlist"/>
        <w:numPr>
          <w:ilvl w:val="1"/>
          <w:numId w:val="26"/>
        </w:num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 przypadku wad nie nadających się do usunięcia Zamawiający może  :</w:t>
      </w:r>
    </w:p>
    <w:p w:rsidR="00434272" w:rsidRPr="00BF2B25" w:rsidRDefault="00434272" w:rsidP="003B76E1">
      <w:pPr>
        <w:pStyle w:val="Akapitzlist"/>
        <w:numPr>
          <w:ilvl w:val="2"/>
          <w:numId w:val="26"/>
        </w:numPr>
        <w:tabs>
          <w:tab w:val="num" w:pos="284"/>
        </w:tabs>
        <w:spacing w:after="0" w:line="240" w:lineRule="auto"/>
        <w:ind w:left="1276" w:hanging="283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jeżeli  wady umożliwiają korzystanie z  rzeczy zgodnie z przeznaczeniem,  dokonać odbioru i obniżyć odpowiednio wynagrodzenie Wykonawcy, </w:t>
      </w:r>
    </w:p>
    <w:p w:rsidR="00434272" w:rsidRPr="00BF2B25" w:rsidRDefault="00434272" w:rsidP="003B76E1">
      <w:pPr>
        <w:pStyle w:val="Akapitzlist"/>
        <w:numPr>
          <w:ilvl w:val="2"/>
          <w:numId w:val="26"/>
        </w:numPr>
        <w:tabs>
          <w:tab w:val="num" w:pos="284"/>
        </w:tabs>
        <w:spacing w:after="0" w:line="240" w:lineRule="auto"/>
        <w:ind w:left="1276" w:hanging="283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jeżeli wady uniemożliwiają użytkowanie przedmiotu umowy zgodnie 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z przeznaczeniem – odstąpić od umowy lub żądać wykonania przedmiotu umowy  po raz drugi. W przypadku żądania wykonania przedmiotu umowy po raz drugi do czasu wykonania robót potwierdzonego protokołem odbioru Wykonawca pozostaje w zwłoce z realizacją zamówienia.</w:t>
      </w:r>
    </w:p>
    <w:p w:rsidR="00434272" w:rsidRPr="00BF2B25" w:rsidRDefault="00434272" w:rsidP="008147DB">
      <w:pPr>
        <w:pStyle w:val="Akapitzlist"/>
        <w:numPr>
          <w:ilvl w:val="1"/>
          <w:numId w:val="26"/>
        </w:numPr>
        <w:tabs>
          <w:tab w:val="num" w:pos="284"/>
        </w:tabs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przypadku wad istotnych nadających się do usunięcia Zamawiający wyznaczy termin na ich usunięcie i do chwili usunięcia nie dokona odbioru przedmiotu umowy. W tej sytuacji do czasu usunięcia wad potwierdzonego protokołem odbioru Wykonawca pozostaje w zwłoce z realizacją zamówienia. </w:t>
      </w:r>
    </w:p>
    <w:p w:rsidR="00434272" w:rsidRPr="00BF2B25" w:rsidRDefault="00434272" w:rsidP="0043427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Wykonawca zobowiązany jest do zawiadomienia Zamawiającego o usunięciu wad oraz do żądania wyznaczenia terminu na odbiór zakwestionowanych uprzednio robót jako wadliwych. Fakt usunięcia wad zostanie stwierdzony w protokole odbioru usunięcia wad. </w:t>
      </w:r>
    </w:p>
    <w:p w:rsidR="00434272" w:rsidRPr="00BF2B25" w:rsidRDefault="00434272" w:rsidP="00434272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Odbiór pogwarancyjny - przeprowadza się po upływie okr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>esu gwarancji określonego w  § 8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 umowy.</w:t>
      </w:r>
    </w:p>
    <w:p w:rsidR="00B852F6" w:rsidRPr="00BF2B25" w:rsidRDefault="00434272" w:rsidP="00B852F6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Przed upływem okresu gwarancyjnego Zamawiający powinien zgłosić wykonawcy wszystkie wady w wykonanych robotach. </w:t>
      </w:r>
    </w:p>
    <w:p w:rsidR="008147DB" w:rsidRPr="00BF2B25" w:rsidRDefault="008147DB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4342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434272" w:rsidRPr="00BF2B25" w:rsidRDefault="004342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4272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Za zwłokę w wykonaniu umowy bądź zwłokę w usunięciu wad Wykonawca zapłaci</w:t>
      </w:r>
    </w:p>
    <w:p w:rsidR="00434272" w:rsidRPr="00BF2B25" w:rsidRDefault="00434272" w:rsidP="00434272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Zamawiającemu karę umowną w wysokości w wysokości 0,05% wynagrodzenia umownego za każdy dzień zwłoki. </w:t>
      </w:r>
    </w:p>
    <w:p w:rsidR="00434272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 przypadku odstąpienia od robót przez Wykonawcę z przyczyn niezawinionych przez Zmawiającego, Wykonawca zapłaci Zamawiającemu karę umowną w wysokości 10 % wartości umowy.</w:t>
      </w:r>
    </w:p>
    <w:p w:rsidR="00434272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 przypadku odstąpienia od umowy przez Zamawiającego z przyczyn niezawinionych przez Wykonawcę, Zamawiający zapłaci karę 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>umowną  Wykonawcy  w wysokości 1</w:t>
      </w: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0 % wartości umowy. </w:t>
      </w:r>
    </w:p>
    <w:p w:rsidR="00434272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 przypadku odstąpienia od umowy przez Zamawiającego z przyczyn zawinionych</w:t>
      </w:r>
    </w:p>
    <w:p w:rsidR="008147DB" w:rsidRPr="00BF2B25" w:rsidRDefault="00434272" w:rsidP="008147D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przez Wykonawcę, Wykonawca  zapłaci Zamawiającemu karę umowną  w wysokości 20 % </w:t>
      </w:r>
      <w:r w:rsidR="008147DB" w:rsidRPr="00BF2B25">
        <w:rPr>
          <w:rFonts w:ascii="Times New Roman" w:eastAsia="Calibri" w:hAnsi="Times New Roman" w:cs="Times New Roman"/>
          <w:sz w:val="24"/>
          <w:szCs w:val="24"/>
        </w:rPr>
        <w:t>wartości umowy.</w:t>
      </w:r>
    </w:p>
    <w:p w:rsidR="008147DB" w:rsidRPr="00BF2B25" w:rsidRDefault="008147DB" w:rsidP="008147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 przypadku odstąpienia od umowy przez Wykonawcę z przyczyn zawinionych</w:t>
      </w:r>
    </w:p>
    <w:p w:rsidR="00434272" w:rsidRPr="00BF2B25" w:rsidRDefault="008147DB" w:rsidP="008147D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przez</w:t>
      </w:r>
      <w:r w:rsidRPr="00BF2B25"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Zamawiającego, Zamawiający zapłaci Wykonawcy karę umowną  w wysokości 20 % wartości umowy.</w:t>
      </w:r>
    </w:p>
    <w:p w:rsidR="00434272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Wykonawca ponosi odpowiedzialność za szkody i straty spowodowane przez niego lub Podwykonawców przy wypełnianiu zobowiązań umownych.</w:t>
      </w:r>
    </w:p>
    <w:p w:rsidR="0061366D" w:rsidRPr="00BF2B25" w:rsidRDefault="00434272" w:rsidP="0043427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Wykonawca ponosi odpowiedzialność również za szkody i straty spowodowane prze niego lub podwykonawców przy usuwaniu wad w okresie rękojmi.</w:t>
      </w:r>
    </w:p>
    <w:p w:rsidR="0061366D" w:rsidRPr="00BF2B25" w:rsidRDefault="0061366D" w:rsidP="0043427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Kary umowne naliczane s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od warto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Pr="00BF2B25">
        <w:rPr>
          <w:rFonts w:ascii="Times New Roman" w:hAnsi="Times New Roman" w:cs="Times New Roman"/>
          <w:sz w:val="24"/>
          <w:szCs w:val="24"/>
        </w:rPr>
        <w:t>ci netto przedmiotu zamówienia.</w:t>
      </w:r>
    </w:p>
    <w:p w:rsidR="0061366D" w:rsidRPr="00BF2B25" w:rsidRDefault="0061366D" w:rsidP="0043427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Wykonawca zobowi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zuje si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ę </w:t>
      </w:r>
      <w:r w:rsidRPr="00BF2B25">
        <w:rPr>
          <w:rFonts w:ascii="Times New Roman" w:hAnsi="Times New Roman" w:cs="Times New Roman"/>
          <w:sz w:val="24"/>
          <w:szCs w:val="24"/>
        </w:rPr>
        <w:t>do nie zbywania wierzytelno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="00A774F6" w:rsidRPr="00BF2B25">
        <w:rPr>
          <w:rFonts w:ascii="Times New Roman" w:hAnsi="Times New Roman" w:cs="Times New Roman"/>
          <w:sz w:val="24"/>
          <w:szCs w:val="24"/>
        </w:rPr>
        <w:t xml:space="preserve">ci powstałych w </w:t>
      </w:r>
      <w:r w:rsidRPr="00BF2B25">
        <w:rPr>
          <w:rFonts w:ascii="Times New Roman" w:hAnsi="Times New Roman" w:cs="Times New Roman"/>
          <w:sz w:val="24"/>
          <w:szCs w:val="24"/>
        </w:rPr>
        <w:t>zwi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zku z wykonywaniem postanowie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ń </w:t>
      </w:r>
      <w:r w:rsidRPr="00BF2B25">
        <w:rPr>
          <w:rFonts w:ascii="Times New Roman" w:hAnsi="Times New Roman" w:cs="Times New Roman"/>
          <w:sz w:val="24"/>
          <w:szCs w:val="24"/>
        </w:rPr>
        <w:t>prz</w:t>
      </w:r>
      <w:r w:rsidR="00A774F6" w:rsidRPr="00BF2B25">
        <w:rPr>
          <w:rFonts w:ascii="Times New Roman" w:hAnsi="Times New Roman" w:cs="Times New Roman"/>
          <w:sz w:val="24"/>
          <w:szCs w:val="24"/>
        </w:rPr>
        <w:t xml:space="preserve">edmiotowej umowy bez uprzedniej </w:t>
      </w:r>
      <w:r w:rsidRPr="00BF2B25">
        <w:rPr>
          <w:rFonts w:ascii="Times New Roman" w:hAnsi="Times New Roman" w:cs="Times New Roman"/>
          <w:sz w:val="24"/>
          <w:szCs w:val="24"/>
        </w:rPr>
        <w:t>zgody Zamawiaj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cego.</w:t>
      </w:r>
    </w:p>
    <w:p w:rsidR="0061366D" w:rsidRPr="00BF2B25" w:rsidRDefault="0061366D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4342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:rsidR="009F0CF0" w:rsidRPr="00BF2B25" w:rsidRDefault="009F0CF0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Gwarancja </w:t>
      </w:r>
    </w:p>
    <w:p w:rsidR="00A774F6" w:rsidRPr="00BF2B25" w:rsidRDefault="00A774F6" w:rsidP="005E57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B852F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TE42445E8t00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Wykonawca zobowi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zuje si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ę </w:t>
      </w:r>
      <w:r w:rsidRPr="00BF2B25">
        <w:rPr>
          <w:rFonts w:ascii="Times New Roman" w:hAnsi="Times New Roman" w:cs="Times New Roman"/>
          <w:sz w:val="24"/>
          <w:szCs w:val="24"/>
        </w:rPr>
        <w:t>do realizacji umowy z najwy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sz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staranno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Pr="00BF2B25">
        <w:rPr>
          <w:rFonts w:ascii="Times New Roman" w:hAnsi="Times New Roman" w:cs="Times New Roman"/>
          <w:sz w:val="24"/>
          <w:szCs w:val="24"/>
        </w:rPr>
        <w:t>ci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="00B852F6" w:rsidRPr="00BF2B25">
        <w:rPr>
          <w:rFonts w:ascii="Times New Roman" w:eastAsia="TTE42445E8t00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zapewniaj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 xml:space="preserve">c, 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 przedmiot umowy b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dzie wolny od wad i usterek.</w:t>
      </w:r>
    </w:p>
    <w:p w:rsidR="001355D1" w:rsidRPr="00BF2B25" w:rsidRDefault="0061366D" w:rsidP="001355D1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Strony postanawiaj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 xml:space="preserve">, 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 odpowiedzialno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ść </w:t>
      </w:r>
      <w:r w:rsidRPr="00BF2B25">
        <w:rPr>
          <w:rFonts w:ascii="Times New Roman" w:hAnsi="Times New Roman" w:cs="Times New Roman"/>
          <w:sz w:val="24"/>
          <w:szCs w:val="24"/>
        </w:rPr>
        <w:t>Wykonawcy z tytułu r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kojmi za</w:t>
      </w:r>
      <w:r w:rsidR="00B852F6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wady wynosi</w:t>
      </w:r>
      <w:r w:rsidR="001355D1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="00BF2B25">
        <w:rPr>
          <w:rFonts w:ascii="Times New Roman" w:hAnsi="Times New Roman" w:cs="Times New Roman"/>
          <w:b/>
          <w:sz w:val="24"/>
          <w:szCs w:val="24"/>
        </w:rPr>
        <w:t>36</w:t>
      </w:r>
      <w:r w:rsidR="001355D1"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55D1" w:rsidRPr="00BF2B25">
        <w:rPr>
          <w:rFonts w:ascii="Times New Roman" w:hAnsi="Times New Roman" w:cs="Times New Roman"/>
          <w:b/>
          <w:sz w:val="24"/>
          <w:szCs w:val="24"/>
        </w:rPr>
        <w:t>miesi</w:t>
      </w:r>
      <w:r w:rsidR="001355D1" w:rsidRPr="00BF2B25">
        <w:rPr>
          <w:rFonts w:ascii="Times New Roman" w:eastAsia="TTE42445E8t00" w:hAnsi="Times New Roman" w:cs="Times New Roman"/>
          <w:b/>
          <w:sz w:val="24"/>
          <w:szCs w:val="24"/>
        </w:rPr>
        <w:t>ę</w:t>
      </w:r>
      <w:r w:rsidR="001355D1" w:rsidRPr="00BF2B25">
        <w:rPr>
          <w:rFonts w:ascii="Times New Roman" w:hAnsi="Times New Roman" w:cs="Times New Roman"/>
          <w:b/>
          <w:sz w:val="24"/>
          <w:szCs w:val="24"/>
        </w:rPr>
        <w:t>cy.</w:t>
      </w:r>
    </w:p>
    <w:p w:rsidR="0061366D" w:rsidRPr="00BF2B25" w:rsidRDefault="0061366D" w:rsidP="00B852F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Termin gwarancji oraz r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kojmi za wady wynosz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 xml:space="preserve">cy </w:t>
      </w:r>
      <w:r w:rsidR="00F124C8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b/>
          <w:sz w:val="24"/>
          <w:szCs w:val="24"/>
        </w:rPr>
        <w:t>miesi</w:t>
      </w:r>
      <w:r w:rsidRPr="00BF2B25">
        <w:rPr>
          <w:rFonts w:ascii="Times New Roman" w:eastAsia="TTE42445E8t00" w:hAnsi="Times New Roman" w:cs="Times New Roman"/>
          <w:b/>
          <w:sz w:val="24"/>
          <w:szCs w:val="24"/>
        </w:rPr>
        <w:t>ę</w:t>
      </w:r>
      <w:r w:rsidRPr="00BF2B25">
        <w:rPr>
          <w:rFonts w:ascii="Times New Roman" w:hAnsi="Times New Roman" w:cs="Times New Roman"/>
          <w:b/>
          <w:sz w:val="24"/>
          <w:szCs w:val="24"/>
        </w:rPr>
        <w:t>cy</w:t>
      </w:r>
      <w:r w:rsidRPr="00BF2B25">
        <w:rPr>
          <w:rFonts w:ascii="Times New Roman" w:hAnsi="Times New Roman" w:cs="Times New Roman"/>
          <w:sz w:val="24"/>
          <w:szCs w:val="24"/>
        </w:rPr>
        <w:t xml:space="preserve"> rozpoczyna</w:t>
      </w:r>
      <w:r w:rsidR="00B852F6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swój bieg od daty podpisania ko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ń</w:t>
      </w:r>
      <w:r w:rsidRPr="00BF2B25">
        <w:rPr>
          <w:rFonts w:ascii="Times New Roman" w:hAnsi="Times New Roman" w:cs="Times New Roman"/>
          <w:sz w:val="24"/>
          <w:szCs w:val="24"/>
        </w:rPr>
        <w:t>cowego protokołu odbioru przedmiotu</w:t>
      </w:r>
      <w:r w:rsidR="00B852F6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zamówienia.</w:t>
      </w:r>
    </w:p>
    <w:p w:rsidR="006F1686" w:rsidRPr="00BF2B25" w:rsidRDefault="006F1686" w:rsidP="006F1686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BF2B25">
        <w:rPr>
          <w:rFonts w:ascii="Times New Roman" w:hAnsi="Times New Roman" w:cs="Times New Roman"/>
          <w:b/>
          <w:sz w:val="24"/>
          <w:szCs w:val="24"/>
        </w:rPr>
        <w:t>Okres gwarancji na trwałość</w:t>
      </w:r>
      <w:r w:rsidR="00F25F3E" w:rsidRPr="00BF2B25"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Pr="00BF2B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5F3E" w:rsidRPr="00BF2B25">
        <w:rPr>
          <w:rFonts w:ascii="Times New Roman" w:hAnsi="Times New Roman" w:cs="Times New Roman"/>
          <w:b/>
          <w:sz w:val="24"/>
          <w:szCs w:val="24"/>
        </w:rPr>
        <w:t xml:space="preserve">wykonanie </w:t>
      </w:r>
      <w:r w:rsidRPr="00BF2B25">
        <w:rPr>
          <w:rFonts w:ascii="Times New Roman" w:hAnsi="Times New Roman" w:cs="Times New Roman"/>
          <w:b/>
          <w:sz w:val="24"/>
          <w:szCs w:val="24"/>
        </w:rPr>
        <w:t xml:space="preserve">zabezpieczenia </w:t>
      </w:r>
      <w:proofErr w:type="spellStart"/>
      <w:r w:rsidRPr="00BF2B25">
        <w:rPr>
          <w:rFonts w:ascii="Times New Roman" w:hAnsi="Times New Roman" w:cs="Times New Roman"/>
          <w:b/>
          <w:sz w:val="24"/>
          <w:szCs w:val="24"/>
        </w:rPr>
        <w:t>bio</w:t>
      </w:r>
      <w:proofErr w:type="spellEnd"/>
      <w:r w:rsidRPr="00BF2B25">
        <w:rPr>
          <w:rFonts w:ascii="Times New Roman" w:hAnsi="Times New Roman" w:cs="Times New Roman"/>
          <w:b/>
          <w:sz w:val="24"/>
          <w:szCs w:val="24"/>
        </w:rPr>
        <w:t xml:space="preserve">- i ogniochronnego </w:t>
      </w:r>
      <w:r w:rsidR="00D82862" w:rsidRPr="00BF2B2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F2B25">
        <w:rPr>
          <w:rFonts w:ascii="Times New Roman" w:hAnsi="Times New Roman" w:cs="Times New Roman"/>
          <w:b/>
          <w:sz w:val="24"/>
          <w:szCs w:val="24"/>
        </w:rPr>
        <w:t>( zgodnie z ofertą Wykonawcy )  wynosi ……… miesiące.</w:t>
      </w:r>
    </w:p>
    <w:p w:rsidR="006F1686" w:rsidRPr="00BF2B25" w:rsidRDefault="006F1686" w:rsidP="006F1686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BF2B25">
        <w:rPr>
          <w:rFonts w:ascii="Times New Roman" w:hAnsi="Times New Roman" w:cs="Times New Roman"/>
          <w:b/>
          <w:sz w:val="24"/>
          <w:szCs w:val="24"/>
        </w:rPr>
        <w:t xml:space="preserve">Termin gwarancji na trwałość </w:t>
      </w:r>
      <w:r w:rsidR="00F25F3E" w:rsidRPr="00BF2B25">
        <w:rPr>
          <w:rFonts w:ascii="Times New Roman" w:hAnsi="Times New Roman" w:cs="Times New Roman"/>
          <w:b/>
          <w:sz w:val="24"/>
          <w:szCs w:val="24"/>
        </w:rPr>
        <w:t xml:space="preserve">i  wykonanie </w:t>
      </w:r>
      <w:r w:rsidRPr="00BF2B25">
        <w:rPr>
          <w:rFonts w:ascii="Times New Roman" w:hAnsi="Times New Roman" w:cs="Times New Roman"/>
          <w:b/>
          <w:sz w:val="24"/>
          <w:szCs w:val="24"/>
        </w:rPr>
        <w:t xml:space="preserve">zabezpieczenia </w:t>
      </w:r>
      <w:proofErr w:type="spellStart"/>
      <w:r w:rsidRPr="00BF2B25">
        <w:rPr>
          <w:rFonts w:ascii="Times New Roman" w:hAnsi="Times New Roman" w:cs="Times New Roman"/>
          <w:b/>
          <w:sz w:val="24"/>
          <w:szCs w:val="24"/>
        </w:rPr>
        <w:t>bio</w:t>
      </w:r>
      <w:proofErr w:type="spellEnd"/>
      <w:r w:rsidRPr="00BF2B25">
        <w:rPr>
          <w:rFonts w:ascii="Times New Roman" w:hAnsi="Times New Roman" w:cs="Times New Roman"/>
          <w:b/>
          <w:sz w:val="24"/>
          <w:szCs w:val="24"/>
        </w:rPr>
        <w:t>- i ogniochronnego wynoszący …… miesięcy rozpoczyna swój bieg od daty podpisania końcowego protokołu odbioru przedmiotu zamówienia.</w:t>
      </w:r>
    </w:p>
    <w:p w:rsidR="0061366D" w:rsidRPr="00BF2B25" w:rsidRDefault="0061366D" w:rsidP="00B852F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Wykonawca jest odpowiedzialny wzgl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dem Zamawiaj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cego za wszelkie wady</w:t>
      </w:r>
      <w:r w:rsidR="00B852F6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zmniejszaj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 warto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ść </w:t>
      </w:r>
      <w:r w:rsidRPr="00BF2B25">
        <w:rPr>
          <w:rFonts w:ascii="Times New Roman" w:hAnsi="Times New Roman" w:cs="Times New Roman"/>
          <w:sz w:val="24"/>
          <w:szCs w:val="24"/>
        </w:rPr>
        <w:t>lub u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yteczno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ść </w:t>
      </w:r>
      <w:r w:rsidR="00D13536" w:rsidRPr="00BF2B25">
        <w:rPr>
          <w:rFonts w:ascii="Times New Roman" w:hAnsi="Times New Roman" w:cs="Times New Roman"/>
          <w:sz w:val="24"/>
          <w:szCs w:val="24"/>
        </w:rPr>
        <w:t>przedmiotu umowy.</w:t>
      </w:r>
    </w:p>
    <w:p w:rsidR="00D13536" w:rsidRPr="00BF2B25" w:rsidRDefault="00D13536" w:rsidP="00D1353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 razie stwierdzenia w okresie rękojmi, wad przedmiotu umowy, Zamawiającemu przysługują uprawnienia wynikające z ustawy z dnia 23 kwietnia 1964 r. Kodeks cywilny (</w:t>
      </w:r>
      <w:proofErr w:type="spellStart"/>
      <w:r w:rsidRPr="00BF2B25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BF2B25">
        <w:rPr>
          <w:rFonts w:ascii="Times New Roman" w:hAnsi="Times New Roman" w:cs="Times New Roman"/>
          <w:sz w:val="24"/>
          <w:szCs w:val="24"/>
        </w:rPr>
        <w:t xml:space="preserve">. z 2014 r., poz. 121, z </w:t>
      </w:r>
      <w:proofErr w:type="spellStart"/>
      <w:r w:rsidRPr="00BF2B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F2B25">
        <w:rPr>
          <w:rFonts w:ascii="Times New Roman" w:hAnsi="Times New Roman" w:cs="Times New Roman"/>
          <w:sz w:val="24"/>
          <w:szCs w:val="24"/>
        </w:rPr>
        <w:t>. zm.).</w:t>
      </w:r>
    </w:p>
    <w:p w:rsidR="00365EA2" w:rsidRDefault="00365EA2" w:rsidP="00D1353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Wykonawca nie może uwolnić się od odpowiedzialności z tytułu rękojmi za wady p</w:t>
      </w:r>
      <w:r w:rsidR="00D13536" w:rsidRPr="00BF2B25">
        <w:rPr>
          <w:rFonts w:ascii="Times New Roman" w:hAnsi="Times New Roman" w:cs="Times New Roman"/>
          <w:sz w:val="24"/>
          <w:szCs w:val="24"/>
        </w:rPr>
        <w:t>owstałe na skutek wad rozwiązań</w:t>
      </w:r>
      <w:r w:rsidRPr="00BF2B25">
        <w:rPr>
          <w:rFonts w:ascii="Times New Roman" w:hAnsi="Times New Roman" w:cs="Times New Roman"/>
          <w:sz w:val="24"/>
          <w:szCs w:val="24"/>
        </w:rPr>
        <w:t>, któ</w:t>
      </w:r>
      <w:r w:rsidR="00D13536" w:rsidRPr="00BF2B25">
        <w:rPr>
          <w:rFonts w:ascii="Times New Roman" w:hAnsi="Times New Roman" w:cs="Times New Roman"/>
          <w:sz w:val="24"/>
          <w:szCs w:val="24"/>
        </w:rPr>
        <w:t xml:space="preserve">re sam wprowadził lub na skutek </w:t>
      </w:r>
      <w:r w:rsidRPr="00BF2B25">
        <w:rPr>
          <w:rFonts w:ascii="Times New Roman" w:hAnsi="Times New Roman" w:cs="Times New Roman"/>
          <w:sz w:val="24"/>
          <w:szCs w:val="24"/>
        </w:rPr>
        <w:t>niewłaściwych metod wykonania robót.</w:t>
      </w:r>
    </w:p>
    <w:p w:rsidR="00A80A6B" w:rsidRPr="00BF2B25" w:rsidRDefault="00A80A6B" w:rsidP="00A80A6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4342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D13536" w:rsidRPr="00BF2B25" w:rsidRDefault="00D13536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Zabezpieczenie umowy </w:t>
      </w:r>
    </w:p>
    <w:p w:rsidR="00D13536" w:rsidRPr="00BF2B25" w:rsidRDefault="00D13536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3427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Wykonawca wnosi zabezpieczenie należyt</w:t>
      </w:r>
      <w:r w:rsidR="00E54B52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ego wykonania przedmiotu umowy 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 wysokości 10 % wartości brutto przedmiotu</w:t>
      </w:r>
      <w:r w:rsidR="00E54B52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umowy ustalonej w § 6 ust. 1 w 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kwocie</w:t>
      </w:r>
      <w:r w:rsidRPr="00BF2B2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…………………………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, (słownie:…………………………………</w:t>
      </w:r>
      <w:r w:rsidR="00D13536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………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 </w:t>
      </w:r>
    </w:p>
    <w:p w:rsidR="00434272" w:rsidRPr="00BF2B25" w:rsidRDefault="00434272" w:rsidP="00E54B5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formie </w:t>
      </w:r>
      <w:r w:rsidRPr="00BF2B2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…………………………………………………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z tym że, 70% wniesionego</w:t>
      </w:r>
    </w:p>
    <w:p w:rsidR="00434272" w:rsidRPr="00BF2B25" w:rsidRDefault="00434272" w:rsidP="00E54B5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zabezpieczenia  tj. kwota w wysokości </w:t>
      </w:r>
      <w:r w:rsidRPr="00BF2B2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………………………….</w:t>
      </w:r>
      <w:r w:rsidR="00E54B52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służy pokryciu </w:t>
      </w:r>
      <w:r w:rsidR="00D13536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roszczeń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z tytułu nie wykonania lub nienależytego wykonania umowy, zaś pozostałe  30% tj. kwotę</w:t>
      </w:r>
      <w:r w:rsidR="00E54B52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F2B2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………………………………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p</w:t>
      </w:r>
      <w:r w:rsidR="00D13536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rzeznacza się na zabezpieczenie </w:t>
      </w: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roszczeń z tytułu rękojmi.</w:t>
      </w:r>
    </w:p>
    <w:p w:rsidR="0043427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Zabezpieczenie  należytego wykonania umowy zostanie zwolnione w następujących</w:t>
      </w:r>
    </w:p>
    <w:p w:rsidR="00434272" w:rsidRPr="00BF2B25" w:rsidRDefault="00434272" w:rsidP="00E54B5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terminach:</w:t>
      </w:r>
    </w:p>
    <w:p w:rsidR="00434272" w:rsidRPr="00BF2B25" w:rsidRDefault="00434272" w:rsidP="00E54B52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część zabezpieczenia w wysokości 70 % służące pokryciu roszczeń z tytułu nie wykona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nia lub nienależytego wykonania umowy zwrócona zostanie, w terminie 30 dni od dnia wykonania zamówienia i uznania przez Zamawiającego za należycie wy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 xml:space="preserve">konane </w:t>
      </w:r>
    </w:p>
    <w:p w:rsidR="00434272" w:rsidRPr="00BF2B25" w:rsidRDefault="00434272" w:rsidP="00E54B52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2) pozostała część zabezpieczenia w wysokości 30 % służąca zabezpieczeniu roszczeń z</w:t>
      </w:r>
      <w:r w:rsidR="00E54B52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tytułu rękojmi za wady zostanie zwolniona w terminie 15 dni po upłynięciu okresu</w:t>
      </w:r>
      <w:r w:rsidR="00E54B52" w:rsidRPr="00BF2B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eastAsia="Calibri" w:hAnsi="Times New Roman" w:cs="Times New Roman"/>
          <w:sz w:val="24"/>
          <w:szCs w:val="24"/>
        </w:rPr>
        <w:t>rękojmi.</w:t>
      </w:r>
    </w:p>
    <w:p w:rsidR="0043427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Jeżeli termin zakończenia przedmiotu niniejszej umowy nie został zachowany Wyko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nawca jest zobowiązany do przedłużenia terminu ważności zabezpieczenia o taki sam okres, o jaki przedłużeniu uległ termin zakończenia robót. Dokument potwierdzający okres zabezpieczenia winien zostać doręczony nie później niż z chwilą wystąpienia jednej z okoliczności: upływem terminu zabezpieczenia zgodnego z umową wykona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nia robót bądź daty odbioru końcowego.</w:t>
      </w:r>
    </w:p>
    <w:p w:rsidR="00E54B5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W przypadku nie dostarczenia przedłużenia zabezpieczenia  w terminie określonym </w:t>
      </w:r>
      <w:r w:rsidRPr="00BF2B25">
        <w:rPr>
          <w:rFonts w:ascii="Times New Roman" w:eastAsia="Calibri" w:hAnsi="Times New Roman" w:cs="Times New Roman"/>
          <w:sz w:val="24"/>
          <w:szCs w:val="24"/>
        </w:rPr>
        <w:br/>
        <w:t>w ust.4, Zamawiający jest uprawniony do zatrzymania z faktury wystawionej przez Wykonawcę kwoty stanowiącej 10 % wynagrodzenia określonego w § 5 ust. 1 do czasu  jej przedłużenia.</w:t>
      </w:r>
    </w:p>
    <w:p w:rsidR="0043427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Zamawiający po powiadomieniu Wykonawcy  może wykorzystać  zabezpieczenie, je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śli ten ostatni narusza istotne postanowienia umowy.</w:t>
      </w:r>
    </w:p>
    <w:p w:rsidR="00434272" w:rsidRPr="00BF2B25" w:rsidRDefault="00434272" w:rsidP="00E54B5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F2B25">
        <w:rPr>
          <w:rFonts w:ascii="Times New Roman" w:eastAsia="Calibri" w:hAnsi="Times New Roman" w:cs="Times New Roman"/>
          <w:sz w:val="24"/>
          <w:szCs w:val="24"/>
        </w:rPr>
        <w:t>Jeżeli zabezpieczenie wniesione jest  w postaci gwarancji bank</w:t>
      </w:r>
      <w:r w:rsidR="00D13536" w:rsidRPr="00BF2B25">
        <w:rPr>
          <w:rFonts w:ascii="Times New Roman" w:eastAsia="Calibri" w:hAnsi="Times New Roman" w:cs="Times New Roman"/>
          <w:sz w:val="24"/>
          <w:szCs w:val="24"/>
        </w:rPr>
        <w:t xml:space="preserve">owej lub </w:t>
      </w:r>
      <w:proofErr w:type="spellStart"/>
      <w:r w:rsidRPr="00BF2B25">
        <w:rPr>
          <w:rFonts w:ascii="Times New Roman" w:eastAsia="Calibri" w:hAnsi="Times New Roman" w:cs="Times New Roman"/>
          <w:sz w:val="24"/>
          <w:szCs w:val="24"/>
        </w:rPr>
        <w:t>ubezpiecze</w:t>
      </w:r>
      <w:r w:rsidR="00D13536" w:rsidRPr="00BF2B25">
        <w:rPr>
          <w:rFonts w:ascii="Times New Roman" w:eastAsia="Calibri" w:hAnsi="Times New Roman" w:cs="Times New Roman"/>
          <w:sz w:val="24"/>
          <w:szCs w:val="24"/>
        </w:rPr>
        <w:t>-</w:t>
      </w:r>
      <w:r w:rsidRPr="00BF2B25">
        <w:rPr>
          <w:rFonts w:ascii="Times New Roman" w:eastAsia="Calibri" w:hAnsi="Times New Roman" w:cs="Times New Roman"/>
          <w:sz w:val="24"/>
          <w:szCs w:val="24"/>
        </w:rPr>
        <w:t>nio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wej</w:t>
      </w:r>
      <w:proofErr w:type="spellEnd"/>
      <w:r w:rsidRPr="00BF2B25">
        <w:rPr>
          <w:rFonts w:ascii="Times New Roman" w:eastAsia="Calibri" w:hAnsi="Times New Roman" w:cs="Times New Roman"/>
          <w:sz w:val="24"/>
          <w:szCs w:val="24"/>
        </w:rPr>
        <w:t xml:space="preserve"> dokument gwarancyjny winien zawierać klauzulę, w której gwarant zobowiązuje się bezwarunkowo do wypłaty kwoty gwarancyjnej na pierwsze pisemne  żądanie Zamawiającego, złożone wraz z oświadczeniem, że Wykonawca nie wywiązał się ze swoich zobowiązań w terminie przewidzianym  w umowie, lub zgodnie z posta</w:t>
      </w:r>
      <w:r w:rsidRPr="00BF2B25">
        <w:rPr>
          <w:rFonts w:ascii="Times New Roman" w:eastAsia="Calibri" w:hAnsi="Times New Roman" w:cs="Times New Roman"/>
          <w:sz w:val="24"/>
          <w:szCs w:val="24"/>
        </w:rPr>
        <w:softHyphen/>
        <w:t>nowieniami umowy.</w:t>
      </w:r>
    </w:p>
    <w:p w:rsidR="00434272" w:rsidRPr="00BF2B25" w:rsidRDefault="00434272" w:rsidP="00A77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E54B52" w:rsidP="00A77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D13536" w:rsidRPr="00BF2B25" w:rsidRDefault="00D13536" w:rsidP="00A77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Przedstawiciele </w:t>
      </w:r>
    </w:p>
    <w:p w:rsidR="00B852F6" w:rsidRPr="00BF2B25" w:rsidRDefault="00B852F6" w:rsidP="00A77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4B52" w:rsidRPr="00BF2B25" w:rsidRDefault="00E54B52" w:rsidP="00E54B52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oświadcza, że obowiązki nadzoru nad realizacją umowy będzie pełnił: </w:t>
      </w:r>
    </w:p>
    <w:p w:rsidR="00E54B52" w:rsidRPr="00BF2B25" w:rsidRDefault="00E54B52" w:rsidP="00E54B52">
      <w:pPr>
        <w:spacing w:after="0" w:line="240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Zbigniew Król, tel.: 41  3676716  w. 23</w:t>
      </w:r>
    </w:p>
    <w:p w:rsidR="00E54B52" w:rsidRPr="00BF2B25" w:rsidRDefault="00E54B52" w:rsidP="00E54B52">
      <w:pPr>
        <w:numPr>
          <w:ilvl w:val="0"/>
          <w:numId w:val="3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ZAMAWIAJĄCY oświadcza, że osobą uprawnioną do kontaktów z WYKONAWCĄ                          w zakresie wynikającym z niniejszej umowy jest : Kierownik Obiektu: ………………..; …………………</w:t>
      </w:r>
      <w:proofErr w:type="spellStart"/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tel</w:t>
      </w:r>
      <w:proofErr w:type="spellEnd"/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: ……………………………………….</w:t>
      </w:r>
    </w:p>
    <w:p w:rsidR="00E54B52" w:rsidRPr="00BF2B25" w:rsidRDefault="00E54B52" w:rsidP="00E54B52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WYKONAWCA oświadcza, że</w:t>
      </w:r>
      <w:r w:rsidRPr="00BF2B25">
        <w:rPr>
          <w:rFonts w:ascii="Calibri" w:eastAsia="Calibri" w:hAnsi="Calibri" w:cs="Times New Roman"/>
        </w:rPr>
        <w:t xml:space="preserve"> </w:t>
      </w:r>
      <w:r w:rsidR="00D13536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odpowiedzialność  za wykonanie </w:t>
      </w:r>
      <w:r w:rsidR="002D7A7C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robót powierzy:  ………………………… ……………………………………</w:t>
      </w:r>
      <w:proofErr w:type="spellStart"/>
      <w:r w:rsidR="002D7A7C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tel</w:t>
      </w:r>
      <w:proofErr w:type="spellEnd"/>
      <w:r w:rsidR="002D7A7C"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: ………………….</w:t>
      </w:r>
    </w:p>
    <w:p w:rsidR="00E54B52" w:rsidRPr="00BF2B25" w:rsidRDefault="00E54B52" w:rsidP="00E54B52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F2B25">
        <w:rPr>
          <w:rFonts w:ascii="Times New Roman" w:eastAsia="Calibri" w:hAnsi="Times New Roman" w:cs="Times New Roman"/>
          <w:sz w:val="24"/>
          <w:szCs w:val="24"/>
          <w:lang w:eastAsia="pl-PL"/>
        </w:rPr>
        <w:t>WYKONAWCA oświadcza, że osobą uprawnioną do kontaktów z ZAMAWIAJĄCYM                            w zakresie wynikającym z niniejszej umowy jest: ……………………………………</w:t>
      </w:r>
    </w:p>
    <w:p w:rsidR="00504E42" w:rsidRPr="00BF2B25" w:rsidRDefault="00504E42" w:rsidP="00504E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04DE" w:rsidRPr="00BF2B25" w:rsidRDefault="009B04D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335B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11</w:t>
      </w:r>
    </w:p>
    <w:p w:rsidR="009159BE" w:rsidRPr="00BF2B25" w:rsidRDefault="009159B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Zmiana postanowień umowy </w:t>
      </w:r>
    </w:p>
    <w:p w:rsidR="009159BE" w:rsidRPr="00BF2B25" w:rsidRDefault="009159B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9BE" w:rsidRPr="00BF2B25" w:rsidRDefault="009159BE" w:rsidP="00504E42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TE42445E8t00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Strony dopuszczają możliwość zmiany postanowień umowy:</w:t>
      </w:r>
    </w:p>
    <w:p w:rsidR="00504E42" w:rsidRPr="00BF2B25" w:rsidRDefault="009B04DE" w:rsidP="009159B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TE42445E8t00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9159BE" w:rsidRPr="00BF2B25">
        <w:rPr>
          <w:rFonts w:ascii="Times New Roman" w:hAnsi="Times New Roman" w:cs="Times New Roman"/>
          <w:sz w:val="24"/>
          <w:szCs w:val="24"/>
        </w:rPr>
        <w:t xml:space="preserve">)  </w:t>
      </w:r>
      <w:r w:rsidR="009159BE" w:rsidRPr="00BF2B25">
        <w:rPr>
          <w:rFonts w:ascii="Times New Roman" w:hAnsi="Times New Roman" w:cs="Times New Roman"/>
          <w:b/>
          <w:sz w:val="24"/>
          <w:szCs w:val="24"/>
        </w:rPr>
        <w:t>w zakresie terminu</w:t>
      </w:r>
      <w:r w:rsidR="009159BE" w:rsidRPr="00BF2B25">
        <w:rPr>
          <w:rFonts w:ascii="Times New Roman" w:hAnsi="Times New Roman" w:cs="Times New Roman"/>
          <w:sz w:val="24"/>
          <w:szCs w:val="24"/>
        </w:rPr>
        <w:t xml:space="preserve">,  przypadkach: </w:t>
      </w:r>
    </w:p>
    <w:p w:rsidR="00504E42" w:rsidRPr="00BF2B25" w:rsidRDefault="00504E42" w:rsidP="00504E42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0"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wstrzymania robót przez Zamawiającego;</w:t>
      </w:r>
    </w:p>
    <w:p w:rsidR="0061366D" w:rsidRPr="00BF2B25" w:rsidRDefault="0061366D" w:rsidP="00504E42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0" w:line="240" w:lineRule="auto"/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działania „siły wy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szej”.</w:t>
      </w:r>
    </w:p>
    <w:p w:rsidR="0061366D" w:rsidRPr="00BF2B25" w:rsidRDefault="0061366D" w:rsidP="009B04D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Za okoliczno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Pr="00BF2B25">
        <w:rPr>
          <w:rFonts w:ascii="Times New Roman" w:hAnsi="Times New Roman" w:cs="Times New Roman"/>
          <w:sz w:val="24"/>
          <w:szCs w:val="24"/>
        </w:rPr>
        <w:t>ci „siły wy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szej” uznaje si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ę </w:t>
      </w:r>
      <w:r w:rsidRPr="00BF2B25">
        <w:rPr>
          <w:rFonts w:ascii="Times New Roman" w:hAnsi="Times New Roman" w:cs="Times New Roman"/>
          <w:sz w:val="24"/>
          <w:szCs w:val="24"/>
        </w:rPr>
        <w:t>mi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dzy innymi: po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ar, powód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ź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, </w:t>
      </w:r>
      <w:r w:rsidRPr="00BF2B25">
        <w:rPr>
          <w:rFonts w:ascii="Times New Roman" w:hAnsi="Times New Roman" w:cs="Times New Roman"/>
          <w:sz w:val="24"/>
          <w:szCs w:val="24"/>
        </w:rPr>
        <w:t>huragan, eksplozj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, awarie energetyczne, wojn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, operacje wojskowe, </w:t>
      </w:r>
      <w:r w:rsidRPr="00BF2B25">
        <w:rPr>
          <w:rFonts w:ascii="Times New Roman" w:hAnsi="Times New Roman" w:cs="Times New Roman"/>
          <w:sz w:val="24"/>
          <w:szCs w:val="24"/>
        </w:rPr>
        <w:t>rozruchy, niepokoje społeczne, ograniczen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ia i zakazy wydane przez organa </w:t>
      </w:r>
      <w:r w:rsidRPr="00BF2B25">
        <w:rPr>
          <w:rFonts w:ascii="Times New Roman" w:hAnsi="Times New Roman" w:cs="Times New Roman"/>
          <w:sz w:val="24"/>
          <w:szCs w:val="24"/>
        </w:rPr>
        <w:t>pa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ń</w:t>
      </w:r>
      <w:r w:rsidRPr="00BF2B25">
        <w:rPr>
          <w:rFonts w:ascii="Times New Roman" w:hAnsi="Times New Roman" w:cs="Times New Roman"/>
          <w:sz w:val="24"/>
          <w:szCs w:val="24"/>
        </w:rPr>
        <w:t>stwowe, a tak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 inne nadzwyczajne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 zjawiska losowe i przyrodnicze </w:t>
      </w:r>
      <w:r w:rsidR="00A431C8" w:rsidRPr="00BF2B25">
        <w:rPr>
          <w:rFonts w:ascii="Times New Roman" w:hAnsi="Times New Roman" w:cs="Times New Roman"/>
          <w:sz w:val="24"/>
          <w:szCs w:val="24"/>
        </w:rPr>
        <w:t xml:space="preserve">- </w:t>
      </w:r>
      <w:r w:rsidRPr="00BF2B25">
        <w:rPr>
          <w:rFonts w:ascii="Times New Roman" w:hAnsi="Times New Roman" w:cs="Times New Roman"/>
          <w:sz w:val="24"/>
          <w:szCs w:val="24"/>
        </w:rPr>
        <w:t>wszystkie z nich pozostaj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ce, poza kontrol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Stron, których nie mo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na było </w:t>
      </w:r>
      <w:r w:rsidRPr="00BF2B25">
        <w:rPr>
          <w:rFonts w:ascii="Times New Roman" w:hAnsi="Times New Roman" w:cs="Times New Roman"/>
          <w:sz w:val="24"/>
          <w:szCs w:val="24"/>
        </w:rPr>
        <w:t>przewidzie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ć </w:t>
      </w:r>
      <w:r w:rsidRPr="00BF2B25">
        <w:rPr>
          <w:rFonts w:ascii="Times New Roman" w:hAnsi="Times New Roman" w:cs="Times New Roman"/>
          <w:sz w:val="24"/>
          <w:szCs w:val="24"/>
        </w:rPr>
        <w:t>w chwili zawarcia umowy, a je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eli mo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liwe były do przewidzenia </w:t>
      </w:r>
      <w:r w:rsidRPr="00BF2B25">
        <w:rPr>
          <w:rFonts w:ascii="Times New Roman" w:hAnsi="Times New Roman" w:cs="Times New Roman"/>
          <w:sz w:val="24"/>
          <w:szCs w:val="24"/>
        </w:rPr>
        <w:t>nie mo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na było im zapobiec</w:t>
      </w:r>
      <w:r w:rsidR="00504E42" w:rsidRPr="00BF2B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04DE" w:rsidRPr="00BF2B25" w:rsidRDefault="009B04DE" w:rsidP="009B04D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4DE" w:rsidRPr="00BF2B25" w:rsidRDefault="009B04DE" w:rsidP="009B04D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 xml:space="preserve">2) W zakresie </w:t>
      </w:r>
      <w:r w:rsidRPr="00BF2B25">
        <w:rPr>
          <w:rFonts w:ascii="Times New Roman" w:hAnsi="Times New Roman" w:cs="Times New Roman"/>
          <w:b/>
          <w:sz w:val="24"/>
          <w:szCs w:val="24"/>
        </w:rPr>
        <w:t>zmiany sposobu świadczenia</w:t>
      </w:r>
      <w:r w:rsidRPr="00BF2B25">
        <w:rPr>
          <w:rFonts w:ascii="Times New Roman" w:hAnsi="Times New Roman" w:cs="Times New Roman"/>
          <w:sz w:val="24"/>
          <w:szCs w:val="24"/>
        </w:rPr>
        <w:t xml:space="preserve"> Wykonawcy, w przypadku:</w:t>
      </w:r>
    </w:p>
    <w:p w:rsidR="009B04DE" w:rsidRPr="00BF2B25" w:rsidRDefault="009B04DE" w:rsidP="009B04D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- odstąpienia przez Zamawiającego od wykonania części robót zbędnych do wykonania przedmiotu umowy zgodnie ze sztuką budowlaną i wiedzą techniczną, a wynikających np. z technologii robót, co skutkować będzie obniżeniem wynagrodzenia należnego Wykonawcy,</w:t>
      </w:r>
    </w:p>
    <w:p w:rsidR="009B04DE" w:rsidRPr="00BF2B25" w:rsidRDefault="0061366D" w:rsidP="009B04D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Wszelkie zmiany i uzupełnienia niniejszej umowy wymagaj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zgody obu stron i </w:t>
      </w:r>
      <w:r w:rsidRPr="00BF2B25">
        <w:rPr>
          <w:rFonts w:ascii="Times New Roman" w:hAnsi="Times New Roman" w:cs="Times New Roman"/>
          <w:sz w:val="24"/>
          <w:szCs w:val="24"/>
        </w:rPr>
        <w:t>musz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by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ć </w:t>
      </w:r>
      <w:r w:rsidRPr="00BF2B25">
        <w:rPr>
          <w:rFonts w:ascii="Times New Roman" w:hAnsi="Times New Roman" w:cs="Times New Roman"/>
          <w:sz w:val="24"/>
          <w:szCs w:val="24"/>
        </w:rPr>
        <w:t>dokonane w formie pisemnej pod rygorem niewa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Pr="00BF2B25">
        <w:rPr>
          <w:rFonts w:ascii="Times New Roman" w:hAnsi="Times New Roman" w:cs="Times New Roman"/>
          <w:sz w:val="24"/>
          <w:szCs w:val="24"/>
        </w:rPr>
        <w:t>ci.</w:t>
      </w:r>
    </w:p>
    <w:p w:rsidR="0061366D" w:rsidRPr="00BF2B25" w:rsidRDefault="0061366D" w:rsidP="009B04DE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Niedopuszczalna jest natomiast, pod rygorem niewa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no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ci, zmiana istotnych </w:t>
      </w:r>
      <w:r w:rsidRPr="00BF2B25">
        <w:rPr>
          <w:rFonts w:ascii="Times New Roman" w:hAnsi="Times New Roman" w:cs="Times New Roman"/>
          <w:sz w:val="24"/>
          <w:szCs w:val="24"/>
        </w:rPr>
        <w:t>postanowie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ń </w:t>
      </w:r>
      <w:r w:rsidRPr="00BF2B25">
        <w:rPr>
          <w:rFonts w:ascii="Times New Roman" w:hAnsi="Times New Roman" w:cs="Times New Roman"/>
          <w:sz w:val="24"/>
          <w:szCs w:val="24"/>
        </w:rPr>
        <w:t>zawartej umowy, je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Pr="00BF2B25">
        <w:rPr>
          <w:rFonts w:ascii="Times New Roman" w:hAnsi="Times New Roman" w:cs="Times New Roman"/>
          <w:sz w:val="24"/>
          <w:szCs w:val="24"/>
        </w:rPr>
        <w:t>eli przy ich uwzgl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dnianiu nale</w:t>
      </w:r>
      <w:r w:rsidR="00A774F6" w:rsidRPr="00BF2B25">
        <w:rPr>
          <w:rFonts w:ascii="Times New Roman" w:eastAsia="TTE42445E8t00" w:hAnsi="Times New Roman" w:cs="Times New Roman"/>
          <w:sz w:val="24"/>
          <w:szCs w:val="24"/>
        </w:rPr>
        <w:t>ż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ałoby </w:t>
      </w:r>
      <w:r w:rsidRPr="00BF2B25">
        <w:rPr>
          <w:rFonts w:ascii="Times New Roman" w:hAnsi="Times New Roman" w:cs="Times New Roman"/>
          <w:sz w:val="24"/>
          <w:szCs w:val="24"/>
        </w:rPr>
        <w:t>zmieni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ć </w:t>
      </w:r>
      <w:r w:rsidRPr="00BF2B25">
        <w:rPr>
          <w:rFonts w:ascii="Times New Roman" w:hAnsi="Times New Roman" w:cs="Times New Roman"/>
          <w:sz w:val="24"/>
          <w:szCs w:val="24"/>
        </w:rPr>
        <w:t>tre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ść </w:t>
      </w:r>
      <w:r w:rsidRPr="00BF2B25">
        <w:rPr>
          <w:rFonts w:ascii="Times New Roman" w:hAnsi="Times New Roman" w:cs="Times New Roman"/>
          <w:sz w:val="24"/>
          <w:szCs w:val="24"/>
        </w:rPr>
        <w:t>oferty, na podstawie, której dokonano wyboru wykonawcy.</w:t>
      </w:r>
    </w:p>
    <w:p w:rsidR="00504E42" w:rsidRPr="00BF2B25" w:rsidRDefault="00504E42" w:rsidP="00504E42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1366D" w:rsidRPr="00BF2B25" w:rsidRDefault="00335B7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§ 12</w:t>
      </w:r>
    </w:p>
    <w:p w:rsidR="009B04DE" w:rsidRPr="00BF2B25" w:rsidRDefault="009B04DE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Postanowienia końcowe </w:t>
      </w:r>
    </w:p>
    <w:p w:rsidR="00504E42" w:rsidRPr="00BF2B25" w:rsidRDefault="00504E42" w:rsidP="005E57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366D" w:rsidRPr="00BF2B25" w:rsidRDefault="0061366D" w:rsidP="00504E4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W sprawach nie uregulowanych postanowieniami niniejszej umowy maj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zastosowanie</w:t>
      </w:r>
      <w:r w:rsidR="00504E42" w:rsidRPr="00BF2B25">
        <w:rPr>
          <w:rFonts w:ascii="Times New Roman" w:hAnsi="Times New Roman" w:cs="Times New Roman"/>
          <w:sz w:val="24"/>
          <w:szCs w:val="24"/>
        </w:rPr>
        <w:t xml:space="preserve"> </w:t>
      </w:r>
      <w:r w:rsidRPr="00BF2B25">
        <w:rPr>
          <w:rFonts w:ascii="Times New Roman" w:hAnsi="Times New Roman" w:cs="Times New Roman"/>
          <w:sz w:val="24"/>
          <w:szCs w:val="24"/>
        </w:rPr>
        <w:t>przepisy prawa powszechnie obowi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zuj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cego.</w:t>
      </w:r>
    </w:p>
    <w:p w:rsidR="009B04DE" w:rsidRPr="00BF2B25" w:rsidRDefault="0061366D" w:rsidP="002657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Spory mog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ce wyst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pi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ć </w:t>
      </w:r>
      <w:r w:rsidRPr="00BF2B25">
        <w:rPr>
          <w:rFonts w:ascii="Times New Roman" w:hAnsi="Times New Roman" w:cs="Times New Roman"/>
          <w:sz w:val="24"/>
          <w:szCs w:val="24"/>
        </w:rPr>
        <w:t>ze stosunku obj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tego niniejsz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umow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Pr="00BF2B25">
        <w:rPr>
          <w:rFonts w:ascii="Times New Roman" w:hAnsi="Times New Roman" w:cs="Times New Roman"/>
          <w:sz w:val="24"/>
          <w:szCs w:val="24"/>
        </w:rPr>
        <w:t>b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ę</w:t>
      </w:r>
      <w:r w:rsidRPr="00BF2B25">
        <w:rPr>
          <w:rFonts w:ascii="Times New Roman" w:hAnsi="Times New Roman" w:cs="Times New Roman"/>
          <w:sz w:val="24"/>
          <w:szCs w:val="24"/>
        </w:rPr>
        <w:t>d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ą 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rozstrzygane </w:t>
      </w:r>
      <w:r w:rsidR="00504E42" w:rsidRPr="00BF2B25">
        <w:rPr>
          <w:rFonts w:ascii="Times New Roman" w:hAnsi="Times New Roman" w:cs="Times New Roman"/>
          <w:sz w:val="24"/>
          <w:szCs w:val="24"/>
        </w:rPr>
        <w:t xml:space="preserve">przez </w:t>
      </w:r>
      <w:r w:rsidRPr="00BF2B25">
        <w:rPr>
          <w:rFonts w:ascii="Times New Roman" w:hAnsi="Times New Roman" w:cs="Times New Roman"/>
          <w:sz w:val="24"/>
          <w:szCs w:val="24"/>
        </w:rPr>
        <w:t>S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d powszechny</w:t>
      </w:r>
      <w:r w:rsidR="00FD66BF" w:rsidRPr="00BF2B25">
        <w:rPr>
          <w:rFonts w:ascii="Times New Roman" w:hAnsi="Times New Roman" w:cs="Times New Roman"/>
          <w:sz w:val="24"/>
          <w:szCs w:val="24"/>
        </w:rPr>
        <w:t xml:space="preserve"> wła</w:t>
      </w:r>
      <w:r w:rsidR="00FD66BF" w:rsidRPr="00BF2B25">
        <w:rPr>
          <w:rFonts w:ascii="Times New Roman" w:eastAsia="TTE42445E8t00" w:hAnsi="Times New Roman" w:cs="Times New Roman"/>
          <w:sz w:val="24"/>
          <w:szCs w:val="24"/>
        </w:rPr>
        <w:t>ś</w:t>
      </w:r>
      <w:r w:rsidR="00FD66BF" w:rsidRPr="00BF2B25">
        <w:rPr>
          <w:rFonts w:ascii="Times New Roman" w:hAnsi="Times New Roman" w:cs="Times New Roman"/>
          <w:sz w:val="24"/>
          <w:szCs w:val="24"/>
        </w:rPr>
        <w:t>ciwy dla miejsca Zamawiającego</w:t>
      </w:r>
      <w:r w:rsidRPr="00BF2B25">
        <w:rPr>
          <w:rFonts w:ascii="Times New Roman" w:hAnsi="Times New Roman" w:cs="Times New Roman"/>
          <w:sz w:val="24"/>
          <w:szCs w:val="24"/>
        </w:rPr>
        <w:t>.</w:t>
      </w:r>
    </w:p>
    <w:p w:rsidR="0061366D" w:rsidRPr="00BF2B25" w:rsidRDefault="0061366D" w:rsidP="0026579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sz w:val="24"/>
          <w:szCs w:val="24"/>
        </w:rPr>
        <w:t>Umow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 xml:space="preserve">ę </w:t>
      </w:r>
      <w:r w:rsidRPr="00BF2B25">
        <w:rPr>
          <w:rFonts w:ascii="Times New Roman" w:hAnsi="Times New Roman" w:cs="Times New Roman"/>
          <w:sz w:val="24"/>
          <w:szCs w:val="24"/>
        </w:rPr>
        <w:t>sporz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sz w:val="24"/>
          <w:szCs w:val="24"/>
        </w:rPr>
        <w:t>dzono w dwóch jednobrzmi</w:t>
      </w:r>
      <w:r w:rsidRPr="00BF2B25">
        <w:rPr>
          <w:rFonts w:ascii="Times New Roman" w:eastAsia="TTE42445E8t00" w:hAnsi="Times New Roman" w:cs="Times New Roman"/>
          <w:sz w:val="24"/>
          <w:szCs w:val="24"/>
        </w:rPr>
        <w:t>ą</w:t>
      </w:r>
      <w:r w:rsidR="0026579A" w:rsidRPr="00BF2B25">
        <w:rPr>
          <w:rFonts w:ascii="Times New Roman" w:hAnsi="Times New Roman" w:cs="Times New Roman"/>
          <w:sz w:val="24"/>
          <w:szCs w:val="24"/>
        </w:rPr>
        <w:t>cych egzemplarzach, po jednym dla każdej ze Stron.</w:t>
      </w:r>
    </w:p>
    <w:p w:rsidR="0026579A" w:rsidRPr="00BF2B25" w:rsidRDefault="0026579A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04DE" w:rsidRDefault="009B04DE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0A6B" w:rsidRDefault="00A80A6B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0A6B" w:rsidRDefault="00A80A6B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80A6B" w:rsidRPr="00BF2B25" w:rsidRDefault="00A80A6B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26579A" w:rsidRPr="00BF2B25" w:rsidRDefault="0026579A" w:rsidP="005E57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5572" w:rsidRPr="00BF2B25" w:rsidRDefault="0061366D" w:rsidP="005E57D3">
      <w:pPr>
        <w:jc w:val="both"/>
        <w:rPr>
          <w:rFonts w:ascii="Times New Roman" w:hAnsi="Times New Roman" w:cs="Times New Roman"/>
          <w:sz w:val="24"/>
          <w:szCs w:val="24"/>
        </w:rPr>
      </w:pPr>
      <w:r w:rsidRPr="00BF2B25">
        <w:rPr>
          <w:rFonts w:ascii="Times New Roman" w:hAnsi="Times New Roman" w:cs="Times New Roman"/>
          <w:b/>
          <w:bCs/>
          <w:sz w:val="24"/>
          <w:szCs w:val="24"/>
        </w:rPr>
        <w:t>ZAMAWIAJ</w:t>
      </w:r>
      <w:r w:rsidRPr="00BF2B25">
        <w:rPr>
          <w:rFonts w:ascii="Times New Roman" w:eastAsia="TTE4259EB0t00" w:hAnsi="Times New Roman" w:cs="Times New Roman"/>
          <w:sz w:val="24"/>
          <w:szCs w:val="24"/>
        </w:rPr>
        <w:t>Ą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 xml:space="preserve">CY </w:t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B25">
        <w:rPr>
          <w:rFonts w:ascii="Times New Roman" w:hAnsi="Times New Roman" w:cs="Times New Roman"/>
          <w:b/>
          <w:bCs/>
          <w:sz w:val="24"/>
          <w:szCs w:val="24"/>
        </w:rPr>
        <w:tab/>
        <w:t>WYKONAWCA</w:t>
      </w:r>
    </w:p>
    <w:sectPr w:rsidR="00115572" w:rsidRPr="00BF2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42445E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4259EB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53B4"/>
    <w:multiLevelType w:val="hybridMultilevel"/>
    <w:tmpl w:val="F9BC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6597B"/>
    <w:multiLevelType w:val="hybridMultilevel"/>
    <w:tmpl w:val="EFE6F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645F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6966F45C">
      <w:start w:val="1"/>
      <w:numFmt w:val="lowerLetter"/>
      <w:lvlText w:val="%4)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A2FF3"/>
    <w:multiLevelType w:val="hybridMultilevel"/>
    <w:tmpl w:val="A4862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A2C240C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92E97"/>
    <w:multiLevelType w:val="hybridMultilevel"/>
    <w:tmpl w:val="2B1AFA84"/>
    <w:lvl w:ilvl="0" w:tplc="BB9E315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0BEE58BF"/>
    <w:multiLevelType w:val="hybridMultilevel"/>
    <w:tmpl w:val="D54EBBD8"/>
    <w:lvl w:ilvl="0" w:tplc="E4288420">
      <w:start w:val="1"/>
      <w:numFmt w:val="decimal"/>
      <w:lvlText w:val="%1)"/>
      <w:lvlJc w:val="left"/>
      <w:pPr>
        <w:ind w:left="1854" w:hanging="360"/>
      </w:pPr>
      <w:rPr>
        <w:rFonts w:hint="default"/>
        <w:b w:val="0"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>
      <w:start w:val="1"/>
      <w:numFmt w:val="lowerRoman"/>
      <w:lvlText w:val="%3."/>
      <w:lvlJc w:val="right"/>
      <w:pPr>
        <w:ind w:left="3294" w:hanging="180"/>
      </w:pPr>
    </w:lvl>
    <w:lvl w:ilvl="3" w:tplc="0415000F">
      <w:start w:val="1"/>
      <w:numFmt w:val="decimal"/>
      <w:lvlText w:val="%4."/>
      <w:lvlJc w:val="left"/>
      <w:pPr>
        <w:ind w:left="4014" w:hanging="360"/>
      </w:pPr>
    </w:lvl>
    <w:lvl w:ilvl="4" w:tplc="04150019">
      <w:start w:val="1"/>
      <w:numFmt w:val="lowerLetter"/>
      <w:lvlText w:val="%5."/>
      <w:lvlJc w:val="left"/>
      <w:pPr>
        <w:ind w:left="4734" w:hanging="360"/>
      </w:pPr>
    </w:lvl>
    <w:lvl w:ilvl="5" w:tplc="0415001B">
      <w:start w:val="1"/>
      <w:numFmt w:val="lowerRoman"/>
      <w:lvlText w:val="%6."/>
      <w:lvlJc w:val="right"/>
      <w:pPr>
        <w:ind w:left="5454" w:hanging="180"/>
      </w:pPr>
    </w:lvl>
    <w:lvl w:ilvl="6" w:tplc="0415000F">
      <w:start w:val="1"/>
      <w:numFmt w:val="decimal"/>
      <w:lvlText w:val="%7."/>
      <w:lvlJc w:val="left"/>
      <w:pPr>
        <w:ind w:left="6174" w:hanging="360"/>
      </w:pPr>
    </w:lvl>
    <w:lvl w:ilvl="7" w:tplc="04150019">
      <w:start w:val="1"/>
      <w:numFmt w:val="lowerLetter"/>
      <w:lvlText w:val="%8."/>
      <w:lvlJc w:val="left"/>
      <w:pPr>
        <w:ind w:left="6894" w:hanging="360"/>
      </w:pPr>
    </w:lvl>
    <w:lvl w:ilvl="8" w:tplc="0415001B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0CD03683"/>
    <w:multiLevelType w:val="hybridMultilevel"/>
    <w:tmpl w:val="C4A0E42A"/>
    <w:lvl w:ilvl="0" w:tplc="FDD2042E">
      <w:start w:val="2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0B2366"/>
    <w:multiLevelType w:val="hybridMultilevel"/>
    <w:tmpl w:val="88B87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742D2"/>
    <w:multiLevelType w:val="hybridMultilevel"/>
    <w:tmpl w:val="75A6B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90174"/>
    <w:multiLevelType w:val="singleLevel"/>
    <w:tmpl w:val="E0CEC9E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</w:abstractNum>
  <w:abstractNum w:abstractNumId="9">
    <w:nsid w:val="15EB15F7"/>
    <w:multiLevelType w:val="hybridMultilevel"/>
    <w:tmpl w:val="756628DA"/>
    <w:lvl w:ilvl="0" w:tplc="1468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683F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74FD8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sz w:val="24"/>
      </w:rPr>
    </w:lvl>
    <w:lvl w:ilvl="3" w:tplc="5BCADF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E504EB"/>
    <w:multiLevelType w:val="hybridMultilevel"/>
    <w:tmpl w:val="E3582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67787"/>
    <w:multiLevelType w:val="hybridMultilevel"/>
    <w:tmpl w:val="83281FE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848D7"/>
    <w:multiLevelType w:val="hybridMultilevel"/>
    <w:tmpl w:val="E572EA46"/>
    <w:lvl w:ilvl="0" w:tplc="F7F2B9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0D7F9F"/>
    <w:multiLevelType w:val="hybridMultilevel"/>
    <w:tmpl w:val="E16EB63E"/>
    <w:lvl w:ilvl="0" w:tplc="04F2282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62C0FDD"/>
    <w:multiLevelType w:val="hybridMultilevel"/>
    <w:tmpl w:val="092673D0"/>
    <w:lvl w:ilvl="0" w:tplc="86F4ACF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583C07"/>
    <w:multiLevelType w:val="hybridMultilevel"/>
    <w:tmpl w:val="91CA8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1D00FB"/>
    <w:multiLevelType w:val="hybridMultilevel"/>
    <w:tmpl w:val="28FA61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8B23F3"/>
    <w:multiLevelType w:val="hybridMultilevel"/>
    <w:tmpl w:val="AC46A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A4C35"/>
    <w:multiLevelType w:val="hybridMultilevel"/>
    <w:tmpl w:val="6C9052A4"/>
    <w:lvl w:ilvl="0" w:tplc="815038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77991"/>
    <w:multiLevelType w:val="hybridMultilevel"/>
    <w:tmpl w:val="24D8D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A3315B"/>
    <w:multiLevelType w:val="hybridMultilevel"/>
    <w:tmpl w:val="4B1E1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624219"/>
    <w:multiLevelType w:val="hybridMultilevel"/>
    <w:tmpl w:val="EC261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F74D4"/>
    <w:multiLevelType w:val="hybridMultilevel"/>
    <w:tmpl w:val="90324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2142A2"/>
    <w:multiLevelType w:val="hybridMultilevel"/>
    <w:tmpl w:val="F7901348"/>
    <w:lvl w:ilvl="0" w:tplc="7B341A3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705E6E"/>
    <w:multiLevelType w:val="hybridMultilevel"/>
    <w:tmpl w:val="4E86F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52AF8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3A006362">
      <w:start w:val="1"/>
      <w:numFmt w:val="lowerLetter"/>
      <w:lvlText w:val="%3)"/>
      <w:lvlJc w:val="left"/>
      <w:pPr>
        <w:ind w:left="2340" w:hanging="36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360B3"/>
    <w:multiLevelType w:val="hybridMultilevel"/>
    <w:tmpl w:val="D2C6B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9958D4"/>
    <w:multiLevelType w:val="hybridMultilevel"/>
    <w:tmpl w:val="060AE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D115D"/>
    <w:multiLevelType w:val="hybridMultilevel"/>
    <w:tmpl w:val="5AD65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DF2A47A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38206C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333160"/>
    <w:multiLevelType w:val="hybridMultilevel"/>
    <w:tmpl w:val="7CC2B19C"/>
    <w:lvl w:ilvl="0" w:tplc="A9F6DFF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5129BC"/>
    <w:multiLevelType w:val="hybridMultilevel"/>
    <w:tmpl w:val="9586C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11CEE"/>
    <w:multiLevelType w:val="hybridMultilevel"/>
    <w:tmpl w:val="53DA3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763B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2661C8"/>
    <w:multiLevelType w:val="hybridMultilevel"/>
    <w:tmpl w:val="FCEE0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60180E"/>
    <w:multiLevelType w:val="hybridMultilevel"/>
    <w:tmpl w:val="19AC47A2"/>
    <w:lvl w:ilvl="0" w:tplc="1324BA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EA4EC5"/>
    <w:multiLevelType w:val="hybridMultilevel"/>
    <w:tmpl w:val="6598DCBC"/>
    <w:lvl w:ilvl="0" w:tplc="980C9F8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623997"/>
    <w:multiLevelType w:val="hybridMultilevel"/>
    <w:tmpl w:val="C7208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1E7326"/>
    <w:multiLevelType w:val="hybridMultilevel"/>
    <w:tmpl w:val="8216F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295A3D"/>
    <w:multiLevelType w:val="hybridMultilevel"/>
    <w:tmpl w:val="1C9E27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B3C27"/>
    <w:multiLevelType w:val="hybridMultilevel"/>
    <w:tmpl w:val="A600F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A274FD"/>
    <w:multiLevelType w:val="multilevel"/>
    <w:tmpl w:val="233C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21534F"/>
    <w:multiLevelType w:val="hybridMultilevel"/>
    <w:tmpl w:val="5BD0D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9322B5"/>
    <w:multiLevelType w:val="hybridMultilevel"/>
    <w:tmpl w:val="71680AAE"/>
    <w:lvl w:ilvl="0" w:tplc="C4EC425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BBA504B"/>
    <w:multiLevelType w:val="hybridMultilevel"/>
    <w:tmpl w:val="060AE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0"/>
  </w:num>
  <w:num w:numId="3">
    <w:abstractNumId w:val="33"/>
  </w:num>
  <w:num w:numId="4">
    <w:abstractNumId w:val="0"/>
  </w:num>
  <w:num w:numId="5">
    <w:abstractNumId w:val="19"/>
  </w:num>
  <w:num w:numId="6">
    <w:abstractNumId w:val="23"/>
  </w:num>
  <w:num w:numId="7">
    <w:abstractNumId w:val="26"/>
  </w:num>
  <w:num w:numId="8">
    <w:abstractNumId w:val="16"/>
  </w:num>
  <w:num w:numId="9">
    <w:abstractNumId w:val="21"/>
  </w:num>
  <w:num w:numId="10">
    <w:abstractNumId w:val="15"/>
  </w:num>
  <w:num w:numId="11">
    <w:abstractNumId w:val="36"/>
  </w:num>
  <w:num w:numId="12">
    <w:abstractNumId w:val="29"/>
  </w:num>
  <w:num w:numId="13">
    <w:abstractNumId w:val="30"/>
  </w:num>
  <w:num w:numId="14">
    <w:abstractNumId w:val="34"/>
  </w:num>
  <w:num w:numId="15">
    <w:abstractNumId w:val="3"/>
  </w:num>
  <w:num w:numId="16">
    <w:abstractNumId w:val="24"/>
  </w:num>
  <w:num w:numId="17">
    <w:abstractNumId w:val="13"/>
  </w:num>
  <w:num w:numId="18">
    <w:abstractNumId w:val="41"/>
  </w:num>
  <w:num w:numId="19">
    <w:abstractNumId w:val="39"/>
  </w:num>
  <w:num w:numId="20">
    <w:abstractNumId w:val="31"/>
  </w:num>
  <w:num w:numId="21">
    <w:abstractNumId w:val="22"/>
  </w:num>
  <w:num w:numId="22">
    <w:abstractNumId w:val="20"/>
  </w:num>
  <w:num w:numId="23">
    <w:abstractNumId w:val="32"/>
  </w:num>
  <w:num w:numId="24">
    <w:abstractNumId w:val="11"/>
  </w:num>
  <w:num w:numId="25">
    <w:abstractNumId w:val="35"/>
  </w:num>
  <w:num w:numId="26">
    <w:abstractNumId w:val="27"/>
  </w:num>
  <w:num w:numId="27">
    <w:abstractNumId w:val="6"/>
  </w:num>
  <w:num w:numId="28">
    <w:abstractNumId w:val="10"/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</w:num>
  <w:num w:numId="31">
    <w:abstractNumId w:val="25"/>
  </w:num>
  <w:num w:numId="32">
    <w:abstractNumId w:val="18"/>
  </w:num>
  <w:num w:numId="33">
    <w:abstractNumId w:val="8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1"/>
  </w:num>
  <w:num w:numId="40">
    <w:abstractNumId w:val="2"/>
  </w:num>
  <w:num w:numId="41">
    <w:abstractNumId w:val="7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6D"/>
    <w:rsid w:val="000B69A5"/>
    <w:rsid w:val="000C3EB0"/>
    <w:rsid w:val="000C443B"/>
    <w:rsid w:val="00115572"/>
    <w:rsid w:val="001355D1"/>
    <w:rsid w:val="001A2BD3"/>
    <w:rsid w:val="001D2C8E"/>
    <w:rsid w:val="001F5683"/>
    <w:rsid w:val="0026579A"/>
    <w:rsid w:val="002907A1"/>
    <w:rsid w:val="002D7A7C"/>
    <w:rsid w:val="00335B72"/>
    <w:rsid w:val="00365EA2"/>
    <w:rsid w:val="003B76E1"/>
    <w:rsid w:val="00434272"/>
    <w:rsid w:val="0048509D"/>
    <w:rsid w:val="00504E42"/>
    <w:rsid w:val="00553248"/>
    <w:rsid w:val="005C2C26"/>
    <w:rsid w:val="005E57D3"/>
    <w:rsid w:val="0061366D"/>
    <w:rsid w:val="00614986"/>
    <w:rsid w:val="00664DAA"/>
    <w:rsid w:val="006F1686"/>
    <w:rsid w:val="00743E45"/>
    <w:rsid w:val="008147DB"/>
    <w:rsid w:val="008F717F"/>
    <w:rsid w:val="009159BE"/>
    <w:rsid w:val="00945FCA"/>
    <w:rsid w:val="00965962"/>
    <w:rsid w:val="009B04DE"/>
    <w:rsid w:val="009F0CF0"/>
    <w:rsid w:val="00A431C8"/>
    <w:rsid w:val="00A774F6"/>
    <w:rsid w:val="00A80A6B"/>
    <w:rsid w:val="00B03E9F"/>
    <w:rsid w:val="00B852F6"/>
    <w:rsid w:val="00BF2B25"/>
    <w:rsid w:val="00C879DE"/>
    <w:rsid w:val="00D13536"/>
    <w:rsid w:val="00D16C47"/>
    <w:rsid w:val="00D82862"/>
    <w:rsid w:val="00E54B52"/>
    <w:rsid w:val="00F124C8"/>
    <w:rsid w:val="00F23F83"/>
    <w:rsid w:val="00F25F3E"/>
    <w:rsid w:val="00F96BAF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9DE"/>
    <w:pPr>
      <w:ind w:left="720"/>
      <w:contextualSpacing/>
    </w:pPr>
  </w:style>
  <w:style w:type="paragraph" w:styleId="Bezodstpw">
    <w:name w:val="No Spacing"/>
    <w:uiPriority w:val="1"/>
    <w:qFormat/>
    <w:rsid w:val="00365E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9DE"/>
    <w:pPr>
      <w:ind w:left="720"/>
      <w:contextualSpacing/>
    </w:pPr>
  </w:style>
  <w:style w:type="paragraph" w:styleId="Bezodstpw">
    <w:name w:val="No Spacing"/>
    <w:uiPriority w:val="1"/>
    <w:qFormat/>
    <w:rsid w:val="00365E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A27B803</Template>
  <TotalTime>6</TotalTime>
  <Pages>7</Pages>
  <Words>2506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6</cp:revision>
  <dcterms:created xsi:type="dcterms:W3CDTF">2015-04-08T11:13:00Z</dcterms:created>
  <dcterms:modified xsi:type="dcterms:W3CDTF">2015-04-09T07:48:00Z</dcterms:modified>
</cp:coreProperties>
</file>