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1do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5672B" w:rsidRPr="00D5672B" w:rsidRDefault="00D5672B" w:rsidP="00D5672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A45CC9" w:rsidRDefault="00D5672B" w:rsidP="00A45CC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Przedmiotem zamówienia jest: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dostawa gazu ziemnego, obejmująca sprzedaż i dystrybucję gazu dla obiektów / nieruchomości Zamawiającego w Kielcach: Kryta Pływalnia Delfin przy ul. Krakowskiej 2 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Stadion piłka</w:t>
      </w:r>
      <w:r w:rsid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rski przy ul. Szczepaniaka 29 oraz Hala Sportowa ul.</w:t>
      </w:r>
      <w:r w:rsidR="00A45CC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A45CC9" w:rsidRPr="00A45CC9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Warszawska 338 w Kielcach.</w:t>
      </w:r>
    </w:p>
    <w:p w:rsidR="00D5672B" w:rsidRPr="00D5672B" w:rsidRDefault="00D5672B" w:rsidP="00D56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odbiorców i punktów poboru gazu: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3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975"/>
        <w:gridCol w:w="2136"/>
        <w:gridCol w:w="1584"/>
        <w:gridCol w:w="1798"/>
        <w:gridCol w:w="1796"/>
      </w:tblGrid>
      <w:tr w:rsidR="00D5672B" w:rsidRPr="00D5672B" w:rsidTr="001929F3">
        <w:trPr>
          <w:trHeight w:val="452"/>
        </w:trPr>
        <w:tc>
          <w:tcPr>
            <w:tcW w:w="291" w:type="pct"/>
            <w:vMerge w:val="restar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709" w:type="pct"/>
            <w:gridSpan w:val="5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Odbiorca:  Miejski Ośrodek Sportu i Rekreacji , ul. Żytnia 1 , 25-018 Kielce</w:t>
            </w:r>
          </w:p>
        </w:tc>
      </w:tr>
      <w:tr w:rsidR="0051489F" w:rsidRPr="00D5672B" w:rsidTr="001929F3">
        <w:trPr>
          <w:trHeight w:val="539"/>
        </w:trPr>
        <w:tc>
          <w:tcPr>
            <w:tcW w:w="291" w:type="pct"/>
            <w:vMerge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punktu poboru</w:t>
            </w:r>
          </w:p>
        </w:tc>
        <w:tc>
          <w:tcPr>
            <w:tcW w:w="933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Typ  urządzenia pomiarowego</w:t>
            </w:r>
          </w:p>
        </w:tc>
        <w:tc>
          <w:tcPr>
            <w:tcW w:w="833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Grupa taryfowa</w:t>
            </w:r>
          </w:p>
        </w:tc>
        <w:tc>
          <w:tcPr>
            <w:tcW w:w="942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Obecna Moc umowna</w:t>
            </w:r>
          </w:p>
        </w:tc>
        <w:tc>
          <w:tcPr>
            <w:tcW w:w="941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Szacunkowe zużycie w  12 mies. [m</w:t>
            </w: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3</w:t>
            </w: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]</w:t>
            </w:r>
          </w:p>
        </w:tc>
      </w:tr>
      <w:tr w:rsidR="00D5672B" w:rsidRPr="00D5672B" w:rsidTr="001929F3">
        <w:trPr>
          <w:trHeight w:val="428"/>
        </w:trPr>
        <w:tc>
          <w:tcPr>
            <w:tcW w:w="291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09" w:type="pct"/>
            <w:gridSpan w:val="5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1489F" w:rsidRPr="00D5672B" w:rsidTr="001929F3">
        <w:trPr>
          <w:trHeight w:val="428"/>
        </w:trPr>
        <w:tc>
          <w:tcPr>
            <w:tcW w:w="291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Kryta Pływalnia Delfin</w:t>
            </w: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Kielce ul. Krakowska 2</w:t>
            </w:r>
          </w:p>
        </w:tc>
        <w:tc>
          <w:tcPr>
            <w:tcW w:w="933" w:type="pct"/>
            <w:vAlign w:val="center"/>
          </w:tcPr>
          <w:p w:rsidR="0051489F" w:rsidRPr="0051489F" w:rsidRDefault="0051489F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5148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RME/R/G65/</w:t>
            </w:r>
          </w:p>
          <w:p w:rsidR="00D5672B" w:rsidRPr="0051489F" w:rsidRDefault="0051489F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pl-PL"/>
              </w:rPr>
            </w:pPr>
            <w:r w:rsidRPr="005148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ROMET/DN50/171</w:t>
            </w:r>
          </w:p>
        </w:tc>
        <w:tc>
          <w:tcPr>
            <w:tcW w:w="833" w:type="pct"/>
            <w:vAlign w:val="center"/>
          </w:tcPr>
          <w:p w:rsidR="00D5672B" w:rsidRPr="00D5672B" w:rsidRDefault="00BE7B31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W-6A</w:t>
            </w:r>
          </w:p>
        </w:tc>
        <w:tc>
          <w:tcPr>
            <w:tcW w:w="942" w:type="pct"/>
            <w:vAlign w:val="center"/>
          </w:tcPr>
          <w:p w:rsidR="00D5672B" w:rsidRPr="00D5672B" w:rsidRDefault="007D2086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878 kWh</w:t>
            </w:r>
            <w:r w:rsidR="00D5672B"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/h</w:t>
            </w:r>
          </w:p>
        </w:tc>
        <w:tc>
          <w:tcPr>
            <w:tcW w:w="941" w:type="pct"/>
            <w:vAlign w:val="center"/>
          </w:tcPr>
          <w:p w:rsidR="00D5672B" w:rsidRPr="00D5672B" w:rsidRDefault="000B10C4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104 0</w:t>
            </w:r>
            <w:r w:rsidR="00390E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390E17" w:rsidRPr="00A45CC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</w:t>
            </w:r>
            <w:r w:rsidR="00390E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51489F" w:rsidRPr="00D5672B" w:rsidTr="001929F3">
        <w:trPr>
          <w:trHeight w:val="428"/>
        </w:trPr>
        <w:tc>
          <w:tcPr>
            <w:tcW w:w="291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60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Stadion piłkarski Kielce ul. Szczepaniaka29</w:t>
            </w:r>
          </w:p>
        </w:tc>
        <w:tc>
          <w:tcPr>
            <w:tcW w:w="933" w:type="pct"/>
            <w:vAlign w:val="center"/>
          </w:tcPr>
          <w:p w:rsidR="00D5672B" w:rsidRDefault="0051489F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N/2G10/280</w:t>
            </w:r>
          </w:p>
          <w:p w:rsidR="0051489F" w:rsidRPr="00D5672B" w:rsidRDefault="0051489F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vAlign w:val="center"/>
          </w:tcPr>
          <w:p w:rsidR="00D5672B" w:rsidRPr="00D5672B" w:rsidRDefault="00BE7B31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W-5</w:t>
            </w:r>
          </w:p>
        </w:tc>
        <w:tc>
          <w:tcPr>
            <w:tcW w:w="942" w:type="pct"/>
            <w:vAlign w:val="center"/>
          </w:tcPr>
          <w:p w:rsidR="00D5672B" w:rsidRPr="00D5672B" w:rsidRDefault="007D2086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132 kWh/h</w:t>
            </w:r>
          </w:p>
        </w:tc>
        <w:tc>
          <w:tcPr>
            <w:tcW w:w="941" w:type="pct"/>
            <w:vAlign w:val="center"/>
          </w:tcPr>
          <w:p w:rsidR="00D5672B" w:rsidRPr="00D5672B" w:rsidRDefault="000B10C4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15 5</w:t>
            </w:r>
            <w:r w:rsidR="00390E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390E17" w:rsidRPr="00A45CC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</w:tr>
      <w:tr w:rsidR="0051489F" w:rsidRPr="00D5672B" w:rsidTr="001929F3">
        <w:trPr>
          <w:trHeight w:val="428"/>
        </w:trPr>
        <w:tc>
          <w:tcPr>
            <w:tcW w:w="291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060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A45CC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Hala Sportowa  Kielce  ul. Warszawska 338</w:t>
            </w:r>
          </w:p>
        </w:tc>
        <w:tc>
          <w:tcPr>
            <w:tcW w:w="933" w:type="pct"/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833" w:type="pct"/>
            <w:vAlign w:val="center"/>
          </w:tcPr>
          <w:p w:rsidR="009141FA" w:rsidRDefault="009141FA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Inwestycja w budowie 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  <w:vAlign w:val="center"/>
          </w:tcPr>
          <w:p w:rsidR="009141FA" w:rsidRDefault="009141FA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Planowana*) </w:t>
            </w:r>
          </w:p>
          <w:p w:rsidR="00D5672B" w:rsidRPr="00D5672B" w:rsidRDefault="00BE7B31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kW</w:t>
            </w:r>
          </w:p>
        </w:tc>
        <w:tc>
          <w:tcPr>
            <w:tcW w:w="941" w:type="pct"/>
            <w:vAlign w:val="center"/>
          </w:tcPr>
          <w:p w:rsidR="00D5672B" w:rsidRPr="00D5672B" w:rsidRDefault="007D2086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10 000,00 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9141FA" w:rsidRDefault="009141FA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F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*) na podstawie danych z Warunków Przyłączenia  do sieci gazowej</w:t>
      </w:r>
      <w:r w:rsidRPr="009141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672B" w:rsidRPr="009141FA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Szacunkowe zużycie gazu dla punktów  poboru o planowanym poborze paliwa gazowego 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powyżej  10 m3/h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wynosi:</w:t>
      </w:r>
      <w:r w:rsidR="007D2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B10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129 5</w:t>
      </w:r>
      <w:r w:rsidR="007D2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 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rocznie, </w:t>
      </w:r>
      <w:proofErr w:type="spellStart"/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0B10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388 5</w:t>
      </w:r>
      <w:r w:rsidR="007D2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 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3 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okresie</w:t>
      </w:r>
      <w:r w:rsidR="007D2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01.09.2015r – 31.08.2018r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2 do </w:t>
      </w:r>
      <w:proofErr w:type="spellStart"/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(firma) Wykonawcy: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Tel.: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Fax:………………………. E-mail: …………………………………………………..</w:t>
      </w:r>
    </w:p>
    <w:p w:rsidR="00D5672B" w:rsidRPr="00D5672B" w:rsidRDefault="00D5672B" w:rsidP="00D5672B">
      <w:pPr>
        <w:tabs>
          <w:tab w:val="left" w:leader="dot" w:pos="56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5672B" w:rsidRPr="00A45CC9" w:rsidRDefault="00D5672B" w:rsidP="00D5672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zamówienia, którego przedmiotem jest: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Kompleksowa dostawa gazu ziemnego obejmująca sprzedaż i dystrybucję gazu dla obiektów : Kryta Pływalnia Delfin ul. Krakowska 2 oraz Stadion piłkarsk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ul. Szczepaniaka 29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Hala Sportowa ul. Warszawska 338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Kielcach </w:t>
      </w:r>
    </w:p>
    <w:p w:rsidR="00D5672B" w:rsidRPr="00D5672B" w:rsidRDefault="00D5672B" w:rsidP="00D567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Ja / My (imię i nazwisko) ...........................................................................................................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1.Oferujemy wykonanie przedmiotu zamówienia w zakresie objętym specyfikacją istotnych warunków zamówienia za </w:t>
      </w: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cenę brutto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 podatkiem VAT)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obowiązującą stawką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………………………………………………………………………………zł**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** należy podać łączną kwotę brutto z tab.4</w:t>
      </w:r>
      <w:r w:rsidR="005E1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kol. 5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:”RAZEM”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…………………………………………………………………………………….zł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tym: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netto:        ……………………..zł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VAT ( ..%) …………………….zł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Default="00D5672B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poniższą kalkulacją:</w:t>
      </w:r>
    </w:p>
    <w:p w:rsidR="00F70BA9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0BA9" w:rsidRPr="00D5672B" w:rsidRDefault="00F70BA9" w:rsidP="00D5672B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0BA9" w:rsidRPr="00F70BA9" w:rsidRDefault="00D5672B" w:rsidP="00F70BA9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0B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punkt poboru Kielce ul. Krakowska 2 : </w:t>
      </w:r>
      <w:r w:rsidR="00F70B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Grupa taryfowa –W6A</w:t>
      </w:r>
    </w:p>
    <w:p w:rsidR="00D5672B" w:rsidRPr="00D5672B" w:rsidRDefault="00D5672B" w:rsidP="00F70BA9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6"/>
        <w:gridCol w:w="1843"/>
        <w:gridCol w:w="1134"/>
        <w:gridCol w:w="1276"/>
        <w:gridCol w:w="1559"/>
        <w:gridCol w:w="1134"/>
        <w:gridCol w:w="1701"/>
      </w:tblGrid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jednost</w:t>
            </w:r>
            <w:proofErr w:type="spellEnd"/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</w:tr>
      <w:tr w:rsidR="00D5672B" w:rsidRPr="00D5672B" w:rsidTr="00F70BA9"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Kryta Pływalnia DELFIN </w:t>
            </w: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ul. Krakowska 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BA9" w:rsidRDefault="00F70BA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F70BA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</w:t>
            </w:r>
            <w:r w:rsidR="00D5672B"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5672B"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9141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1FA" w:rsidRPr="00D5672B" w:rsidRDefault="009141FA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9F3" w:rsidRDefault="00A45CC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 </w:t>
            </w:r>
          </w:p>
          <w:p w:rsidR="00D5672B" w:rsidRPr="00D5672B" w:rsidRDefault="00A45CC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Ciepło spalania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proofErr w:type="spellStart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kJ</w:t>
            </w:r>
            <w:proofErr w:type="spellEnd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/m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c>
          <w:tcPr>
            <w:tcW w:w="1695" w:type="dxa"/>
            <w:tcBorders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952" w:type="dxa"/>
            <w:gridSpan w:val="6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Razem: </w:t>
            </w:r>
          </w:p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F70BA9" w:rsidRDefault="00D5672B" w:rsidP="00F70BA9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0B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Szczepaniaka 29</w:t>
      </w:r>
      <w:r w:rsidR="00F70BA9" w:rsidRPr="00F70B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grupa taryfowa : W-5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6"/>
        <w:gridCol w:w="1843"/>
        <w:gridCol w:w="1134"/>
        <w:gridCol w:w="1276"/>
        <w:gridCol w:w="1559"/>
        <w:gridCol w:w="1134"/>
        <w:gridCol w:w="1701"/>
      </w:tblGrid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</w:tr>
      <w:tr w:rsidR="00D5672B" w:rsidRPr="00D5672B" w:rsidTr="00F70BA9"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Stadion Piłkarski ul. Szczepaniaka 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BA9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70BA9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70BA9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70BA9" w:rsidRPr="00D5672B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  <w:p w:rsid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70BA9" w:rsidRPr="00D5672B" w:rsidRDefault="00F70BA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m-</w:t>
            </w:r>
            <w:proofErr w:type="spellStart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Ciepło spalania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proofErr w:type="spellStart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kJ</w:t>
            </w:r>
            <w:proofErr w:type="spellEnd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/m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c>
          <w:tcPr>
            <w:tcW w:w="1695" w:type="dxa"/>
            <w:tcBorders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6952" w:type="dxa"/>
            <w:gridSpan w:val="6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7C40BA" w:rsidRDefault="007C40BA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                                                                                      </w:t>
            </w:r>
            <w:r w:rsidRPr="007C40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Razem: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70BA9" w:rsidRPr="00D5672B" w:rsidRDefault="00F70BA9" w:rsidP="00D5672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F70BA9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 poboru: Kielce ul. Warszawska 338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6"/>
        <w:gridCol w:w="1843"/>
        <w:gridCol w:w="1134"/>
        <w:gridCol w:w="1276"/>
        <w:gridCol w:w="1559"/>
        <w:gridCol w:w="1134"/>
        <w:gridCol w:w="1701"/>
      </w:tblGrid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Obiekt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opłaty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jednostek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jednostkowa netto**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(3x4)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VAT</w:t>
            </w:r>
          </w:p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5+(5x6)</w:t>
            </w:r>
          </w:p>
        </w:tc>
      </w:tr>
      <w:tr w:rsidR="00D5672B" w:rsidRPr="00D5672B" w:rsidTr="00F70BA9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</w:tr>
      <w:tr w:rsidR="00D5672B" w:rsidRPr="00D5672B" w:rsidTr="00F70BA9"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Hala Sportowa Kielce ul. Warszawska 338</w:t>
            </w: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sprzedaż gazu ziemnego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BA9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70BA9" w:rsidRPr="00D5672B" w:rsidRDefault="00F70BA9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  <w:p w:rsidR="00D5672B" w:rsidRPr="00D5672B" w:rsidRDefault="00D5672B" w:rsidP="00F70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A45CC9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 m-ce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stała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sieciowa zmienna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F70BA9"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Ciepło spalania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proofErr w:type="spellStart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kJ</w:t>
            </w:r>
            <w:proofErr w:type="spellEnd"/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/m</w:t>
            </w: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c>
          <w:tcPr>
            <w:tcW w:w="1695" w:type="dxa"/>
            <w:tcBorders>
              <w:right w:val="single" w:sz="4" w:space="0" w:color="auto"/>
            </w:tcBorders>
          </w:tcPr>
          <w:p w:rsidR="00D5672B" w:rsidRPr="00D5672B" w:rsidRDefault="00D5672B" w:rsidP="007C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6952" w:type="dxa"/>
            <w:gridSpan w:val="6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:rsidR="00D5672B" w:rsidRPr="00D5672B" w:rsidRDefault="007C40BA" w:rsidP="00D5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Razem:</w:t>
            </w:r>
          </w:p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  <w:p w:rsidR="00D5672B" w:rsidRPr="00D5672B" w:rsidRDefault="00D5672B" w:rsidP="00D56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7C40BA" w:rsidRDefault="00D5672B" w:rsidP="007C40B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7C40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: </w:t>
      </w:r>
      <w:r w:rsidR="007C40BA" w:rsidRPr="007C40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Obiekty: 1+2+3</w:t>
      </w:r>
    </w:p>
    <w:p w:rsidR="007C40BA" w:rsidRPr="007C40BA" w:rsidRDefault="007C40BA" w:rsidP="007C40B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Style w:val="Tabela-Siatka"/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350"/>
        <w:gridCol w:w="1320"/>
        <w:gridCol w:w="1560"/>
        <w:gridCol w:w="1134"/>
        <w:gridCol w:w="1984"/>
      </w:tblGrid>
      <w:tr w:rsidR="00E22719" w:rsidRPr="00D5672B" w:rsidTr="00E22719"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 w:rsidRPr="00D5672B">
              <w:rPr>
                <w:b/>
                <w:sz w:val="24"/>
                <w:szCs w:val="24"/>
              </w:rPr>
              <w:t xml:space="preserve">Adresy pkt. poboru / Obiekty 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Default="00E22719">
            <w:pPr>
              <w:rPr>
                <w:b/>
                <w:sz w:val="24"/>
                <w:szCs w:val="24"/>
              </w:rPr>
            </w:pPr>
          </w:p>
          <w:p w:rsidR="00E22719" w:rsidRDefault="00E2271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jedn.</w:t>
            </w:r>
          </w:p>
          <w:p w:rsidR="00E22719" w:rsidRDefault="00E2271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Łącznie </w:t>
            </w:r>
          </w:p>
          <w:p w:rsidR="00E22719" w:rsidRPr="00A45CC9" w:rsidRDefault="00E22719" w:rsidP="00E227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both"/>
              <w:rPr>
                <w:i/>
                <w:sz w:val="24"/>
                <w:szCs w:val="24"/>
              </w:rPr>
            </w:pPr>
          </w:p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 w:rsidRPr="00D5672B">
              <w:rPr>
                <w:b/>
                <w:sz w:val="24"/>
                <w:szCs w:val="24"/>
              </w:rPr>
              <w:t xml:space="preserve">Wartość </w:t>
            </w:r>
          </w:p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Stawka VAT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D5672B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 w:rsidRPr="00D5672B">
              <w:rPr>
                <w:b/>
                <w:sz w:val="24"/>
                <w:szCs w:val="24"/>
              </w:rPr>
              <w:t>Wartość brutto</w:t>
            </w:r>
          </w:p>
        </w:tc>
      </w:tr>
      <w:tr w:rsidR="00E22719" w:rsidRPr="00D5672B" w:rsidTr="00E22719"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center"/>
              <w:rPr>
                <w:i/>
                <w:sz w:val="24"/>
                <w:szCs w:val="24"/>
              </w:rPr>
            </w:pPr>
            <w:r w:rsidRPr="00D5672B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E2271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22719" w:rsidRPr="00D5672B" w:rsidRDefault="00E22719" w:rsidP="00D5672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</w:tr>
      <w:tr w:rsidR="00E22719" w:rsidRPr="00D5672B" w:rsidTr="00E22719">
        <w:tc>
          <w:tcPr>
            <w:tcW w:w="4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2719" w:rsidRPr="00A45CC9" w:rsidRDefault="00E22719" w:rsidP="00D5672B">
            <w:pPr>
              <w:jc w:val="both"/>
              <w:rPr>
                <w:sz w:val="24"/>
                <w:szCs w:val="24"/>
              </w:rPr>
            </w:pPr>
          </w:p>
          <w:p w:rsidR="00E22719" w:rsidRDefault="00E22719" w:rsidP="00D5672B">
            <w:pPr>
              <w:jc w:val="both"/>
              <w:rPr>
                <w:sz w:val="24"/>
                <w:szCs w:val="24"/>
              </w:rPr>
            </w:pPr>
            <w:r w:rsidRPr="00A45CC9">
              <w:rPr>
                <w:sz w:val="24"/>
                <w:szCs w:val="24"/>
              </w:rPr>
              <w:t xml:space="preserve">Kryta Pływalnia + Stadion Piłkarski </w:t>
            </w:r>
          </w:p>
          <w:p w:rsidR="00E22719" w:rsidRPr="00A45CC9" w:rsidRDefault="00E22719" w:rsidP="00D5672B">
            <w:pPr>
              <w:jc w:val="both"/>
              <w:rPr>
                <w:sz w:val="24"/>
                <w:szCs w:val="24"/>
              </w:rPr>
            </w:pPr>
            <w:r w:rsidRPr="00A45CC9">
              <w:rPr>
                <w:sz w:val="24"/>
                <w:szCs w:val="24"/>
              </w:rPr>
              <w:t>+ Hala Sportowa</w:t>
            </w:r>
          </w:p>
          <w:p w:rsidR="00E22719" w:rsidRPr="00A45CC9" w:rsidRDefault="00E22719" w:rsidP="00D5672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2719" w:rsidRDefault="00E22719" w:rsidP="00D5672B">
            <w:pPr>
              <w:jc w:val="both"/>
              <w:rPr>
                <w:sz w:val="24"/>
                <w:szCs w:val="24"/>
              </w:rPr>
            </w:pPr>
          </w:p>
          <w:p w:rsidR="00E22719" w:rsidRDefault="00E22719" w:rsidP="00D5672B">
            <w:pPr>
              <w:jc w:val="both"/>
              <w:rPr>
                <w:sz w:val="24"/>
                <w:szCs w:val="24"/>
              </w:rPr>
            </w:pPr>
          </w:p>
          <w:p w:rsidR="00E22719" w:rsidRPr="00E22719" w:rsidRDefault="00E22719" w:rsidP="00D5672B">
            <w:pPr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………m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2719" w:rsidRPr="00A45CC9" w:rsidRDefault="00E22719" w:rsidP="00D5672B">
            <w:pPr>
              <w:jc w:val="both"/>
              <w:rPr>
                <w:sz w:val="24"/>
                <w:szCs w:val="24"/>
              </w:rPr>
            </w:pPr>
          </w:p>
          <w:p w:rsidR="00E22719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A45CC9" w:rsidRDefault="00E22719" w:rsidP="00D5672B">
            <w:pPr>
              <w:jc w:val="both"/>
              <w:rPr>
                <w:b/>
                <w:i/>
                <w:sz w:val="24"/>
                <w:szCs w:val="24"/>
              </w:rPr>
            </w:pPr>
            <w:r w:rsidRPr="00A45CC9">
              <w:rPr>
                <w:b/>
                <w:sz w:val="24"/>
                <w:szCs w:val="24"/>
              </w:rPr>
              <w:t>…………zł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 w:rsidRPr="00A45CC9">
              <w:rPr>
                <w:b/>
                <w:sz w:val="24"/>
                <w:szCs w:val="24"/>
              </w:rPr>
              <w:t>……%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Default="00E22719" w:rsidP="00D5672B">
            <w:pPr>
              <w:jc w:val="both"/>
              <w:rPr>
                <w:b/>
                <w:sz w:val="24"/>
                <w:szCs w:val="24"/>
              </w:rPr>
            </w:pPr>
          </w:p>
          <w:p w:rsidR="00E22719" w:rsidRPr="00A45CC9" w:rsidRDefault="00E22719" w:rsidP="00D5672B">
            <w:pPr>
              <w:jc w:val="both"/>
              <w:rPr>
                <w:b/>
                <w:sz w:val="24"/>
                <w:szCs w:val="24"/>
              </w:rPr>
            </w:pPr>
            <w:r w:rsidRPr="00A45CC9">
              <w:rPr>
                <w:b/>
                <w:sz w:val="24"/>
                <w:szCs w:val="24"/>
              </w:rPr>
              <w:t>……</w:t>
            </w:r>
            <w:r>
              <w:rPr>
                <w:b/>
                <w:sz w:val="24"/>
                <w:szCs w:val="24"/>
              </w:rPr>
              <w:t>…</w:t>
            </w:r>
            <w:r w:rsidRPr="00A45CC9">
              <w:rPr>
                <w:b/>
                <w:sz w:val="24"/>
                <w:szCs w:val="24"/>
              </w:rPr>
              <w:t>………zł</w:t>
            </w:r>
          </w:p>
        </w:tc>
      </w:tr>
    </w:tbl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 Wobec oświadczenia  Zamawiającego, że na mocy postanowień ustawy z dnia 27.09.2013 (Dz. U. z 2013 r. poz. 1231) o zmianie ustawy o podatku akcyzowym (art. 31b ust 2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ppkt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4) zwolniony jest z płatności akcyzy wobec czego oferta  uwzględnia wyłącznie ceny paliwa gazowego zwolnionego z akcyzy.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Oświadczamy, że zapoznaliśmy się ze specyfikacją istotnych warunków zamówienia i nie wnosimy do niej zastrzeżeń oraz, że uzyskaliśmy wszelkie informacje niezbędne do złożenia niniejszej oferty i wykonania zamówienia.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 xml:space="preserve">Oświadczamy, że jesteśmy związani niniejszą ofertą przez okres 30 dni od upływu terminu składania ofert. 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lastRenderedPageBreak/>
        <w:t>Oświadczamy, że posiadamy zawartą umowę o świadczenie usług dystrybucji gazu ziemnego z Operatorem Systemu Dystrybucyjnego : ………………………nr ………….</w:t>
      </w:r>
    </w:p>
    <w:p w:rsidR="00D5672B" w:rsidRPr="00D5672B" w:rsidRDefault="00D5672B" w:rsidP="00D5672B">
      <w:pPr>
        <w:spacing w:before="60" w:after="6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dnia……………………….. zawartą na okres…………………………………………..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</w:rPr>
      </w:pPr>
      <w:r w:rsidRPr="007C40BA">
        <w:rPr>
          <w:rFonts w:ascii="Times New Roman" w:hAnsi="Times New Roman"/>
          <w:b/>
          <w:sz w:val="24"/>
        </w:rPr>
        <w:t>Część/i zamówienia, jakie zamierzamy powierzyć podwykonawcy/om (o ile dotyczy): ………………………………………………………………………………………………</w:t>
      </w:r>
    </w:p>
    <w:p w:rsidR="00D5672B" w:rsidRPr="007C40BA" w:rsidRDefault="00D5672B" w:rsidP="007C40BA">
      <w:pPr>
        <w:pStyle w:val="Styl1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</w:rPr>
      </w:pPr>
      <w:r w:rsidRPr="007C40BA">
        <w:rPr>
          <w:rFonts w:ascii="Times New Roman" w:hAnsi="Times New Roman"/>
          <w:sz w:val="24"/>
        </w:rPr>
        <w:t>Oferta zawiera ………………….zapisanych i ponumerowanych stron.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7C40B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………………………..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dnia </w:t>
      </w:r>
      <w:r w:rsidRPr="007C40B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………………….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="00A86BA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Pr="007C40B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r.</w:t>
      </w:r>
    </w:p>
    <w:p w:rsidR="007C40BA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7C40BA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5672B"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do reprezentacji Wykonawcy***) 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</w:t>
      </w:r>
      <w:proofErr w:type="spellStart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Załącznik nr 3do </w:t>
      </w:r>
      <w:proofErr w:type="spellStart"/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na: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Kompleksową dostawę gazu ziemnego obejmującą sprzedaż i dystrybucję gazu dla obiektów : Kryta Pływalnia Delfin ul. Krakowska 2 </w:t>
      </w:r>
      <w:r w:rsid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Ja/My (imię i nazwisko):              ……………………………………………………………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</w:t>
      </w:r>
      <w:proofErr w:type="spellStart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podpisem jest: złożony własnoręcznie znak, 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 w:type="page"/>
      </w:r>
      <w:r w:rsidRPr="00D5672B">
        <w:rPr>
          <w:rFonts w:ascii="Times New Roman" w:eastAsia="Times New Roman" w:hAnsi="Times New Roman" w:cs="Times New Roman"/>
          <w:i/>
          <w:iCs/>
          <w:sz w:val="24"/>
          <w:szCs w:val="20"/>
          <w:lang w:eastAsia="pl-PL"/>
        </w:rPr>
        <w:lastRenderedPageBreak/>
        <w:t xml:space="preserve">Załącznik nr 4 do </w:t>
      </w:r>
      <w:proofErr w:type="spellStart"/>
      <w:r w:rsidRPr="00D5672B">
        <w:rPr>
          <w:rFonts w:ascii="Times New Roman" w:eastAsia="Times New Roman" w:hAnsi="Times New Roman" w:cs="Times New Roman"/>
          <w:i/>
          <w:iCs/>
          <w:sz w:val="24"/>
          <w:szCs w:val="20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iCs/>
          <w:sz w:val="24"/>
          <w:szCs w:val="20"/>
          <w:lang w:eastAsia="pl-PL"/>
        </w:rPr>
        <w:t xml:space="preserve"> 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5672B" w:rsidRPr="00EE6B51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B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OŚWIADCZENIE</w:t>
      </w: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prowadzonym w trybie przetargu nieograniczonego na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Hala Sportowa ul. Warszawska 338 w Kielcach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………………………………………………………………………………………………….. 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nieni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przedstawiciel/e firmy: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D5672B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:...........................................</w:t>
      </w:r>
    </w:p>
    <w:p w:rsidR="00D5672B" w:rsidRPr="00D5672B" w:rsidRDefault="00D5672B" w:rsidP="00D567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D5672B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oświadczam/y, że: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...............................................................              ……..................................................................    Miejscowość, data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podpis/y osoby/osób upoważnionej/</w:t>
      </w:r>
      <w:proofErr w:type="spellStart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>nych</w:t>
      </w:r>
      <w:proofErr w:type="spellEnd"/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          do reprezentowania wykonawcy***)</w:t>
      </w:r>
    </w:p>
    <w:p w:rsidR="00D5672B" w:rsidRPr="00D5672B" w:rsidRDefault="00D5672B" w:rsidP="00D567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Default="00D5672B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***) zgodnie z zapisem </w:t>
      </w:r>
      <w:proofErr w:type="spellStart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siwz</w:t>
      </w:r>
      <w:proofErr w:type="spellEnd"/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podpisem jest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: </w:t>
      </w:r>
      <w:r w:rsidRPr="00D567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złożony własnoręcznie znak</w:t>
      </w:r>
      <w:r w:rsidRPr="00D5672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z którego można odczytać imię i nazwisko podpisującego, a jeżeli własnoręczny znak jest nieczytelny lub nie zawiera imienia i nazwiska to musi być on uzupełniony napisem (np. w formie odcisku stempla), z którego można odczytać imię i nazwisko podpisującego</w:t>
      </w:r>
    </w:p>
    <w:p w:rsidR="007C40BA" w:rsidRPr="007C40BA" w:rsidRDefault="007C40BA" w:rsidP="007C40BA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E6B51" w:rsidRDefault="00EE6B51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5672B" w:rsidRPr="007C40BA" w:rsidRDefault="007C40BA" w:rsidP="007C40BA">
      <w:pPr>
        <w:tabs>
          <w:tab w:val="center" w:pos="7371"/>
        </w:tabs>
        <w:spacing w:before="60" w:after="60" w:line="240" w:lineRule="auto"/>
        <w:ind w:left="360" w:hanging="36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5</w:t>
      </w:r>
    </w:p>
    <w:p w:rsidR="00D5672B" w:rsidRPr="00D5672B" w:rsidRDefault="00D5672B" w:rsidP="00D567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Wykonawca:</w:t>
      </w:r>
    </w:p>
    <w:p w:rsidR="00D5672B" w:rsidRPr="00D5672B" w:rsidRDefault="00D5672B" w:rsidP="00D5672B">
      <w:pPr>
        <w:tabs>
          <w:tab w:val="left" w:leader="dot" w:pos="396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5672B" w:rsidRPr="00D5672B" w:rsidRDefault="00D5672B" w:rsidP="00D5672B">
      <w:pPr>
        <w:tabs>
          <w:tab w:val="center" w:pos="1701"/>
          <w:tab w:val="left" w:leader="do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(firma) i adres Wykonawcy)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Lista podmiotów należących do tej samej grupy kapitałowej/informacja o tym, że wykonawca nie należy do grupy kapitałowej*</w:t>
      </w:r>
    </w:p>
    <w:p w:rsidR="00D5672B" w:rsidRPr="00D5672B" w:rsidRDefault="00D5672B" w:rsidP="00D5672B">
      <w:pPr>
        <w:tabs>
          <w:tab w:val="center" w:pos="7371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0BA" w:rsidRPr="00A45CC9" w:rsidRDefault="00D5672B" w:rsidP="007C40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o przetargu nieograniczonym na: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Kompleksową dostawę gazu ziemnego obejmującą sprzedaż i dystrybucję gazu dla obiektów : Kryta Pływalnia Delfin ul. Krakowska 2 </w:t>
      </w:r>
      <w:r w:rsidR="007C40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Stadion piłkarski ul. Szczepaniaka 29 w </w:t>
      </w:r>
      <w:r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Kielcach</w:t>
      </w:r>
      <w:r w:rsidR="007C40BA" w:rsidRPr="00A45C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i Hala Sportowa ul. Warszawska 338 w Kielcach </w:t>
      </w:r>
    </w:p>
    <w:p w:rsidR="00D5672B" w:rsidRPr="00D5672B" w:rsidRDefault="00D5672B" w:rsidP="00D567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26 ust. 2 pkt 2d ustawy z dnia 29 stycznia 2004 r. – Prawo zamówień publicznych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(tekst jednolity Dz. U. z 2013 r. poz. 907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zm.:</w:t>
      </w:r>
    </w:p>
    <w:p w:rsidR="00D5672B" w:rsidRPr="00D5672B" w:rsidRDefault="00D5672B" w:rsidP="00D56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Składamy listę podmiotów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razem z którymi należymy do tej samej grupy kapitałowej w rozumieniu ustawy z dnia 16 lutego 2007 r. o ochronie konkurencji i konsumentów </w:t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(Dz. U. Nr 50 poz. 331 z 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178"/>
        <w:gridCol w:w="4179"/>
      </w:tblGrid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5672B" w:rsidRPr="00D5672B" w:rsidTr="001929F3">
        <w:trPr>
          <w:trHeight w:val="284"/>
        </w:trPr>
        <w:tc>
          <w:tcPr>
            <w:tcW w:w="460" w:type="dxa"/>
          </w:tcPr>
          <w:p w:rsidR="00D5672B" w:rsidRPr="00D5672B" w:rsidRDefault="00D5672B" w:rsidP="00D5672B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7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</w:t>
            </w:r>
          </w:p>
        </w:tc>
        <w:tc>
          <w:tcPr>
            <w:tcW w:w="4233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34" w:type="dxa"/>
          </w:tcPr>
          <w:p w:rsidR="00D5672B" w:rsidRPr="00D5672B" w:rsidRDefault="00D5672B" w:rsidP="00D5672B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dnia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nie należymy do grupy kapitałowej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2 pkt 5 ustawy Prawo zamówień publicznych.</w:t>
      </w:r>
    </w:p>
    <w:p w:rsidR="00D5672B" w:rsidRPr="00D5672B" w:rsidRDefault="00D5672B" w:rsidP="00D5672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……………..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dnia 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</w:t>
      </w:r>
      <w:r w:rsidRPr="00D5672B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D5672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r.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____________________________ </w:t>
      </w:r>
    </w:p>
    <w:p w:rsidR="00D5672B" w:rsidRPr="00D5672B" w:rsidRDefault="00D5672B" w:rsidP="00D5672B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osoby(osób) uprawnionej(</w:t>
      </w:r>
      <w:proofErr w:type="spellStart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5672B" w:rsidRPr="00D5672B" w:rsidRDefault="00D5672B" w:rsidP="00D5672B">
      <w:pPr>
        <w:widowControl w:val="0"/>
        <w:tabs>
          <w:tab w:val="center" w:pos="73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do reprezentowania Wykonawcy</w:t>
      </w:r>
    </w:p>
    <w:p w:rsidR="00D5672B" w:rsidRPr="00D5672B" w:rsidRDefault="00D5672B" w:rsidP="00D56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72B" w:rsidRPr="00D5672B" w:rsidRDefault="00D5672B" w:rsidP="00D5672B">
      <w:pPr>
        <w:spacing w:before="60" w:after="6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5672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 - należy wypełnić pkt 1 lub pkt 2</w:t>
      </w:r>
    </w:p>
    <w:p w:rsidR="00D5672B" w:rsidRPr="00D5672B" w:rsidRDefault="00D5672B" w:rsidP="007C40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0BA9" w:rsidRDefault="00F70BA9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D5672B" w:rsidRPr="00D5672B" w:rsidRDefault="00D5672B" w:rsidP="00D5672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D5672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Załącznik  nr 6 </w:t>
      </w:r>
    </w:p>
    <w:p w:rsidR="00D5672B" w:rsidRPr="00D5672B" w:rsidRDefault="00D5672B" w:rsidP="00D5672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5672B">
        <w:rPr>
          <w:rFonts w:ascii="Times New Roman" w:eastAsia="Calibri" w:hAnsi="Times New Roman" w:cs="Times New Roman"/>
          <w:b/>
          <w:sz w:val="24"/>
          <w:szCs w:val="24"/>
          <w:u w:val="single"/>
        </w:rPr>
        <w:t>Istotne postanowienia</w:t>
      </w:r>
    </w:p>
    <w:p w:rsidR="00D5672B" w:rsidRPr="00D5672B" w:rsidRDefault="00D5672B" w:rsidP="007C40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5672B">
        <w:rPr>
          <w:rFonts w:ascii="Times New Roman" w:eastAsia="Calibri" w:hAnsi="Times New Roman" w:cs="Times New Roman"/>
          <w:sz w:val="24"/>
          <w:szCs w:val="24"/>
        </w:rPr>
        <w:t>które zostaną wprowadzone do treści zawieranej umowy:</w:t>
      </w:r>
    </w:p>
    <w:p w:rsidR="00D5672B" w:rsidRPr="00D5672B" w:rsidRDefault="00D5672B" w:rsidP="00D5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815" w:rsidRPr="00731815" w:rsidRDefault="00731815" w:rsidP="00731815">
      <w:pPr>
        <w:widowControl w:val="0"/>
        <w:shd w:val="clear" w:color="auto" w:fill="FFFFFF"/>
        <w:autoSpaceDE w:val="0"/>
        <w:autoSpaceDN w:val="0"/>
        <w:adjustRightInd w:val="0"/>
        <w:spacing w:after="0" w:line="252" w:lineRule="exact"/>
        <w:ind w:left="346" w:right="65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t xml:space="preserve">Dostarczanie Paliwa gazowego i naliczanie cen i stawek opłat następuje z dniem </w:t>
      </w: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wskazanym w dokumencie potwierdzającym uruchomienie dostawy Paliwa gazowego podpisanym przez Operatora i Odbiorcę.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Umowa kompleksowa zostaje zawarta na czas: określony ( 3 lata )</w:t>
      </w:r>
    </w:p>
    <w:p w:rsidR="008D548C" w:rsidRPr="00A10E8D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A10E8D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Odbiorca, w związku z prowadzoną działalnością zobowiązuje się, że będzie  nabywał                     i 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odbierał paliwo gazowe w celach opałowych. 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D548C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Integralną częścią umowy kompleksowej są Ogólne warunki umowy kompleksowej dostarczania paliwa gazowego, które szczegółowo określają zasady dostarczania paliwa gazowego oraz informują o wzajemnych prawach i obowiązkach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Sprzedawcy </w:t>
      </w:r>
      <w:r w:rsidRPr="00827C0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i Odbiorcy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               </w:t>
      </w:r>
      <w:r w:rsidR="008D548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w trakcie trwania umowy.</w:t>
      </w:r>
    </w:p>
    <w:p w:rsidR="008D548C" w:rsidRPr="00827C09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C09" w:rsidRPr="00827C09" w:rsidRDefault="00827C09" w:rsidP="008D548C">
      <w:pPr>
        <w:widowControl w:val="0"/>
        <w:numPr>
          <w:ilvl w:val="0"/>
          <w:numId w:val="6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C09">
        <w:rPr>
          <w:rFonts w:ascii="Times New Roman" w:hAnsi="Times New Roman" w:cs="Times New Roman"/>
          <w:sz w:val="24"/>
          <w:szCs w:val="24"/>
        </w:rPr>
        <w:t>Usługa dystrybucji paliwa gazowego jest wykonywana przez Operatora na podstawie umowy o świadczenie usługi dystrybucji zawartej przez </w:t>
      </w:r>
      <w:r w:rsidRPr="00827C09">
        <w:rPr>
          <w:rFonts w:ascii="Times New Roman" w:hAnsi="Times New Roman" w:cs="Times New Roman"/>
          <w:sz w:val="24"/>
          <w:szCs w:val="24"/>
        </w:rPr>
        <w:t xml:space="preserve">Wykonawcę / Sprzedawcę </w:t>
      </w:r>
    </w:p>
    <w:p w:rsidR="008D548C" w:rsidRDefault="00827C09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827C09">
        <w:rPr>
          <w:rFonts w:ascii="Times New Roman" w:hAnsi="Times New Roman" w:cs="Times New Roman"/>
          <w:sz w:val="24"/>
          <w:szCs w:val="24"/>
        </w:rPr>
        <w:t>z Operatorem wskazanym w umowie kompleksow</w:t>
      </w:r>
      <w:r w:rsidR="008D548C">
        <w:rPr>
          <w:rFonts w:ascii="Times New Roman" w:hAnsi="Times New Roman" w:cs="Times New Roman"/>
          <w:sz w:val="24"/>
          <w:szCs w:val="24"/>
        </w:rPr>
        <w:t>ej dostarczania paliwa gazowego.</w:t>
      </w: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D548C">
        <w:rPr>
          <w:rFonts w:ascii="Times New Roman" w:hAnsi="Times New Roman" w:cs="Times New Roman"/>
          <w:sz w:val="24"/>
          <w:szCs w:val="24"/>
        </w:rPr>
        <w:t>Odbiorca będzie rozliczany za</w:t>
      </w:r>
      <w:r w:rsidRPr="008D548C">
        <w:rPr>
          <w:rFonts w:ascii="Times New Roman" w:hAnsi="Times New Roman" w:cs="Times New Roman"/>
          <w:sz w:val="24"/>
          <w:szCs w:val="24"/>
        </w:rPr>
        <w:t xml:space="preserve"> dystrybucję Paliwa gazowego do </w:t>
      </w:r>
      <w:r w:rsidRPr="008D548C">
        <w:rPr>
          <w:rFonts w:ascii="Times New Roman" w:hAnsi="Times New Roman" w:cs="Times New Roman"/>
          <w:sz w:val="24"/>
          <w:szCs w:val="24"/>
        </w:rPr>
        <w:t>jego Obiektu na podstawie akt</w:t>
      </w:r>
      <w:r w:rsidRPr="008D548C">
        <w:rPr>
          <w:rFonts w:ascii="Times New Roman" w:hAnsi="Times New Roman" w:cs="Times New Roman"/>
          <w:sz w:val="24"/>
          <w:szCs w:val="24"/>
        </w:rPr>
        <w:t xml:space="preserve">ualnie obowiązującej taryfy OSD </w:t>
      </w:r>
      <w:r w:rsidRPr="008D548C">
        <w:rPr>
          <w:rFonts w:ascii="Times New Roman" w:hAnsi="Times New Roman" w:cs="Times New Roman"/>
          <w:sz w:val="24"/>
          <w:szCs w:val="24"/>
        </w:rPr>
        <w:t>zatwierdzonej przez Prezesa Urzędu Regulacji Energetyki.</w:t>
      </w:r>
    </w:p>
    <w:p w:rsidR="008D548C" w:rsidRPr="008D548C" w:rsidRDefault="008D548C" w:rsidP="008D548C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504" w:after="0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wysokości wyn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agrodzenia należnego Sprzedawcy z tytułu dostarczania p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gazowego dokonywane będzie odpo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wiednio według cen i stawek opł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at oraz zasad rozliczeń określo</w:t>
      </w:r>
      <w:r w:rsidRPr="008D548C">
        <w:rPr>
          <w:rFonts w:ascii="Times New Roman" w:eastAsia="Times New Roman" w:hAnsi="Times New Roman" w:cs="Times New Roman"/>
          <w:sz w:val="24"/>
          <w:szCs w:val="24"/>
          <w:lang w:eastAsia="pl-PL"/>
        </w:rPr>
        <w:t>nych szczegółowo w Taryfie i w Umowie kompleksowej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548C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8D548C" w:rsidP="008D548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Adresatem i Odbiorcą faktur</w:t>
      </w:r>
      <w:r w:rsidR="00A10E8D" w:rsidRPr="00A10E8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 jest: Miejski Ośrodek Sportu i Rekreacji 25-018 Kielce ul. Żytnia 1 </w:t>
      </w:r>
    </w:p>
    <w:p w:rsidR="00A10E8D" w:rsidRPr="00A10E8D" w:rsidRDefault="00A10E8D" w:rsidP="008D548C">
      <w:pPr>
        <w:shd w:val="clear" w:color="auto" w:fill="FFFFFF"/>
        <w:spacing w:after="0"/>
        <w:ind w:left="360" w:right="65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</w:pPr>
    </w:p>
    <w:p w:rsidR="00A10E8D" w:rsidRPr="00A10E8D" w:rsidRDefault="00A10E8D" w:rsidP="008D548C">
      <w:pPr>
        <w:shd w:val="clear" w:color="auto" w:fill="FFFFFF"/>
        <w:spacing w:after="0"/>
        <w:ind w:left="346" w:right="6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8D548C">
      <w:pPr>
        <w:keepNext/>
        <w:widowControl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0E8D" w:rsidRPr="00A10E8D" w:rsidRDefault="00A10E8D" w:rsidP="00A10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0AA" w:rsidRDefault="00A460AA"/>
    <w:p w:rsidR="009C1B2B" w:rsidRDefault="009C1B2B"/>
    <w:p w:rsidR="009C1B2B" w:rsidRDefault="009C1B2B"/>
    <w:p w:rsidR="009C1B2B" w:rsidRDefault="009C1B2B">
      <w:bookmarkStart w:id="0" w:name="_GoBack"/>
      <w:bookmarkEnd w:id="0"/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i/>
          <w:sz w:val="24"/>
          <w:u w:val="single"/>
        </w:rPr>
      </w:pPr>
      <w:r w:rsidRPr="00564C61">
        <w:rPr>
          <w:rFonts w:ascii="Times New Roman" w:hAnsi="Times New Roman"/>
          <w:b/>
          <w:i/>
          <w:sz w:val="24"/>
          <w:u w:val="single"/>
        </w:rPr>
        <w:lastRenderedPageBreak/>
        <w:t xml:space="preserve">dotyczy Wykonawców nie będących właścicielami sieci dystrybucyjnej </w:t>
      </w:r>
    </w:p>
    <w:p w:rsidR="00564C61" w:rsidRPr="00564C61" w:rsidRDefault="00564C61" w:rsidP="00564C6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</w:p>
    <w:p w:rsidR="009C1B2B" w:rsidRPr="009C1B2B" w:rsidRDefault="009C1B2B" w:rsidP="00417E8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right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zał. nr 7 do SIWZ </w:t>
      </w:r>
    </w:p>
    <w:p w:rsidR="009C1B2B" w:rsidRPr="009C1B2B" w:rsidRDefault="009C1B2B" w:rsidP="009C1B2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............................................................................</w:t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</w:t>
      </w: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podmiotu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udostępniającego zasoby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OŚWIADCZENIE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/ ZOBOWIĄZANIE </w:t>
      </w:r>
    </w:p>
    <w:p w:rsidR="009C1B2B" w:rsidRPr="009C1B2B" w:rsidRDefault="009C1B2B" w:rsidP="009C1B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l-PL"/>
        </w:rPr>
      </w:pPr>
      <w:r w:rsidRPr="009C1B2B">
        <w:rPr>
          <w:rFonts w:ascii="Times New Roman" w:eastAsia="Batang" w:hAnsi="Times New Roman" w:cs="Times New Roman"/>
          <w:sz w:val="24"/>
          <w:szCs w:val="24"/>
          <w:lang w:eastAsia="pl-PL"/>
        </w:rPr>
        <w:t>podmiotów  oddających  do dyspozycji Wykonawcy niezbędne zasoby do wykonania zamówienia</w:t>
      </w:r>
      <w:r w:rsidRPr="00417E8C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17E8C">
        <w:rPr>
          <w:rFonts w:ascii="Times New Roman" w:eastAsia="Batang" w:hAnsi="Times New Roman" w:cs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Kompleksowa dostawa</w:t>
      </w:r>
      <w:r w:rsidRPr="009C1B2B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gazu ziemnego obejmującą sprzedaż i dystrybucję gazu dla obiektów : Kryta Pływalnia Delfin ul. Krakowska 2 , Stadion piłkarski ul. Szczepaniaka 29 w Kielcach  i Hala Sportowa ul. Warszawska 338 w Kielcach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zobowiązuję/my  się  do oddania do dyspozycji Wykonawcy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7E8C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składającego ofertę w w/w postępowaniu</w:t>
      </w:r>
    </w:p>
    <w:p w:rsidR="009C1B2B" w:rsidRDefault="00417E8C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C1B2B"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C1B2B" w:rsidRPr="009C1B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naszych w postaci: 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417E8C" w:rsidRPr="00417E8C" w:rsidRDefault="00417E8C" w:rsidP="00417E8C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 wymienić rodzaj zasobów technicznych )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okresie:………………………………………</w:t>
      </w: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na podstawie: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podać rodzaj dokumentu, umowy ) </w:t>
      </w:r>
    </w:p>
    <w:p w:rsidR="00417E8C" w:rsidRP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17E8C" w:rsidRPr="00C8605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</w:t>
      </w:r>
      <w:r w:rsidRPr="00C860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60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że:  weźmiemy/ nie weźmiemy)* udział/u w realizacji części  zamówienia  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 charakterze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 o ile zakreślono: „weźmiemy”) ……………………………………………</w:t>
      </w:r>
    </w:p>
    <w:p w:rsidR="00417E8C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1B2B" w:rsidRPr="009C1B2B" w:rsidRDefault="00417E8C" w:rsidP="00417E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wymienić charakter stosunku jaki będzie łączył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Wykonawcę </w:t>
      </w:r>
      <w:r w:rsidRPr="00417E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innym podmiotem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np. podwykonawcy, inny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……….………)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C860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564C61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lang w:eastAsia="pl-PL"/>
        </w:rPr>
      </w:pPr>
      <w:r w:rsidRPr="00564C61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9C1B2B" w:rsidRPr="009C1B2B" w:rsidRDefault="009C1B2B" w:rsidP="009C1B2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1B2B" w:rsidRPr="009C1B2B" w:rsidRDefault="009C1B2B" w:rsidP="009C1B2B">
      <w:pPr>
        <w:spacing w:after="0" w:line="240" w:lineRule="auto"/>
        <w:ind w:left="352" w:hanging="21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9C1B2B" w:rsidRPr="009C1B2B" w:rsidRDefault="009C1B2B" w:rsidP="009C1B2B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C1B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9C1B2B" w:rsidRPr="00417E8C" w:rsidRDefault="00417E8C" w:rsidP="00417E8C">
      <w:pPr>
        <w:spacing w:after="0" w:line="240" w:lineRule="auto"/>
        <w:ind w:left="352"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sectPr w:rsidR="009C1B2B" w:rsidRPr="00417E8C" w:rsidSect="001929F3">
      <w:footerReference w:type="default" r:id="rId8"/>
      <w:pgSz w:w="11907" w:h="16840" w:code="9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B51" w:rsidRDefault="00EE6B51">
      <w:pPr>
        <w:spacing w:after="0" w:line="240" w:lineRule="auto"/>
      </w:pPr>
      <w:r>
        <w:separator/>
      </w:r>
    </w:p>
  </w:endnote>
  <w:endnote w:type="continuationSeparator" w:id="0">
    <w:p w:rsidR="00EE6B51" w:rsidRDefault="00EE6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B51" w:rsidRDefault="00EE6B51">
    <w:pPr>
      <w:pStyle w:val="Stopka"/>
      <w:ind w:right="360"/>
      <w:jc w:val="both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B51" w:rsidRDefault="00EE6B51">
      <w:pPr>
        <w:spacing w:after="0" w:line="240" w:lineRule="auto"/>
      </w:pPr>
      <w:r>
        <w:separator/>
      </w:r>
    </w:p>
  </w:footnote>
  <w:footnote w:type="continuationSeparator" w:id="0">
    <w:p w:rsidR="00EE6B51" w:rsidRDefault="00EE6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C7CA9E4"/>
    <w:lvl w:ilvl="0">
      <w:numFmt w:val="bullet"/>
      <w:lvlText w:val="*"/>
      <w:lvlJc w:val="left"/>
    </w:lvl>
  </w:abstractNum>
  <w:abstractNum w:abstractNumId="1">
    <w:nsid w:val="23AA6DCB"/>
    <w:multiLevelType w:val="hybridMultilevel"/>
    <w:tmpl w:val="3DCE95C4"/>
    <w:lvl w:ilvl="0" w:tplc="CEEA5C9C">
      <w:start w:val="1"/>
      <w:numFmt w:val="lowerLetter"/>
      <w:lvlText w:val="%1)"/>
      <w:lvlJc w:val="left"/>
      <w:pPr>
        <w:ind w:left="727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2">
    <w:nsid w:val="4FA94F62"/>
    <w:multiLevelType w:val="singleLevel"/>
    <w:tmpl w:val="3A4262E4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0052813"/>
    <w:multiLevelType w:val="hybridMultilevel"/>
    <w:tmpl w:val="D23CC4B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84468"/>
    <w:multiLevelType w:val="hybridMultilevel"/>
    <w:tmpl w:val="BCE89434"/>
    <w:lvl w:ilvl="0" w:tplc="232480A2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9395E"/>
    <w:multiLevelType w:val="hybridMultilevel"/>
    <w:tmpl w:val="AB567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630C8"/>
    <w:multiLevelType w:val="hybridMultilevel"/>
    <w:tmpl w:val="7FA09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45287B"/>
    <w:multiLevelType w:val="hybridMultilevel"/>
    <w:tmpl w:val="E50A2FAC"/>
    <w:lvl w:ilvl="0" w:tplc="01C4F3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8B3FDD"/>
    <w:multiLevelType w:val="hybridMultilevel"/>
    <w:tmpl w:val="41FA8146"/>
    <w:lvl w:ilvl="0" w:tplc="7B2E2B8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2"/>
    </w:lvlOverride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Arial" w:hAnsi="Arial" w:cs="Arial" w:hint="default"/>
        </w:rPr>
      </w:lvl>
    </w:lvlOverride>
  </w:num>
  <w:num w:numId="6">
    <w:abstractNumId w:val="4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2B"/>
    <w:rsid w:val="000565AA"/>
    <w:rsid w:val="000B10C4"/>
    <w:rsid w:val="001929F3"/>
    <w:rsid w:val="00390E17"/>
    <w:rsid w:val="00417E8C"/>
    <w:rsid w:val="0051489F"/>
    <w:rsid w:val="00564C61"/>
    <w:rsid w:val="005E1A8A"/>
    <w:rsid w:val="00731815"/>
    <w:rsid w:val="007C40BA"/>
    <w:rsid w:val="007D2086"/>
    <w:rsid w:val="00827C09"/>
    <w:rsid w:val="008D548C"/>
    <w:rsid w:val="00903874"/>
    <w:rsid w:val="009141FA"/>
    <w:rsid w:val="009C1B2B"/>
    <w:rsid w:val="00A10E8D"/>
    <w:rsid w:val="00A45CC9"/>
    <w:rsid w:val="00A460AA"/>
    <w:rsid w:val="00A86BA2"/>
    <w:rsid w:val="00B1187C"/>
    <w:rsid w:val="00BE7B31"/>
    <w:rsid w:val="00C86754"/>
    <w:rsid w:val="00D5672B"/>
    <w:rsid w:val="00E22719"/>
    <w:rsid w:val="00EE6B51"/>
    <w:rsid w:val="00F7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B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D56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D56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D5672B"/>
    <w:pPr>
      <w:numPr>
        <w:numId w:val="1"/>
      </w:numPr>
      <w:spacing w:before="60" w:after="60" w:line="240" w:lineRule="auto"/>
      <w:jc w:val="both"/>
    </w:pPr>
    <w:rPr>
      <w:rFonts w:ascii="Tahoma" w:eastAsia="Times New Roman" w:hAnsi="Tahoma" w:cs="Times New Roman"/>
      <w:sz w:val="18"/>
      <w:szCs w:val="24"/>
      <w:lang w:eastAsia="pl-PL"/>
    </w:rPr>
  </w:style>
  <w:style w:type="table" w:styleId="Tabela-Siatka">
    <w:name w:val="Table Grid"/>
    <w:basedOn w:val="Standardowy"/>
    <w:uiPriority w:val="59"/>
    <w:rsid w:val="00D56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7C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D526BD10</Template>
  <TotalTime>159</TotalTime>
  <Pages>10</Pages>
  <Words>2166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20</cp:revision>
  <dcterms:created xsi:type="dcterms:W3CDTF">2015-06-23T08:01:00Z</dcterms:created>
  <dcterms:modified xsi:type="dcterms:W3CDTF">2015-07-23T11:20:00Z</dcterms:modified>
</cp:coreProperties>
</file>