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666" w:rsidRPr="00E31E32" w:rsidRDefault="00D42666" w:rsidP="00D42666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i/>
          <w:sz w:val="24"/>
          <w:szCs w:val="24"/>
          <w:lang w:eastAsia="pl-PL"/>
        </w:rPr>
      </w:pPr>
      <w:r w:rsidRPr="00E31E32">
        <w:rPr>
          <w:rFonts w:ascii="Times New Roman" w:eastAsia="Batang" w:hAnsi="Times New Roman" w:cs="Times New Roman"/>
          <w:i/>
          <w:sz w:val="24"/>
          <w:szCs w:val="24"/>
          <w:lang w:eastAsia="pl-PL"/>
        </w:rPr>
        <w:t>Załącznik do INFORMACJI z otwarcia ofert z 20.06.2017r</w:t>
      </w:r>
    </w:p>
    <w:p w:rsidR="00D42666" w:rsidRPr="00E31E32" w:rsidRDefault="00D42666" w:rsidP="00D42666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</w:p>
    <w:p w:rsidR="00D42666" w:rsidRPr="00E31E32" w:rsidRDefault="00D42666" w:rsidP="00D426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1E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D42666" w:rsidRPr="00E31E32" w:rsidRDefault="00D42666" w:rsidP="00D426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2666" w:rsidRPr="00E31E32" w:rsidRDefault="00D42666" w:rsidP="00D42666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>dot. postępowania o udzielenie zamówienia publicznego w trybie przetargu nieograniczonego</w:t>
      </w:r>
      <w:r w:rsidRPr="00E31E32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</w:t>
      </w:r>
      <w:r w:rsidRPr="00E31E3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31E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Kompleksową dostawę gazu ziemnego wysokometanowego obejmująca sprzedaż i dystrybucję gazu dla potrzeb obiektów sportowo-rekreacyjnych MOSIR w Kielcach</w:t>
      </w:r>
      <w:r w:rsidRPr="00E31E32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proofErr w:type="spellStart"/>
      <w:r w:rsidRPr="00E31E32">
        <w:rPr>
          <w:rFonts w:ascii="Times New Roman" w:eastAsia="Calibri" w:hAnsi="Times New Roman" w:cs="Times New Roman"/>
          <w:b/>
          <w:sz w:val="24"/>
          <w:szCs w:val="24"/>
        </w:rPr>
        <w:t>cz</w:t>
      </w:r>
      <w:proofErr w:type="spellEnd"/>
      <w:r w:rsidRPr="00E31E32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E31E32">
        <w:rPr>
          <w:rFonts w:ascii="Times New Roman" w:eastAsia="Calibri" w:hAnsi="Times New Roman" w:cs="Times New Roman"/>
          <w:i/>
          <w:sz w:val="24"/>
          <w:szCs w:val="24"/>
        </w:rPr>
        <w:t>( wpisać cz. I lub II )</w:t>
      </w:r>
      <w:r w:rsidRPr="00E31E3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D42666" w:rsidRPr="00E31E32" w:rsidRDefault="00D42666" w:rsidP="00D42666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E31E32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D42666" w:rsidRPr="00E31E32" w:rsidRDefault="00D42666" w:rsidP="00D42666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1E32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D42666" w:rsidRPr="00E31E32" w:rsidRDefault="00D42666" w:rsidP="00D42666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D42666" w:rsidRPr="00E31E32" w:rsidRDefault="00D42666" w:rsidP="00D42666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E31E32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E31E32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D42666" w:rsidRPr="00E31E32" w:rsidRDefault="00D42666" w:rsidP="00D42666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E31E32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D42666" w:rsidRPr="00E31E32" w:rsidRDefault="00D42666" w:rsidP="00D42666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E31E32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D42666" w:rsidRPr="00E31E32" w:rsidRDefault="00D42666" w:rsidP="00D42666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</w:p>
    <w:p w:rsidR="00D42666" w:rsidRPr="00E31E32" w:rsidRDefault="00D42666" w:rsidP="00D42666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1E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E31E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E31E3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E31E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42666" w:rsidRPr="00E31E32" w:rsidRDefault="00D42666" w:rsidP="00D42666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42666" w:rsidRPr="00E31E32" w:rsidRDefault="00D42666" w:rsidP="00D42666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D42666" w:rsidRPr="00E31E32" w:rsidRDefault="00D42666" w:rsidP="00D42666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1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E31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E31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D42666" w:rsidRPr="00E31E32" w:rsidRDefault="00D42666" w:rsidP="00D42666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1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D42666" w:rsidRPr="00E31E32" w:rsidRDefault="00D42666" w:rsidP="00D42666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42666" w:rsidRPr="00E31E32" w:rsidRDefault="00D42666" w:rsidP="00D42666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42666" w:rsidRPr="00E31E32" w:rsidRDefault="00D42666" w:rsidP="00D42666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E31E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31E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E31E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E31E3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E31E3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której mowa w art. 24 ust. 1 pkt 23 ustawy </w:t>
      </w:r>
      <w:proofErr w:type="spellStart"/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skład której wchodzą następujący Wykonawcy,  </w:t>
      </w:r>
      <w:r w:rsidRPr="00E31E3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- którzy złożyli ofertę w przedmiotowym postępowaniu:</w:t>
      </w:r>
    </w:p>
    <w:p w:rsidR="00D42666" w:rsidRPr="00E31E32" w:rsidRDefault="00D42666" w:rsidP="00D42666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4667"/>
        <w:gridCol w:w="3641"/>
      </w:tblGrid>
      <w:tr w:rsidR="00D42666" w:rsidRPr="00E31E32" w:rsidTr="00683112">
        <w:tc>
          <w:tcPr>
            <w:tcW w:w="675" w:type="dxa"/>
            <w:vAlign w:val="center"/>
          </w:tcPr>
          <w:p w:rsidR="00D42666" w:rsidRPr="00E31E32" w:rsidRDefault="00D42666" w:rsidP="0068311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1E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D42666" w:rsidRPr="00E31E32" w:rsidRDefault="00D42666" w:rsidP="0068311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1E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D42666" w:rsidRPr="00E31E32" w:rsidRDefault="00D42666" w:rsidP="0068311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1E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D42666" w:rsidRPr="00E31E32" w:rsidTr="00683112">
        <w:tc>
          <w:tcPr>
            <w:tcW w:w="675" w:type="dxa"/>
          </w:tcPr>
          <w:p w:rsidR="00D42666" w:rsidRPr="00E31E32" w:rsidRDefault="00D42666" w:rsidP="0068311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1E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D42666" w:rsidRPr="00E31E32" w:rsidRDefault="00D42666" w:rsidP="00683112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D42666" w:rsidRPr="00E31E32" w:rsidRDefault="00D42666" w:rsidP="00683112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42666" w:rsidRPr="00E31E32" w:rsidTr="00683112">
        <w:tc>
          <w:tcPr>
            <w:tcW w:w="675" w:type="dxa"/>
          </w:tcPr>
          <w:p w:rsidR="00D42666" w:rsidRPr="00E31E32" w:rsidRDefault="00D42666" w:rsidP="0068311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1E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D42666" w:rsidRPr="00E31E32" w:rsidRDefault="00D42666" w:rsidP="00683112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D42666" w:rsidRPr="00E31E32" w:rsidRDefault="00D42666" w:rsidP="00683112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42666" w:rsidRPr="00E31E32" w:rsidTr="00683112">
        <w:tc>
          <w:tcPr>
            <w:tcW w:w="675" w:type="dxa"/>
          </w:tcPr>
          <w:p w:rsidR="00D42666" w:rsidRPr="00E31E32" w:rsidRDefault="00D42666" w:rsidP="0068311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1E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D42666" w:rsidRPr="00E31E32" w:rsidRDefault="00D42666" w:rsidP="00683112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D42666" w:rsidRPr="00E31E32" w:rsidRDefault="00D42666" w:rsidP="00683112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42666" w:rsidRPr="00E31E32" w:rsidTr="00683112">
        <w:tc>
          <w:tcPr>
            <w:tcW w:w="675" w:type="dxa"/>
          </w:tcPr>
          <w:p w:rsidR="00D42666" w:rsidRPr="00E31E32" w:rsidRDefault="00D42666" w:rsidP="0068311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1E3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4…..</w:t>
            </w:r>
          </w:p>
        </w:tc>
        <w:tc>
          <w:tcPr>
            <w:tcW w:w="4678" w:type="dxa"/>
          </w:tcPr>
          <w:p w:rsidR="00D42666" w:rsidRPr="00E31E32" w:rsidRDefault="00D42666" w:rsidP="00683112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D42666" w:rsidRPr="00E31E32" w:rsidRDefault="00D42666" w:rsidP="00683112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42666" w:rsidRPr="00E31E32" w:rsidRDefault="00D42666" w:rsidP="00D426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2666" w:rsidRPr="00E31E32" w:rsidRDefault="00D42666" w:rsidP="00D426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2666" w:rsidRPr="00E31E32" w:rsidRDefault="00D42666" w:rsidP="00D42666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31E3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D42666" w:rsidRPr="00E31E32" w:rsidRDefault="00D42666" w:rsidP="00D42666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1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E31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31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31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E31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E31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D42666" w:rsidRPr="00E31E32" w:rsidRDefault="00D42666" w:rsidP="00D42666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1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D42666" w:rsidRPr="00E31E32" w:rsidRDefault="00D42666" w:rsidP="00D42666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42666" w:rsidRPr="00E31E32" w:rsidRDefault="00D42666" w:rsidP="00D42666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42666" w:rsidRPr="00E31E32" w:rsidRDefault="00D42666" w:rsidP="00D42666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D42666" w:rsidRPr="00E31E32" w:rsidRDefault="00D42666" w:rsidP="00D42666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1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</w:t>
      </w:r>
      <w:proofErr w:type="spellStart"/>
      <w:r w:rsidRPr="00E31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Pzp</w:t>
      </w:r>
      <w:proofErr w:type="spellEnd"/>
      <w:r w:rsidRPr="00E31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</w:p>
    <w:p w:rsidR="00D42666" w:rsidRPr="00E31E32" w:rsidRDefault="00D42666" w:rsidP="00D42666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1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E31E32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E31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D42666" w:rsidRPr="00E31E32" w:rsidRDefault="00D42666" w:rsidP="00D42666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1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E31E32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E31E32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E31E32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E31E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D42666" w:rsidRPr="00E31E32" w:rsidRDefault="00D42666" w:rsidP="00D42666">
      <w:pPr>
        <w:rPr>
          <w:rFonts w:ascii="Times New Roman" w:hAnsi="Times New Roman" w:cs="Times New Roman"/>
          <w:sz w:val="24"/>
          <w:szCs w:val="24"/>
        </w:rPr>
      </w:pPr>
    </w:p>
    <w:p w:rsidR="006F1B52" w:rsidRDefault="006F1B52">
      <w:bookmarkStart w:id="0" w:name="_GoBack"/>
      <w:bookmarkEnd w:id="0"/>
    </w:p>
    <w:sectPr w:rsidR="006F1B52" w:rsidSect="00A143A1">
      <w:pgSz w:w="11906" w:h="16838"/>
      <w:pgMar w:top="28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666"/>
    <w:rsid w:val="006F1B52"/>
    <w:rsid w:val="00D42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6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6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5655EBC9</Template>
  <TotalTime>1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</cp:revision>
  <dcterms:created xsi:type="dcterms:W3CDTF">2017-06-20T10:05:00Z</dcterms:created>
  <dcterms:modified xsi:type="dcterms:W3CDTF">2017-06-20T10:06:00Z</dcterms:modified>
</cp:coreProperties>
</file>