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021" w:rsidRPr="00880620" w:rsidRDefault="004A2021" w:rsidP="004A2021">
      <w:pPr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WZÓR</w:t>
      </w:r>
      <w:r w:rsidRPr="00880620">
        <w:rPr>
          <w:rFonts w:ascii="Times New Roman" w:hAnsi="Times New Roman"/>
          <w:b/>
          <w:sz w:val="24"/>
          <w:szCs w:val="24"/>
        </w:rPr>
        <w:tab/>
      </w:r>
      <w:r w:rsidRPr="00880620">
        <w:rPr>
          <w:rFonts w:ascii="Times New Roman" w:hAnsi="Times New Roman"/>
          <w:b/>
          <w:sz w:val="24"/>
          <w:szCs w:val="24"/>
        </w:rPr>
        <w:tab/>
      </w:r>
      <w:r w:rsidRPr="00880620">
        <w:rPr>
          <w:rFonts w:ascii="Times New Roman" w:hAnsi="Times New Roman"/>
          <w:b/>
          <w:sz w:val="24"/>
          <w:szCs w:val="24"/>
        </w:rPr>
        <w:tab/>
      </w:r>
      <w:r w:rsidRPr="00880620">
        <w:rPr>
          <w:rFonts w:ascii="Times New Roman" w:hAnsi="Times New Roman"/>
          <w:b/>
          <w:sz w:val="24"/>
          <w:szCs w:val="24"/>
        </w:rPr>
        <w:tab/>
      </w:r>
      <w:r w:rsidRPr="00880620">
        <w:rPr>
          <w:rFonts w:ascii="Times New Roman" w:hAnsi="Times New Roman"/>
          <w:b/>
          <w:sz w:val="24"/>
          <w:szCs w:val="24"/>
        </w:rPr>
        <w:tab/>
      </w:r>
      <w:r w:rsidRPr="00880620">
        <w:rPr>
          <w:rFonts w:ascii="Times New Roman" w:hAnsi="Times New Roman"/>
          <w:b/>
          <w:sz w:val="24"/>
          <w:szCs w:val="24"/>
        </w:rPr>
        <w:tab/>
      </w:r>
      <w:r w:rsidRPr="00880620">
        <w:rPr>
          <w:rFonts w:ascii="Times New Roman" w:hAnsi="Times New Roman"/>
          <w:b/>
          <w:sz w:val="24"/>
          <w:szCs w:val="24"/>
        </w:rPr>
        <w:tab/>
      </w:r>
      <w:r w:rsidRPr="00880620">
        <w:rPr>
          <w:rFonts w:ascii="Times New Roman" w:hAnsi="Times New Roman"/>
          <w:b/>
          <w:sz w:val="24"/>
          <w:szCs w:val="24"/>
        </w:rPr>
        <w:tab/>
      </w:r>
      <w:r w:rsidRPr="00880620">
        <w:rPr>
          <w:rFonts w:ascii="Times New Roman" w:hAnsi="Times New Roman"/>
          <w:b/>
          <w:i/>
          <w:sz w:val="24"/>
          <w:szCs w:val="24"/>
        </w:rPr>
        <w:t>Załącznik nr 7 do SIWZ</w:t>
      </w:r>
    </w:p>
    <w:p w:rsidR="004A2021" w:rsidRPr="00880620" w:rsidRDefault="004A2021" w:rsidP="004A2021">
      <w:pPr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 xml:space="preserve">UMOWA nr ………………… 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na wykonanie robót budowlanych   zawarta w dniu ……………. roku pomiędzy</w:t>
      </w:r>
      <w:r w:rsidRPr="00880620">
        <w:rPr>
          <w:rFonts w:ascii="Times New Roman" w:hAnsi="Times New Roman"/>
          <w:sz w:val="24"/>
          <w:szCs w:val="24"/>
        </w:rPr>
        <w:br/>
        <w:t xml:space="preserve">Miejskim Ośrodkiem Sportu i Rekreacji w Kielcach 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reprezentowanym  przez: 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zwanym dalej w treści </w:t>
      </w:r>
      <w:r w:rsidRPr="00880620">
        <w:rPr>
          <w:rFonts w:ascii="Times New Roman" w:hAnsi="Times New Roman"/>
          <w:b/>
          <w:sz w:val="24"/>
          <w:szCs w:val="24"/>
        </w:rPr>
        <w:t>Zamawiającym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1…………………………………………………………………………………………………………………………………………………………</w:t>
      </w:r>
    </w:p>
    <w:p w:rsid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a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 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zwanym dalej w treści umowy </w:t>
      </w:r>
      <w:r w:rsidRPr="00880620">
        <w:rPr>
          <w:rFonts w:ascii="Times New Roman" w:hAnsi="Times New Roman"/>
          <w:b/>
          <w:sz w:val="24"/>
          <w:szCs w:val="24"/>
        </w:rPr>
        <w:t xml:space="preserve">Wykonawcą. 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A2021" w:rsidRDefault="004A2021" w:rsidP="0088062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ROZDZIAŁ I. POSTANOWIENIA OGÓLNE</w:t>
      </w:r>
    </w:p>
    <w:p w:rsidR="00880620" w:rsidRPr="00880620" w:rsidRDefault="00880620" w:rsidP="0088062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A2021" w:rsidRPr="00880620" w:rsidRDefault="004A2021" w:rsidP="0088062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§1</w:t>
      </w:r>
    </w:p>
    <w:p w:rsidR="004A2021" w:rsidRPr="00880620" w:rsidRDefault="004A2021" w:rsidP="008806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Zamawiający w wyniku rozstrzygniętego przetargu nieograniczonego o udzielenie zamówienia publicznego zleca , a Wykonawca przyjmuje do wykonania zamówienie </w:t>
      </w:r>
      <w:proofErr w:type="spellStart"/>
      <w:r w:rsidRPr="00880620">
        <w:rPr>
          <w:rFonts w:ascii="Times New Roman" w:hAnsi="Times New Roman"/>
          <w:sz w:val="24"/>
          <w:szCs w:val="24"/>
        </w:rPr>
        <w:t>pn</w:t>
      </w:r>
      <w:proofErr w:type="spellEnd"/>
      <w:r w:rsidRPr="00880620">
        <w:rPr>
          <w:rFonts w:ascii="Times New Roman" w:hAnsi="Times New Roman"/>
          <w:sz w:val="24"/>
          <w:szCs w:val="24"/>
        </w:rPr>
        <w:t xml:space="preserve">: </w:t>
      </w:r>
    </w:p>
    <w:p w:rsidR="004A2021" w:rsidRDefault="004A2021" w:rsidP="0088062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„</w:t>
      </w:r>
      <w:r w:rsidRPr="00880620">
        <w:rPr>
          <w:rStyle w:val="Pogrubienie"/>
          <w:rFonts w:ascii="Times New Roman" w:hAnsi="Times New Roman"/>
          <w:color w:val="000000"/>
          <w:sz w:val="24"/>
          <w:szCs w:val="24"/>
        </w:rPr>
        <w:t xml:space="preserve">Budowa oraz wyposażenie nowej hali sportowej </w:t>
      </w:r>
      <w:r w:rsidRPr="00880620">
        <w:rPr>
          <w:rStyle w:val="Pogrubienie"/>
          <w:rFonts w:ascii="Times New Roman" w:hAnsi="Times New Roman"/>
          <w:color w:val="000000"/>
          <w:sz w:val="24"/>
          <w:szCs w:val="24"/>
        </w:rPr>
        <w:br/>
        <w:t xml:space="preserve">  przy ul. Warszawskiej  338  w Kielcach</w:t>
      </w:r>
      <w:r w:rsidRPr="00880620">
        <w:rPr>
          <w:rFonts w:ascii="Times New Roman" w:hAnsi="Times New Roman"/>
          <w:b/>
          <w:sz w:val="24"/>
          <w:szCs w:val="24"/>
        </w:rPr>
        <w:t>”</w:t>
      </w:r>
    </w:p>
    <w:p w:rsidR="00880620" w:rsidRPr="00880620" w:rsidRDefault="00880620" w:rsidP="0088062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A2021" w:rsidRPr="00880620" w:rsidRDefault="004A2021" w:rsidP="0088062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§2</w:t>
      </w:r>
    </w:p>
    <w:p w:rsidR="004A2021" w:rsidRPr="00880620" w:rsidRDefault="004A2021" w:rsidP="008806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Realizacja robót będzie się odbywać na warunkach określony</w:t>
      </w:r>
      <w:r w:rsidR="00880620">
        <w:rPr>
          <w:rFonts w:ascii="Times New Roman" w:hAnsi="Times New Roman"/>
          <w:sz w:val="24"/>
          <w:szCs w:val="24"/>
        </w:rPr>
        <w:t xml:space="preserve">ch niniejszą umową oraz zgodnie </w:t>
      </w:r>
      <w:r w:rsidRPr="00880620">
        <w:rPr>
          <w:rFonts w:ascii="Times New Roman" w:hAnsi="Times New Roman"/>
          <w:sz w:val="24"/>
          <w:szCs w:val="24"/>
        </w:rPr>
        <w:t xml:space="preserve">z projektem wykonawczym „Hali sportowej </w:t>
      </w:r>
      <w:r w:rsidRPr="00880620">
        <w:rPr>
          <w:rFonts w:ascii="Times New Roman" w:hAnsi="Times New Roman"/>
          <w:b/>
          <w:sz w:val="24"/>
          <w:szCs w:val="24"/>
        </w:rPr>
        <w:t xml:space="preserve"> </w:t>
      </w:r>
      <w:r w:rsidRPr="00880620">
        <w:rPr>
          <w:rFonts w:ascii="Times New Roman" w:hAnsi="Times New Roman"/>
          <w:sz w:val="24"/>
          <w:szCs w:val="24"/>
        </w:rPr>
        <w:t>w Kielcach przy ul. Warszawskiej 338”</w:t>
      </w:r>
      <w:r w:rsidR="00880620">
        <w:rPr>
          <w:rFonts w:ascii="Times New Roman" w:hAnsi="Times New Roman"/>
          <w:sz w:val="24"/>
          <w:szCs w:val="24"/>
        </w:rPr>
        <w:t xml:space="preserve"> wykonanym przez </w:t>
      </w:r>
      <w:r w:rsidRPr="00880620">
        <w:rPr>
          <w:rFonts w:ascii="Times New Roman" w:hAnsi="Times New Roman"/>
          <w:sz w:val="24"/>
          <w:szCs w:val="24"/>
        </w:rPr>
        <w:t>Architektoniczną Pracownię Projektową Zbigniew Grządziela ul. Cisowa 13, 25-347 Kielce.</w:t>
      </w:r>
    </w:p>
    <w:p w:rsidR="004A2021" w:rsidRPr="00880620" w:rsidRDefault="004A2021" w:rsidP="0088062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§3</w:t>
      </w:r>
    </w:p>
    <w:p w:rsidR="004A2021" w:rsidRPr="00880620" w:rsidRDefault="004A2021" w:rsidP="008806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Integralne części składowe niniejszej umowy stanowią: </w:t>
      </w:r>
    </w:p>
    <w:p w:rsidR="004A2021" w:rsidRPr="00880620" w:rsidRDefault="004A2021" w:rsidP="008806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1) specyfikacja istotnych warunków zamówienia, </w:t>
      </w:r>
    </w:p>
    <w:p w:rsidR="004A2021" w:rsidRPr="00880620" w:rsidRDefault="004A2021" w:rsidP="008806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2) dokumentacje projektowe,</w:t>
      </w:r>
    </w:p>
    <w:p w:rsidR="004A2021" w:rsidRPr="00880620" w:rsidRDefault="004A2021" w:rsidP="008806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3) specyfikacje techniczne wykonania i odbioru robót budowlanych, </w:t>
      </w:r>
    </w:p>
    <w:p w:rsidR="004A2021" w:rsidRPr="00880620" w:rsidRDefault="004A2021" w:rsidP="008806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4) oferta Wykonawcy robót budowlanych, </w:t>
      </w:r>
    </w:p>
    <w:p w:rsidR="004A2021" w:rsidRDefault="004A2021" w:rsidP="008806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5) harmonogram rzeczowo finansowy robót budowlanych. </w:t>
      </w:r>
    </w:p>
    <w:p w:rsidR="00880620" w:rsidRPr="00880620" w:rsidRDefault="00880620" w:rsidP="0088062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A2021" w:rsidRPr="00880620" w:rsidRDefault="004A2021" w:rsidP="0088062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§4</w:t>
      </w:r>
    </w:p>
    <w:p w:rsidR="004A2021" w:rsidRPr="00880620" w:rsidRDefault="004A2021" w:rsidP="008806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W sprawach nie uregulowanych niniejszą umową mają zastosowanie obowiązujące przepisy</w:t>
      </w:r>
      <w:r w:rsidRPr="00880620">
        <w:rPr>
          <w:rFonts w:ascii="Times New Roman" w:hAnsi="Times New Roman"/>
          <w:sz w:val="24"/>
          <w:szCs w:val="24"/>
        </w:rPr>
        <w:br/>
        <w:t xml:space="preserve"> w szczególności:</w:t>
      </w:r>
    </w:p>
    <w:p w:rsidR="004A2021" w:rsidRPr="00880620" w:rsidRDefault="004A2021" w:rsidP="008806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- ustawa o zamówieniach publicznych , </w:t>
      </w:r>
    </w:p>
    <w:p w:rsidR="004A2021" w:rsidRPr="00880620" w:rsidRDefault="004A2021" w:rsidP="008806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- kodeks cywilny , 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- prawo budowlane ,</w:t>
      </w:r>
    </w:p>
    <w:p w:rsidR="004A2021" w:rsidRDefault="00880620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4A2021" w:rsidRPr="00880620">
        <w:rPr>
          <w:rFonts w:ascii="Times New Roman" w:hAnsi="Times New Roman"/>
          <w:sz w:val="24"/>
          <w:szCs w:val="24"/>
        </w:rPr>
        <w:t xml:space="preserve">ustawa o finansach publicznych </w:t>
      </w:r>
    </w:p>
    <w:p w:rsidR="00880620" w:rsidRPr="00880620" w:rsidRDefault="00880620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80620" w:rsidRDefault="00880620" w:rsidP="004A2021">
      <w:pPr>
        <w:jc w:val="center"/>
        <w:rPr>
          <w:rFonts w:ascii="Times New Roman" w:hAnsi="Times New Roman"/>
          <w:b/>
          <w:sz w:val="24"/>
          <w:szCs w:val="24"/>
        </w:rPr>
      </w:pPr>
    </w:p>
    <w:p w:rsidR="004A2021" w:rsidRPr="00880620" w:rsidRDefault="004A2021" w:rsidP="004A2021">
      <w:pPr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OBOWIĄZKI ZAMAWIAJĄCEGO.</w:t>
      </w:r>
    </w:p>
    <w:p w:rsidR="004A2021" w:rsidRPr="00880620" w:rsidRDefault="004A2021" w:rsidP="004A2021">
      <w:pPr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§5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lastRenderedPageBreak/>
        <w:t xml:space="preserve">Zmawiający wyznacza dla koordynacji niniejszej umowy swoich przedstawicieli: 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1)..……………………………………. 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2)………………………………………. </w:t>
      </w:r>
    </w:p>
    <w:p w:rsidR="004A2021" w:rsidRPr="00880620" w:rsidRDefault="004A2021" w:rsidP="004A2021">
      <w:pPr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§6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Zamawiający jest w szczególności zobowiązany do: 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1)zatwierdzenia harmonogramu  rzeczowo finansowego robót , o którym mowa w §3 pkt 5)   </w:t>
      </w:r>
      <w:r w:rsidRPr="00880620">
        <w:rPr>
          <w:rFonts w:ascii="Times New Roman" w:hAnsi="Times New Roman"/>
          <w:sz w:val="24"/>
          <w:szCs w:val="24"/>
        </w:rPr>
        <w:br/>
        <w:t xml:space="preserve">   sporządzonego przez Wykonawcę, 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2)uzyskania niezbędnych zezwoleń umożliwiających przeprowadzenie robót budowlanych, 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3)przekazania Wykonawcy terenu budowy oraz dziennika budowy , dowodu zgłoszenia zamiaru wykonania robót budowlanych , dokumentacji projektowej w terminie siedmiu dni od daty podpisania umowy,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 4)dokonania odbioru końcowego przedmiotu zamówienia od Wykonawcy,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 5)zapewnienia nadzoru inwestorskiego , ze wskazaniem jeśli zajdzie taka potrzeba inspektora nadzoru sprawującego funkcję koordynatora czynności inspektorów nadzoru różnych specjalności. Zgłoszenie Nadzoru Inwestorskiego nastąpi wpisem do dziennika budowy w dniu jego przekazania Wykonawcy.</w:t>
      </w:r>
    </w:p>
    <w:p w:rsidR="004A2021" w:rsidRPr="00880620" w:rsidRDefault="004A2021" w:rsidP="004A2021">
      <w:pPr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§7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1.Obowiązki inspektora nadzoru inwestorskiego określa ustawa z dnia 7 lipca 1994 roku Prawo Budowlane.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2.Inspektor nadzoru inwestorskiego ustanowiony w osobie/osobach …………………………………………………………………………………………………………………………………………………………… jest zobowiązany między innymi do : 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a)weryfikacji i akceptacji sporządzonego przez Wykonawcę harmonogramu rzeczowo finansowego</w:t>
      </w:r>
      <w:r w:rsidRPr="00880620">
        <w:rPr>
          <w:rFonts w:ascii="Times New Roman" w:hAnsi="Times New Roman"/>
          <w:sz w:val="24"/>
          <w:szCs w:val="24"/>
        </w:rPr>
        <w:br/>
        <w:t xml:space="preserve"> o którym mowa w §3 pkt 5) umowy. 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b)reprezentowania inwestora na budowie przez sprawowanie kontroli zgodności jej realizacji</w:t>
      </w:r>
      <w:r w:rsidRPr="00880620">
        <w:rPr>
          <w:rFonts w:ascii="Times New Roman" w:hAnsi="Times New Roman"/>
          <w:sz w:val="24"/>
          <w:szCs w:val="24"/>
        </w:rPr>
        <w:br/>
        <w:t xml:space="preserve"> z umową , dokumentacją projektową , zgłoszeniem zamiaru wykonania robót budowlanych , przepisami i obowiązującymi Polskimi Normami oraz zasadami wiedzy technicznej,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c)sprawdzania jakości wykonywanych robót , wbudowanych materiałów a w szczególności zapobiegania zastosowaniu materiałów wadliwych i nie dopuszczonych do obrotu i stosowania </w:t>
      </w:r>
      <w:r w:rsidRPr="00880620">
        <w:rPr>
          <w:rFonts w:ascii="Times New Roman" w:hAnsi="Times New Roman"/>
          <w:sz w:val="24"/>
          <w:szCs w:val="24"/>
        </w:rPr>
        <w:br/>
        <w:t>w budownictwie,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d)sprawdzania i odbioru robót budowlanych ulegających zakryciu lub zanikających , uczestniczenie </w:t>
      </w:r>
      <w:r w:rsidRPr="00880620">
        <w:rPr>
          <w:rFonts w:ascii="Times New Roman" w:hAnsi="Times New Roman"/>
          <w:sz w:val="24"/>
          <w:szCs w:val="24"/>
        </w:rPr>
        <w:br/>
        <w:t>w próbach i odbiorach technicznych oraz udziału w czynnościach odbioru przedmiotu umowy,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e)potwierdzania faktycznie wykonanych robót w dokumentach rozliczeniowych przekazywanych przez Wykonawcę Inwestorowi ,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f)kontroli terminowości realizacji robót,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g)rozstrzygania w porozumieniu z nadzorem autorskim wątpliwości natury technicznej powstałych </w:t>
      </w:r>
      <w:r w:rsidRPr="00880620">
        <w:rPr>
          <w:rFonts w:ascii="Times New Roman" w:hAnsi="Times New Roman"/>
          <w:sz w:val="24"/>
          <w:szCs w:val="24"/>
        </w:rPr>
        <w:br/>
        <w:t>w trakcie realizacji robót z obowiązkiem powiadomienia Zamawiającego i uzyskania jego akceptacji,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h)potwierdzania w dzienniku budowy zapisów kierownika budowy w trakcie realizacji robót oraz ich gotowości do odbioru,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i)udziału w przeglądach w okresie rękojmi.   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  </w:t>
      </w:r>
    </w:p>
    <w:p w:rsidR="004A2021" w:rsidRPr="00880620" w:rsidRDefault="004A2021" w:rsidP="004A2021">
      <w:pPr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OBOWIĄZKI WYKONAWCY.</w:t>
      </w:r>
    </w:p>
    <w:p w:rsidR="004A2021" w:rsidRPr="00880620" w:rsidRDefault="004A2021" w:rsidP="004A2021">
      <w:pPr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lastRenderedPageBreak/>
        <w:t>§8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Wykonawca zobowiązuje się w szczególności do: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1) terminowego wykonania robót budowlanych zgodnie z niniejszą umową oraz harmonogramem rzeczowo finansowym, 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2)wykonania wszystkich robót budowlanych zgodnie z niniejszą umową , dokumentacją projektową , specyfikacją techniczną wykonania i odbioru robót budowlanych oraz uzgodnieniami dokonanymi </w:t>
      </w:r>
      <w:r w:rsidRPr="00880620">
        <w:rPr>
          <w:rFonts w:ascii="Times New Roman" w:hAnsi="Times New Roman"/>
          <w:sz w:val="24"/>
          <w:szCs w:val="24"/>
        </w:rPr>
        <w:br/>
        <w:t xml:space="preserve">w trakcie realizacji umowy , zaleceniami nadzoru inwestorskiego oraz nadzoru autorskiego , obowiązującymi normami oraz warunkami technicznymi wykonania i odbioru robót budowlanych , prawem budowlanym , zasadami wiedzy technicznej z zachowaniem wymogów stawianych wyrobom budowlanym i urządzeniom dopuszczonym do obrotu i powszechnego stosowania w budownictwie oraz zachowania jakości robót określonych w dokumentacji projektowej i nie niższej niż zadeklarowano w ofercie. Zmiany określonych standardów wymagają pisemnej zgody Zamawiającego, 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3)stosowania wyrobów budowlanych wprowadzonych do obrotu zgodnie z odpowiednimi przepisami, w szczególności ustawą z dnia 16 kwietnia 2004 roku o wyrobach budowlanych</w:t>
      </w:r>
      <w:r w:rsidRPr="00880620">
        <w:rPr>
          <w:rFonts w:ascii="Times New Roman" w:hAnsi="Times New Roman"/>
          <w:sz w:val="24"/>
          <w:szCs w:val="24"/>
        </w:rPr>
        <w:br/>
        <w:t xml:space="preserve"> (Dz.</w:t>
      </w:r>
      <w:r w:rsidR="00E6495B">
        <w:rPr>
          <w:rFonts w:ascii="Times New Roman" w:hAnsi="Times New Roman"/>
          <w:sz w:val="24"/>
          <w:szCs w:val="24"/>
        </w:rPr>
        <w:t xml:space="preserve"> </w:t>
      </w:r>
      <w:r w:rsidRPr="00880620">
        <w:rPr>
          <w:rFonts w:ascii="Times New Roman" w:hAnsi="Times New Roman"/>
          <w:sz w:val="24"/>
          <w:szCs w:val="24"/>
        </w:rPr>
        <w:t>U.</w:t>
      </w:r>
      <w:r w:rsidR="00807002" w:rsidRPr="00807002">
        <w:t xml:space="preserve"> </w:t>
      </w:r>
      <w:r w:rsidR="00807002" w:rsidRPr="00807002">
        <w:rPr>
          <w:rFonts w:ascii="Times New Roman" w:hAnsi="Times New Roman"/>
          <w:sz w:val="24"/>
          <w:szCs w:val="24"/>
        </w:rPr>
        <w:t>z 2014r., poz. 883</w:t>
      </w:r>
      <w:r w:rsidRPr="00880620">
        <w:rPr>
          <w:rFonts w:ascii="Times New Roman" w:hAnsi="Times New Roman"/>
          <w:sz w:val="24"/>
          <w:szCs w:val="24"/>
        </w:rPr>
        <w:t xml:space="preserve">), 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4)sporządzenia we własnym zakresie i na własny koszt planu bezpieczeństwa i ochrony zdrowia na budowie przed przystąpieniem do robót , jeżeli taki obowiązek wynika z przepisu ustawy – prawo budowlane, 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5)zapewnienia przestrzegania przepisów i zasad BHP i zasad </w:t>
      </w:r>
      <w:proofErr w:type="spellStart"/>
      <w:r w:rsidRPr="00880620">
        <w:rPr>
          <w:rFonts w:ascii="Times New Roman" w:hAnsi="Times New Roman"/>
          <w:sz w:val="24"/>
          <w:szCs w:val="24"/>
        </w:rPr>
        <w:t>p.poż</w:t>
      </w:r>
      <w:proofErr w:type="spellEnd"/>
      <w:r w:rsidRPr="00880620">
        <w:rPr>
          <w:rFonts w:ascii="Times New Roman" w:hAnsi="Times New Roman"/>
          <w:sz w:val="24"/>
          <w:szCs w:val="24"/>
        </w:rPr>
        <w:t>. we wszystkich miejscach wykonywania robót i miejscach składowania materiałów zgodnie z przepisami i dokumentacją techniczną oraz zapewnienia należytego porządku na terenie budowy i w jego otoczeniu , w tym na drogach dojazdowych, zapewnienie obsługi geodezyjnej, w razie potrzeb także geologicznej.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6)udziału w naradach technicznych na budowie, 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7)prawidłowego i czytelnego prowadzenia dokumentacji budowy, 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8)kompletowania i udostępniania Inspektorowi Nadzoru sporządzonych w języku polskim dokumentów typu atesty materiałowe , deklaracje zgodności / deklaracje właściwości użytkowych dla dostarczanych materiałów i urządzeń , aprobaty techniczne oraz wyniki badań laboratoryjnych i technicznych (tam gdzie są wymagane) , 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9)przeszkolenia wskazanych przez Użytkownika osób w zakresie obsługi instrukcji  i urządzeń , jeżeli osoby takie zostaną wskazane.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10)uzyskanie  decyzji na użytkowanie hali sportowej.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A2021" w:rsidRPr="00880620" w:rsidRDefault="004A2021" w:rsidP="004A2021">
      <w:pPr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§9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Wykonawca zapewni: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1)osoby odpowiedzialne za kierownictwo i nadzór nad realizowanymi robotami budowlanymi,  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2)organizację oraz utrzymanie zaplecza niezbędnego dla zrealizowanych robót budowlanych, 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3)gospodarowanie terenem budowy, od momentu jego przejęcia od Zamawiającego do czasu wykonania i odbioru przedmiotu umowy , odpowiadając za wszelkie szkody powstałe na tym terenie. Po zakończeniu robót Wykonawca zobowiązany jest do uporządkowania terenu budowy</w:t>
      </w:r>
      <w:r w:rsidRPr="00880620">
        <w:rPr>
          <w:rFonts w:ascii="Times New Roman" w:hAnsi="Times New Roman"/>
          <w:sz w:val="24"/>
          <w:szCs w:val="24"/>
        </w:rPr>
        <w:br/>
        <w:t xml:space="preserve"> i przekazania  tego terenu Zamawiającemu w dniu zakończenia odbioru końcowego lub w terminie ustalonym w protokole odbioru, 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4)wykonanie zabezpieczenia budowy i jej ochrona w trakcie realizacji umowy , aż do dnia przekazania wykonanych robót Zamawiającemu, 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lastRenderedPageBreak/>
        <w:t xml:space="preserve">5)zapewnienia we własnym zakresie i na własny koszt doprowadzenia do terenu budowy niezbędnych dla wykonania robót mediów , np.: energii elektrycznej , wody , odbioru ścieków itp. oraz zamontowania liczników i ponoszenia opłat na warunkach uzgodnionych z odpowiednimi instytucjami , dostawcami , odbiorcami , a także zawarcia w razie konieczności umów z dostawcami mediów (np.: energii elektrycznej ) w zakresie niezbędnym do przeprowadzenia prób  i odbiorów zamontowanych urządzeń technicznych i ponoszenia kosztów z tym związanych do dnia odbioru obiektu, 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6)organizację siły roboczej i pracy specjalistów niezbędnych na budowie, 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7)pracę sprzętu budowlano-montażowego i środków transportu, 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8)dostawę materiałów podlegających wbudowaniu , a wynikających z projektu i zakresu prac, 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9)właściwe warunki składowania materiałów i ich ochronę, 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10)zabezpieczenie terenu robót przed dostępem osób trzecich w sposób zapewniający bezpieczne ich prowadzenie, </w:t>
      </w:r>
    </w:p>
    <w:p w:rsidR="004A2021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11)prowadzenia robót w sposób nie powodujący szkód , w tym zagrożenia ludzi i mienia. </w:t>
      </w:r>
    </w:p>
    <w:p w:rsidR="00880620" w:rsidRPr="00880620" w:rsidRDefault="00880620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A2021" w:rsidRPr="00880620" w:rsidRDefault="004A2021" w:rsidP="004A2021">
      <w:pPr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PRAWA I OBOWIĄZKI PODWYKONAWCÓW.</w:t>
      </w:r>
    </w:p>
    <w:p w:rsidR="004A2021" w:rsidRPr="00880620" w:rsidRDefault="004A2021" w:rsidP="004A2021">
      <w:pPr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§10</w:t>
      </w:r>
    </w:p>
    <w:p w:rsidR="004A2021" w:rsidRPr="00880620" w:rsidRDefault="004A2021" w:rsidP="004A2021">
      <w:pPr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Zamawiający dopuszcza realizację części zadania określonego w §1 umowy przez podwykonawców.</w:t>
      </w:r>
    </w:p>
    <w:p w:rsidR="004A2021" w:rsidRPr="00880620" w:rsidRDefault="004A2021" w:rsidP="004A2021">
      <w:pPr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§11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1.Wykonawca , podwykonawca  lub dalszy podwykonawca zamówienia na roboty budowlane zamierzający zawrzeć umowę o podwykonawstwo , której przedmiotem są roboty budowlane , jest obowiązany , w trakcie realizacji zamówienia publicznego na roboty budowlane do przedłożenia Zamawiającemu projektu tej umowy , przy czym podwykonawca lub dalszy podwykonawca jest obowiązany dołączyć zgodę wykonawcy na zawarcie umowy o podwykonawstwo o treści zgodnej </w:t>
      </w:r>
      <w:r w:rsidRPr="00880620">
        <w:rPr>
          <w:rFonts w:ascii="Times New Roman" w:hAnsi="Times New Roman"/>
          <w:sz w:val="24"/>
          <w:szCs w:val="24"/>
        </w:rPr>
        <w:br/>
        <w:t xml:space="preserve">z projektem umowy. 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2.Każdy projekt umowy o podwykonawstwo musi zawierać w szczególności postanowienia dotyczące: 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1)zakresu robót powierzonego podwykonawcy; integralną część projektu umowy </w:t>
      </w:r>
      <w:r w:rsidRPr="00880620">
        <w:rPr>
          <w:rFonts w:ascii="Times New Roman" w:hAnsi="Times New Roman"/>
          <w:sz w:val="24"/>
          <w:szCs w:val="24"/>
        </w:rPr>
        <w:br/>
        <w:t xml:space="preserve">o podwykonawstwo  stanowić będzie harmonogram  rzeczowo finansowy robót , który winien być zgodny z harmonogramem o którym jest mowa w §3 pkt 5 niniejszej umowy, 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2)terminu zapłaty wynagrodzenia podwykonawcy lub dalszemu podwykonawcy , z tym zastrzeżeniem,, że nie może on być dłuższy niż 30 dni od dnia doręczenia Wykonawcy , podwykonawcy lub dalszemu podwykonawcy faktury lub rachunku , potwierdzających wykonanie zleconej podwykonawcy lub dalszemu podwykonawcy dostawy , usługi lub roboty budowlanej ,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3)wynagrodzenia i zasad płatności za wykonane roboty ,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 4)oświadczenia podwykonawcy lub dalszego podwykonawcy , iż zapoznał się z treścią umowy łączącej Wykonawcę z Zamawiającym , 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5)rozwiązania umowy o podwykonawstwo w przypadku rozwiązania niniejszej umowy, 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3.Wykonawca , podwykonawca lub dalszy podwykonawca zamówienia na roboty budowlane zobowiązany jest przestawić odpis z Krajowego Rejestru Sądowego lub inny dokument , właściwy dla danej formy organizacyjnej podwykonawcy wskazujący na uprawnienia osób wymienionych</w:t>
      </w:r>
      <w:r w:rsidRPr="00880620">
        <w:rPr>
          <w:rFonts w:ascii="Times New Roman" w:hAnsi="Times New Roman"/>
          <w:sz w:val="24"/>
          <w:szCs w:val="24"/>
        </w:rPr>
        <w:br/>
        <w:t xml:space="preserve"> w umowie do reprezentowania stron umowy.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lastRenderedPageBreak/>
        <w:t xml:space="preserve">4.Zamawiający w terminie 14 dni od dnia doręczenia , zgłasza pisemne zastrzeżenia do projektu umowy o podwykonawstwo , której przedmiotem są roboty budowlane 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5.Nie zgłoszenie pisemnych zastrzeżeń do przedłożonego projektu umowy o podwykonawstwo , której przedmiotem są roboty budowlane , w terminie określonym w ust.4 , uważa się za akceptację projektu umowy przez Zamawiającego.  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6.Wykonawca , podwykonawca lub dalszy podwykonawca zamówienia na roboty budowlane przedkłada Zamawiającemu poświadczoną za zgodność z oryginałem kopię zawartej umowy </w:t>
      </w:r>
      <w:r w:rsidRPr="00880620">
        <w:rPr>
          <w:rFonts w:ascii="Times New Roman" w:hAnsi="Times New Roman"/>
          <w:sz w:val="24"/>
          <w:szCs w:val="24"/>
        </w:rPr>
        <w:br/>
        <w:t>o podwykonawstwo , której przedmiotem są roboty budowlane , w terminie 7 dni od dnia jej zawarcia.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7.Zamawiający , w terminie 14 dni od dnia doręczenia , zgłasza pisemny sprzeciw do umowy</w:t>
      </w:r>
      <w:r w:rsidRPr="00880620">
        <w:rPr>
          <w:rFonts w:ascii="Times New Roman" w:hAnsi="Times New Roman"/>
          <w:sz w:val="24"/>
          <w:szCs w:val="24"/>
        </w:rPr>
        <w:br/>
        <w:t xml:space="preserve"> o podwykonawstwo , której przedmiotem są roboty budowlane.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 8.Niezgłoszenie pisemnego sprzeciwu do przedłożonej umowy o podwykonawstwo , której przedmiotem są roboty budowlane , w terminie określonym w ust.7 uważa się za akceptację umowy przez Zamawiającego.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9 W przypadku zgłoszenia przez Zamawiającego zastrzeżeń do projektu umowy o podwykonawstwo lub sprzeciwu do umowy o podwykonawstwo , Wykonawca , podwykonawca lub dalszy podwykonawca zamówienia na roboty budowlane jest zobowiązany  przedstawić ponownie ,</w:t>
      </w:r>
      <w:r w:rsidRPr="00880620">
        <w:rPr>
          <w:rFonts w:ascii="Times New Roman" w:hAnsi="Times New Roman"/>
          <w:sz w:val="24"/>
          <w:szCs w:val="24"/>
        </w:rPr>
        <w:br/>
        <w:t xml:space="preserve"> w powyższym trybie , odpowiednio projekt umowy o podwykonawstwo lub umowę </w:t>
      </w:r>
      <w:r w:rsidRPr="00880620">
        <w:rPr>
          <w:rFonts w:ascii="Times New Roman" w:hAnsi="Times New Roman"/>
          <w:sz w:val="24"/>
          <w:szCs w:val="24"/>
        </w:rPr>
        <w:br/>
        <w:t>o podwykonawstwo , uwzględniające zastrzeżenia i uwagi zgłoszone przez Zamawiającego. Postanowienia ust.1-8 stosuje się odpowiednio.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10.Wykonawca , podwykonawca  lub dalszy podwykonawca zamówienia na roboty budowlane przedkłada Zamawiającemu poświadczoną za zgodność z oryginałem kopię zawartej umowy </w:t>
      </w:r>
      <w:r w:rsidRPr="00880620">
        <w:rPr>
          <w:rFonts w:ascii="Times New Roman" w:hAnsi="Times New Roman"/>
          <w:sz w:val="24"/>
          <w:szCs w:val="24"/>
        </w:rPr>
        <w:br/>
        <w:t>o podwykonawstwo , której przedmiotem są dostawy lub usługi , w terminie 7 dni od dnia jej zawarcia , z wyłączeniem umów o podwykonawstwo o wartości mniejszej niż 0,5 % wartości umowy w sprawie zamówienia publicznego oraz umów o podwykonawstwo , których przedmiot został wskazany przez Zamawiającego w specyfikacji istotnych warunków zamówienia , jako niepodlegający niniejszemu obowiązkowi. Wyłączenie , o którym mowa w zdaniu pierwszym , nie dotyczy umów</w:t>
      </w:r>
      <w:r w:rsidRPr="00880620">
        <w:rPr>
          <w:rFonts w:ascii="Times New Roman" w:hAnsi="Times New Roman"/>
          <w:sz w:val="24"/>
          <w:szCs w:val="24"/>
        </w:rPr>
        <w:br/>
        <w:t>o podwykonawstwo o wartości większej niż 50 000 złotych.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11.W przypadku , o którym mowa w ust.10 , jeżeli termin zapłaty wynagrodzenia jest dłuższy niż określony w ust.2 pkt 2 Zamawiający informuje o tym Wykonawcę i wzywa go do doprowadzenia do zmiany tej umowy pod rygorem wystąpienia o zapłatę kary umownej.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12.Przepisy ust.1-11 stosuje się odpowiednio do zmian tej umowy o podwykonawstwo. 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13.Przepisy ust.1-12 stosuje się odpowiednio do zawierania umów o podwykonawstwo z dalszymi podwykonawcami.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14.Nie wypełnienie przez Wykonawcę obowiązków określonych w ust.1 , 6 , 9 i 10 niniejszego paragrafu stanowi podstawę do natychmiastowego usunięcia z placu budowy podwykonawcy lub żądania od Wykonawcy usunięcia przedmiotowego podwykonawcy z placu budowy. Niniejsze postanowienia nie wykluczają innych uprawnień Zamawiającego określonych w niniejszej umowie. </w:t>
      </w:r>
    </w:p>
    <w:p w:rsidR="004A2021" w:rsidRPr="00880620" w:rsidRDefault="004A2021" w:rsidP="008806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15.Nie przedłożenie przez Wykonawcę , podwykonawcę lub dalszego podwykonawcę , poświadczonych za zgodność z oryginałem kopii zawartych umów o podwykonawstwo , których przedmiotem są roboty budowlane , dostawy lub usługi w terminie 7 dni od ich zawarcia , stanowić może podstawę do niezaakceptowania tych umów przez Zamawiającego.</w:t>
      </w:r>
    </w:p>
    <w:p w:rsidR="004A2021" w:rsidRPr="00880620" w:rsidRDefault="004A2021" w:rsidP="0088062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§12</w:t>
      </w:r>
    </w:p>
    <w:p w:rsidR="004A2021" w:rsidRPr="00880620" w:rsidRDefault="004A2021" w:rsidP="0088062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1.Powierzenie przez Wykonawcę wykonania części zamówienia podwykonawcy lub dalszemu podwykonawcy pozostaje bez wpływu na zobowiązania Wykonawcy wobec Zamawiającego co do wykonania tej części robót. </w:t>
      </w:r>
    </w:p>
    <w:p w:rsidR="004A2021" w:rsidRPr="00880620" w:rsidRDefault="004A2021" w:rsidP="0088062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lastRenderedPageBreak/>
        <w:t>2.Wykonawca jest odpowiedzialny za działania lub zaniechania podwykonawcy , jego przedstawicieli lub pracowników w takim samym stopniu , jak za własne działania lub zaniechania.</w:t>
      </w:r>
    </w:p>
    <w:p w:rsidR="004A2021" w:rsidRPr="00880620" w:rsidRDefault="004A2021" w:rsidP="0088062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§13</w:t>
      </w:r>
    </w:p>
    <w:p w:rsidR="004A2021" w:rsidRPr="00880620" w:rsidRDefault="004A2021" w:rsidP="0088062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Zamawiający nie wyrazi zgody na zawarcie umowy z podwykonawcą , której treść będzie sprzeczna</w:t>
      </w:r>
      <w:r w:rsidRPr="00880620">
        <w:rPr>
          <w:rFonts w:ascii="Times New Roman" w:hAnsi="Times New Roman"/>
          <w:sz w:val="24"/>
          <w:szCs w:val="24"/>
        </w:rPr>
        <w:br/>
        <w:t>z treścią niniejszej umowy. Wymagania i zasady dotyczące powierzania wykonania części zamówienia podwykonawcy dotyczą także dalszego podwykonawcy.</w:t>
      </w:r>
    </w:p>
    <w:p w:rsidR="004A2021" w:rsidRPr="00880620" w:rsidRDefault="004A2021" w:rsidP="0088062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ZAPOZNANIE SIĘ WYKONAWCY Z TERENEM BUDOWY.</w:t>
      </w:r>
    </w:p>
    <w:p w:rsidR="004A2021" w:rsidRPr="00880620" w:rsidRDefault="004A2021" w:rsidP="0088062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§14</w:t>
      </w:r>
    </w:p>
    <w:p w:rsidR="004A2021" w:rsidRPr="00880620" w:rsidRDefault="004A2021" w:rsidP="008806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Wykonawca oświadcza ,że przed złożeniem oferty zapoznał się z terenem budowy i jego otoczeniem , oraz niezbędne informacje dotyczące: </w:t>
      </w:r>
    </w:p>
    <w:p w:rsidR="004A2021" w:rsidRPr="00880620" w:rsidRDefault="004A2021" w:rsidP="008806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1)uzbrojenia terenu w urządzenia podziemne i nadziemne, </w:t>
      </w:r>
    </w:p>
    <w:p w:rsidR="004A2021" w:rsidRPr="00880620" w:rsidRDefault="004A2021" w:rsidP="008806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2)możliwości urządzenia zaplecza budowy, </w:t>
      </w:r>
    </w:p>
    <w:p w:rsidR="004A2021" w:rsidRPr="00880620" w:rsidRDefault="004A2021" w:rsidP="008806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3)możliwości zasilania w energię elektryczną , wodę itp.</w:t>
      </w:r>
    </w:p>
    <w:p w:rsidR="004A2021" w:rsidRPr="00880620" w:rsidRDefault="004A2021" w:rsidP="008806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 4)możliwości zapewnienia dojazdu do terenu budowy, </w:t>
      </w:r>
    </w:p>
    <w:p w:rsidR="004A2021" w:rsidRPr="00880620" w:rsidRDefault="004A2021" w:rsidP="008806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5)innych danych potrzebnych do wykonania robót,</w:t>
      </w:r>
    </w:p>
    <w:p w:rsidR="004A2021" w:rsidRPr="00880620" w:rsidRDefault="004A2021" w:rsidP="0088062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A2021" w:rsidRPr="00880620" w:rsidRDefault="004A2021" w:rsidP="0088062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§15</w:t>
      </w:r>
    </w:p>
    <w:p w:rsidR="004A2021" w:rsidRPr="00880620" w:rsidRDefault="004A2021" w:rsidP="0088062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Wykonawca oświadcza , że wszystkie koszty związane z prowadzeniem robót zawarł w cenie ofertowej </w:t>
      </w:r>
    </w:p>
    <w:p w:rsidR="004A2021" w:rsidRPr="00880620" w:rsidRDefault="004A2021" w:rsidP="0088062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WYTYCZENIE OBIEKTÓW I ROBÓT.</w:t>
      </w:r>
    </w:p>
    <w:p w:rsidR="004A2021" w:rsidRPr="00880620" w:rsidRDefault="004A2021" w:rsidP="0088062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§16</w:t>
      </w:r>
    </w:p>
    <w:p w:rsidR="004A2021" w:rsidRPr="00880620" w:rsidRDefault="004A2021" w:rsidP="0088062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Wykonawca wykona wszelkie prace pomiarowe i wytyczenie obiektów i robót przez osoby uprawnione do tych czynności . Usunięcie wszelkich błędów w zakresie dokonanych pomiarów ciąży na Wykonawcy , aż do osiągnięcia stanu poprawnego.</w:t>
      </w:r>
    </w:p>
    <w:p w:rsidR="004A2021" w:rsidRPr="00880620" w:rsidRDefault="004A2021" w:rsidP="0088062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UTRZYMANIE TERENU BUDOWY.</w:t>
      </w:r>
    </w:p>
    <w:p w:rsidR="004A2021" w:rsidRPr="00880620" w:rsidRDefault="004A2021" w:rsidP="0088062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§17</w:t>
      </w:r>
    </w:p>
    <w:p w:rsidR="004A2021" w:rsidRPr="00880620" w:rsidRDefault="004A2021" w:rsidP="00880620">
      <w:pPr>
        <w:spacing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W okresie od przekazania terenu robót do daty zakończenia i odbioru robót Wykonawca odpowiada za odpowiednie utrzymanie terenu budowy.</w:t>
      </w:r>
    </w:p>
    <w:p w:rsidR="004A2021" w:rsidRPr="00880620" w:rsidRDefault="004A2021" w:rsidP="0088062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§18</w:t>
      </w:r>
    </w:p>
    <w:p w:rsidR="004A2021" w:rsidRPr="00880620" w:rsidRDefault="004A2021" w:rsidP="008806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Dla zapewnienia bezpieczeństwa na terenie budowy Wykonawca ma obowiązek wykonać wszelkie tymczasowe urządzenia zabezpieczające takie jak płoty zapory , wzmocnienia , znaki oraz zapewnić ich obsługę i działania w okresie trwania budowy.</w:t>
      </w:r>
    </w:p>
    <w:p w:rsidR="004A2021" w:rsidRPr="00880620" w:rsidRDefault="004A2021" w:rsidP="008806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A2021" w:rsidRPr="00880620" w:rsidRDefault="004A2021" w:rsidP="0088062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§19</w:t>
      </w:r>
    </w:p>
    <w:p w:rsidR="004A2021" w:rsidRPr="00880620" w:rsidRDefault="004A2021" w:rsidP="008806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Przyjmuje się , że koszt dostarczenia , zainstalowania i obsługi urządzeń zabezpieczających teren budowy jest uwzględniony w wynagrodzeniu Wykonawcy.</w:t>
      </w:r>
    </w:p>
    <w:p w:rsidR="004A2021" w:rsidRPr="00880620" w:rsidRDefault="004A2021" w:rsidP="0088062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A2021" w:rsidRPr="00880620" w:rsidRDefault="004A2021" w:rsidP="0088062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lastRenderedPageBreak/>
        <w:t>§20</w:t>
      </w:r>
    </w:p>
    <w:p w:rsidR="004A2021" w:rsidRPr="00880620" w:rsidRDefault="004A2021" w:rsidP="0088062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Wykonawca jest zobowiązany do zapewnienia we własnym zakresie dojazdu do terenu budowy , </w:t>
      </w:r>
      <w:r w:rsidRPr="00880620">
        <w:rPr>
          <w:rFonts w:ascii="Times New Roman" w:hAnsi="Times New Roman"/>
          <w:sz w:val="24"/>
          <w:szCs w:val="24"/>
        </w:rPr>
        <w:br/>
        <w:t>a w czasie wykonywania robót powinien utrzymać teren robót w ten sposób , by nie powstawały szkody komunikacyjne.</w:t>
      </w:r>
    </w:p>
    <w:p w:rsidR="004A2021" w:rsidRPr="00880620" w:rsidRDefault="004A2021" w:rsidP="0088062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BEZPIECZEŃSTWO I OCHRONA ROBÓT ORAZ OCHRONA ŚRODOWISKA.</w:t>
      </w:r>
    </w:p>
    <w:p w:rsidR="004A2021" w:rsidRPr="00880620" w:rsidRDefault="004A2021" w:rsidP="0088062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§21</w:t>
      </w:r>
    </w:p>
    <w:p w:rsidR="004A2021" w:rsidRPr="00880620" w:rsidRDefault="004A2021" w:rsidP="00880620">
      <w:pPr>
        <w:spacing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Z chwilą przejęcia placu budowy Wykonawca staje się właścicielem i posiadaczem odpadów,</w:t>
      </w:r>
      <w:r w:rsidRPr="00880620">
        <w:rPr>
          <w:rFonts w:ascii="Times New Roman" w:hAnsi="Times New Roman"/>
          <w:sz w:val="24"/>
          <w:szCs w:val="24"/>
        </w:rPr>
        <w:br/>
        <w:t xml:space="preserve"> z którymi będzie postępował zgodnie z obowiązującymi przepisami , a w szczególności z ustawą </w:t>
      </w:r>
      <w:r w:rsidRPr="00880620">
        <w:rPr>
          <w:rFonts w:ascii="Times New Roman" w:hAnsi="Times New Roman"/>
          <w:sz w:val="24"/>
          <w:szCs w:val="24"/>
        </w:rPr>
        <w:br/>
        <w:t xml:space="preserve">z dnia 14 grudnia 2012 roku o odpadach (Dz. U. z 2013 roku poz.21 z późn.zm.) oraz ustawą </w:t>
      </w:r>
      <w:r w:rsidRPr="00880620">
        <w:rPr>
          <w:rFonts w:ascii="Times New Roman" w:hAnsi="Times New Roman"/>
          <w:sz w:val="24"/>
          <w:szCs w:val="24"/>
        </w:rPr>
        <w:br/>
        <w:t xml:space="preserve">z dnia 27 kwietnia 2001 roku Prawo ochrony środowiska (Dz. U. z 2013 roku poz.1232 z późn.zm.) </w:t>
      </w:r>
    </w:p>
    <w:p w:rsidR="004A2021" w:rsidRPr="00880620" w:rsidRDefault="004A2021" w:rsidP="0088062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§22</w:t>
      </w:r>
    </w:p>
    <w:p w:rsidR="004A2021" w:rsidRPr="00880620" w:rsidRDefault="004A2021" w:rsidP="00880620">
      <w:pPr>
        <w:spacing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Wykonawca zabezpieczy Zamawiającego przed wszelkimi roszczeniami , postępowaniami , odszkodowaniami i kosztami , jakie mogą powstać wskutek lub w związku z prowadzonymi robotami w zakresie w jakim Wykonawca jest za nie odpowiedzialny , a w razie dopuszczenia do ich powstania – zrekompensuje Zamawiającemu poniesione przez niego z tego tytułu koszty lub straty.</w:t>
      </w:r>
    </w:p>
    <w:p w:rsidR="004A2021" w:rsidRPr="00880620" w:rsidRDefault="004A2021" w:rsidP="0088062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§23</w:t>
      </w:r>
    </w:p>
    <w:p w:rsidR="004A2021" w:rsidRPr="00880620" w:rsidRDefault="004A2021" w:rsidP="0088062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Wykonawca jest odpowiedzialny za ochronę środowiska na terenie budowy i w jej bezpośrednim sąsiedztwie w zakresie , w jakim prowadzone prace mogą mieć na nie wpływ.</w:t>
      </w:r>
    </w:p>
    <w:p w:rsidR="004A2021" w:rsidRPr="00880620" w:rsidRDefault="004A2021" w:rsidP="0088062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DOKUMENTACJA POWYKONAWCZA.</w:t>
      </w:r>
    </w:p>
    <w:p w:rsidR="004A2021" w:rsidRPr="00880620" w:rsidRDefault="004A2021" w:rsidP="0088062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§24</w:t>
      </w:r>
    </w:p>
    <w:p w:rsidR="004A2021" w:rsidRPr="00880620" w:rsidRDefault="004A2021" w:rsidP="0088062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Po zakończeniu realizacji robót Wykonawca przekaże Zamawiającemu kompletny zestaw dokumentacji projektowej powykonawczej. Wykonawca zobowiązany jest przed dokonaniem zgłoszenia zakończenia robót przedstawić dokumentację powykonawczą Inspektorowi </w:t>
      </w:r>
      <w:r w:rsidR="00880620">
        <w:rPr>
          <w:rFonts w:ascii="Times New Roman" w:hAnsi="Times New Roman"/>
          <w:sz w:val="24"/>
          <w:szCs w:val="24"/>
        </w:rPr>
        <w:t xml:space="preserve">Nadzoru </w:t>
      </w:r>
      <w:r w:rsidRPr="00880620">
        <w:rPr>
          <w:rFonts w:ascii="Times New Roman" w:hAnsi="Times New Roman"/>
          <w:sz w:val="24"/>
          <w:szCs w:val="24"/>
        </w:rPr>
        <w:t>i uzyskać jego akceptację w zakresie jej kompletności i poprawności.</w:t>
      </w:r>
    </w:p>
    <w:p w:rsidR="004A2021" w:rsidRPr="00880620" w:rsidRDefault="004A2021" w:rsidP="0088062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ROZDZIAŁ II. TERMIN REALIZACJI.</w:t>
      </w:r>
    </w:p>
    <w:p w:rsidR="004A2021" w:rsidRPr="00880620" w:rsidRDefault="004A2021" w:rsidP="0088062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§25</w:t>
      </w:r>
    </w:p>
    <w:p w:rsidR="004A2021" w:rsidRPr="00880620" w:rsidRDefault="004A2021" w:rsidP="00880620">
      <w:pPr>
        <w:spacing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Termin zakończenia realizacji przedmiotu umowy</w:t>
      </w:r>
      <w:r w:rsidR="00AD5F9C">
        <w:rPr>
          <w:rFonts w:ascii="Times New Roman" w:hAnsi="Times New Roman"/>
          <w:sz w:val="24"/>
          <w:szCs w:val="24"/>
        </w:rPr>
        <w:t xml:space="preserve"> ustala się do dnia ………………………</w:t>
      </w:r>
    </w:p>
    <w:p w:rsidR="004A2021" w:rsidRPr="00880620" w:rsidRDefault="004A2021" w:rsidP="0088062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ROZDZIAŁ III.WSTRZYMANIE ROBÓT.</w:t>
      </w:r>
    </w:p>
    <w:p w:rsidR="004A2021" w:rsidRPr="00880620" w:rsidRDefault="004A2021" w:rsidP="0088062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§26</w:t>
      </w:r>
    </w:p>
    <w:p w:rsidR="004A2021" w:rsidRPr="00880620" w:rsidRDefault="004A2021" w:rsidP="00880620">
      <w:pPr>
        <w:spacing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Na pisemne polecenie inspektora nadzoru inwestorskiego Wykonawca wstrzyma roboty w takim zakresie , jaki inspektor nadzoru uzna za konieczny. Wykonawca odpowiednio zabezpieczy wstrzymane roboty , zgodnie z wymaganiami inspektora nadzoru inwestorskiego. Wynikające z tego tytułu koszty ponosić będzie Wykonawca , jeżeli takie wstrzymanie robót: </w:t>
      </w:r>
    </w:p>
    <w:p w:rsidR="004A2021" w:rsidRPr="00880620" w:rsidRDefault="004A2021" w:rsidP="00880620">
      <w:pPr>
        <w:spacing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lastRenderedPageBreak/>
        <w:t xml:space="preserve">1)zostało uznane za konieczne , zgodnie z decyzją inspektora nadzoru dla zabezpieczenia prawidłowego wykonania robót, </w:t>
      </w:r>
    </w:p>
    <w:p w:rsidR="004A2021" w:rsidRPr="00880620" w:rsidRDefault="004A2021" w:rsidP="00880620">
      <w:pPr>
        <w:spacing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2)powstało z winy Wykonawcy,</w:t>
      </w:r>
    </w:p>
    <w:p w:rsidR="004A2021" w:rsidRPr="00880620" w:rsidRDefault="004A2021" w:rsidP="0088062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ROZDZIAŁ IV.ODBIORY ROBÓT .</w:t>
      </w:r>
    </w:p>
    <w:p w:rsidR="004A2021" w:rsidRPr="00880620" w:rsidRDefault="004A2021" w:rsidP="0088062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§27</w:t>
      </w:r>
    </w:p>
    <w:p w:rsidR="004A2021" w:rsidRPr="00880620" w:rsidRDefault="004A2021" w:rsidP="00880620">
      <w:pPr>
        <w:spacing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W trakcie realizacji zamówienia dokonywane będą odbiory robót zanikających oraz robót ulegających zakryciu. W tym przypadku Wykonawca – po dokonaniu wpisu w wewnętrznym Dzienniku Budowy powiadamia Inspektora Nadzoru z wyprzedzeniem umożliwiającym sprawdzenie wykonanych robót. Inspektor Nadzoru dokonuje sprawdzenia robót i potwierdza ich wykonanie wpisem do wewnętrznego Dziennika Budowy. </w:t>
      </w:r>
    </w:p>
    <w:p w:rsidR="004A2021" w:rsidRPr="00880620" w:rsidRDefault="004A2021" w:rsidP="004A2021">
      <w:pPr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§28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1. Po zakończeniu realizacji przedmiotu umowy , dokonany będzie jego odbiór. Wykonawca jest zobowiązany do: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1)przeprowadzenia przed czynnościami odbioru – prób końcowych i odbiorów przewidzianych przepisami oraz wymaganych przez służby i inspekcje. 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2)skompletowania pełnej dokumentacji powykonawczej i uzyskania potwierdzenia Inspektorów Nadzoru co do kompletności dokumentacji powykonawczej. 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3)stwierdzenia wpisem do Dziennika Budowy , że zakończył wszystkie roboty będące przedmiotem umowy. Zgodność wpisu ze stanem faktycznym musi być potwierdzona przez inspektora nadzoru. Wymagany jest również wpis dokumentujący , że „wszystkie wbudowane w zakończony obiekt budowlany wyroby budowlane , szczególnie istotne dla bezpieczeństwa konstrukcji i bezpieczeństwa pożarowego , posiadają dokumenty potwierdzające  ich dopuszczenie do obrotu i powszechnego stosowania” podpisany przez kierownika budowy i inspektora nadzoru.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 4)zawiadomienia Zamawiającego na piśmie o osiągnięciu gotowości przedmiotu umowy do odbioru. </w:t>
      </w:r>
      <w:r w:rsidRPr="00880620">
        <w:rPr>
          <w:rFonts w:ascii="Times New Roman" w:hAnsi="Times New Roman"/>
          <w:sz w:val="24"/>
          <w:szCs w:val="24"/>
        </w:rPr>
        <w:br/>
        <w:t>5) uzyskania decyzji na użytkowanie obiektu.</w:t>
      </w:r>
      <w:r w:rsidRPr="00880620">
        <w:rPr>
          <w:rFonts w:ascii="Times New Roman" w:hAnsi="Times New Roman"/>
          <w:sz w:val="24"/>
          <w:szCs w:val="24"/>
        </w:rPr>
        <w:br/>
      </w:r>
      <w:r w:rsidRPr="00880620">
        <w:rPr>
          <w:rFonts w:ascii="Times New Roman" w:hAnsi="Times New Roman"/>
          <w:sz w:val="24"/>
          <w:szCs w:val="24"/>
        </w:rPr>
        <w:br/>
        <w:t>2.Zamawiający rozpocznie czynności odbiorowe w terminie 14 dni roboczych od otrzymania zawiadomienia o którym mowa w ust.1 pkt 4). Zakończenie czynności odbiorowych zostanie</w:t>
      </w:r>
      <w:r w:rsidRPr="00880620">
        <w:rPr>
          <w:rFonts w:ascii="Times New Roman" w:hAnsi="Times New Roman"/>
          <w:sz w:val="24"/>
          <w:szCs w:val="24"/>
        </w:rPr>
        <w:br/>
        <w:t>zakończone w terminie do 30 dni od daty ich rozpoczęcia.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A2021" w:rsidRPr="00880620" w:rsidRDefault="004A2021" w:rsidP="004A2021">
      <w:pPr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§29</w:t>
      </w:r>
    </w:p>
    <w:p w:rsidR="004A2021" w:rsidRPr="00880620" w:rsidRDefault="004A2021" w:rsidP="00C779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1.Jeżeli w toku czynności  odbioru  robót ujawnią się wady , to Inspektor Nadzoru nie dokona odbioru elementu robót dotkniętego wadą, a ujętego w harmonogramie rzeczowo finansowym o którym jest mowa w §3pkt 5 umowy i wyznaczy termin na usunięcie wad. </w:t>
      </w:r>
    </w:p>
    <w:p w:rsidR="004A2021" w:rsidRPr="00880620" w:rsidRDefault="004A2021" w:rsidP="00C779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2.Jeżeli w toku czynności odbioru na całości robót zostaną stwierdzone wady , Zamawiającemu będą przysługiwały następujące uprawnienia : </w:t>
      </w:r>
    </w:p>
    <w:p w:rsidR="004A2021" w:rsidRPr="00880620" w:rsidRDefault="004A2021" w:rsidP="00C779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1) w przypadku wad nieistotnych , które uniemożliwiają użytkowanie obiektów , nadających się do usunięcia Zamawiający dokona odbioru przedmiotu umowy, jednocześnie wyznaczając termin na usunięcie wad, </w:t>
      </w:r>
    </w:p>
    <w:p w:rsidR="004A2021" w:rsidRPr="00880620" w:rsidRDefault="004A2021" w:rsidP="00C7792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2) w przypadku wad nie nadających się do usunięcia Zamawiający może: a) jeżeli wady umożliwiają korzystanie z  rzeczy zgodnie z przeznaczeniem , dokonać odbioru i obniżyć odpowiednio wynagrodzenie Wykonawcy b) jeżeli wady uniemożliwiają użytkowanie przedmiotu umowy zgodnie </w:t>
      </w:r>
      <w:r w:rsidRPr="00880620">
        <w:rPr>
          <w:rFonts w:ascii="Times New Roman" w:hAnsi="Times New Roman"/>
          <w:sz w:val="24"/>
          <w:szCs w:val="24"/>
        </w:rPr>
        <w:br/>
      </w:r>
      <w:r w:rsidRPr="00880620">
        <w:rPr>
          <w:rFonts w:ascii="Times New Roman" w:hAnsi="Times New Roman"/>
          <w:sz w:val="24"/>
          <w:szCs w:val="24"/>
        </w:rPr>
        <w:lastRenderedPageBreak/>
        <w:t xml:space="preserve">z przeznaczeniem odstąpić od umowy lub żądać wykonania przedmiotu umowy po raz drugi. </w:t>
      </w:r>
      <w:r w:rsidRPr="00880620">
        <w:rPr>
          <w:rFonts w:ascii="Times New Roman" w:hAnsi="Times New Roman"/>
          <w:sz w:val="24"/>
          <w:szCs w:val="24"/>
        </w:rPr>
        <w:br/>
        <w:t xml:space="preserve">W przypadku żądania wykonania przedmiotu umowy po raz drugi do czasu wykonania robót potwierdzonego protokółem odbioru Wykonawca pozostaje w zwłoce z realizacją zamówienia.  </w:t>
      </w:r>
    </w:p>
    <w:p w:rsidR="004A2021" w:rsidRPr="00880620" w:rsidRDefault="004A2021" w:rsidP="00C779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3) w przypadku wad istotnych nadających się do usunięcia Zamawiający wyznaczy termin na ich usunięcie lecz nie dłuższy niż 30 dni roboczych i do chwili usunięcia nie dokona odbioru przedmiotu umowy. </w:t>
      </w:r>
    </w:p>
    <w:p w:rsidR="004A2021" w:rsidRPr="00880620" w:rsidRDefault="004A2021" w:rsidP="004A2021">
      <w:pPr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ROZDZIAŁ V. WYNAGRODZENIE.</w:t>
      </w:r>
    </w:p>
    <w:p w:rsidR="004A2021" w:rsidRPr="00880620" w:rsidRDefault="004A2021" w:rsidP="004A2021">
      <w:pPr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§30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1.Wynagrodzenie za realizację całego przedmiotu umowy ustala się w wysokości  ……………………………………………………… (łącznie z podatkiem VAT) , słownie złotych:…………………………………………………………………………………………</w:t>
      </w:r>
    </w:p>
    <w:p w:rsidR="004A2021" w:rsidRPr="00606EB1" w:rsidRDefault="00C77925" w:rsidP="004A2021">
      <w:pPr>
        <w:spacing w:after="0" w:line="240" w:lineRule="auto"/>
        <w:rPr>
          <w:rFonts w:ascii="Times New Roman" w:hAnsi="Times New Roman"/>
          <w:b/>
          <w:i/>
          <w:color w:val="0070C0"/>
          <w:sz w:val="24"/>
          <w:szCs w:val="24"/>
        </w:rPr>
      </w:pPr>
      <w:r w:rsidRPr="00606EB1">
        <w:rPr>
          <w:rFonts w:ascii="Times New Roman" w:hAnsi="Times New Roman"/>
          <w:color w:val="0070C0"/>
          <w:sz w:val="24"/>
          <w:szCs w:val="24"/>
        </w:rPr>
        <w:t>2</w:t>
      </w:r>
      <w:r w:rsidR="004A2021" w:rsidRPr="00606EB1">
        <w:rPr>
          <w:rFonts w:ascii="Times New Roman" w:hAnsi="Times New Roman"/>
          <w:color w:val="0070C0"/>
          <w:sz w:val="24"/>
          <w:szCs w:val="24"/>
        </w:rPr>
        <w:t>.</w:t>
      </w:r>
      <w:r w:rsidRPr="00606EB1">
        <w:rPr>
          <w:rFonts w:ascii="Times New Roman" w:hAnsi="Times New Roman"/>
          <w:color w:val="0070C0"/>
          <w:sz w:val="24"/>
          <w:szCs w:val="24"/>
        </w:rPr>
        <w:t xml:space="preserve"> </w:t>
      </w:r>
      <w:r w:rsidRPr="00606EB1">
        <w:rPr>
          <w:rFonts w:ascii="Times New Roman" w:hAnsi="Times New Roman"/>
          <w:b/>
          <w:i/>
          <w:color w:val="0070C0"/>
          <w:sz w:val="24"/>
          <w:szCs w:val="24"/>
        </w:rPr>
        <w:t>Wynagrodzenie , o którym mowa w pkt 1 może zostać zmienione w przypadku zmiany stawek podatku VAT na  usługi budowlane i budowlano montażowe oraz na podstawie kosztorysów powykonawczych.</w:t>
      </w:r>
    </w:p>
    <w:p w:rsidR="004A2021" w:rsidRPr="00880620" w:rsidRDefault="00C77925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3</w:t>
      </w:r>
      <w:r w:rsidR="004A2021" w:rsidRPr="00880620">
        <w:rPr>
          <w:rFonts w:ascii="Times New Roman" w:hAnsi="Times New Roman"/>
          <w:sz w:val="24"/>
          <w:szCs w:val="24"/>
        </w:rPr>
        <w:t xml:space="preserve">.Zmiana wynagrodzenia jest dopuszczalna w przypadku istotnych zmian sposobu świadczenia Wykonawcy o których mowa w §47 niniejszej umowy. </w:t>
      </w:r>
    </w:p>
    <w:p w:rsidR="004A2021" w:rsidRPr="00880620" w:rsidRDefault="00C77925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4</w:t>
      </w:r>
      <w:r w:rsidR="004A2021" w:rsidRPr="00880620">
        <w:rPr>
          <w:rFonts w:ascii="Times New Roman" w:hAnsi="Times New Roman"/>
          <w:sz w:val="24"/>
          <w:szCs w:val="24"/>
        </w:rPr>
        <w:t>.Wykonawca nie może bez pisemnej zgody Zamawiającego pod rygorem nieważności , przenieść wierzytelności , dokonać cesji , przekazu , sprzedaży oraz zastawienia jakiejkolwiek wierzytelności wynikającej z Umowy lub jakiejkolwiek jej części , korzyści z niego lub udziału w nim na osoby trzecie.</w:t>
      </w:r>
    </w:p>
    <w:p w:rsidR="004A2021" w:rsidRPr="00880620" w:rsidRDefault="00C77925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5</w:t>
      </w:r>
      <w:r w:rsidR="004A2021" w:rsidRPr="00880620">
        <w:rPr>
          <w:rFonts w:ascii="Times New Roman" w:hAnsi="Times New Roman"/>
          <w:sz w:val="24"/>
          <w:szCs w:val="24"/>
        </w:rPr>
        <w:t>.Zgoda na dokonanie przelewu wierzytelności wynikającej z Umowy nie zostanie wyrażona dopóki Wykonawca nie przedstawi dowodu zaspokojenia roszczeń wszystkich podwykonawców , których wynagrodzenie byłoby regulowane ze środków objętych wierzytelnością będącą przedmiotem przelewu.</w:t>
      </w:r>
    </w:p>
    <w:p w:rsidR="00880620" w:rsidRDefault="00880620" w:rsidP="00AD5F9C">
      <w:pPr>
        <w:rPr>
          <w:rFonts w:ascii="Times New Roman" w:hAnsi="Times New Roman"/>
          <w:b/>
          <w:sz w:val="24"/>
          <w:szCs w:val="24"/>
        </w:rPr>
      </w:pPr>
    </w:p>
    <w:p w:rsidR="004A2021" w:rsidRPr="00880620" w:rsidRDefault="004A2021" w:rsidP="004A2021">
      <w:pPr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ROZDZIAŁ VI. ZABEZPIECZENIE NALEŻYTEGO WYKONANIA UMOWY.</w:t>
      </w:r>
    </w:p>
    <w:p w:rsidR="004A2021" w:rsidRPr="00880620" w:rsidRDefault="004A2021" w:rsidP="004A2021">
      <w:pPr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§31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1.Wykonawca wnosi zabezpieczenie należytego wykonania przedmiotu umowy w wysokości 10 % ceny całkowitej podanej w ofercie w kwocie : ………………………………………… (słownie : złotych……………………………………………………………………………….) w formie ……………………………………………… 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2.Zabezpieczenie należytego wykonania umowy zostanie zwolnione w następujących terminach: 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1)cześć zabezpieczenia w wysokości 70% gwarantująca zgodnie z umową wykonanie robót , po odbiorze końcowym całości zadania , w terminie 30 dni od daty dokonania odbioru całości robót , po ewentualnym pomniejszeniu o kwotę kar przewidzianych umową , </w:t>
      </w:r>
    </w:p>
    <w:p w:rsidR="004A2021" w:rsidRPr="00880620" w:rsidRDefault="004A2021" w:rsidP="004A202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2)pozostała część zabezpieczenia w wysokości 30 % służąca do pokrycia roszczeń z tytułu rękojmi zostanie zwolniona lub zwrócona Wykonawcy w terminie do 15 dnia po upłynięciu okresu rękojmi i po ewentualnym potrąceniu kar przewidzianych umową. </w:t>
      </w:r>
    </w:p>
    <w:p w:rsidR="004A2021" w:rsidRDefault="004A2021" w:rsidP="008806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3.Zabezpieczenie wniesione w pieniądzu zostanie zwrócone wraz z odsetkami wynikającymi z umowy rachunku bankowego , na którym były one przechowywane , pomniejszone o koszt prowadzenia rachunku oraz prowizji bankowej za przelew pieniędzy na rachunek Wykonawcy na jego pisemny wniosek</w:t>
      </w:r>
    </w:p>
    <w:p w:rsidR="004643E1" w:rsidRDefault="004643E1" w:rsidP="0088062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43E1" w:rsidRPr="00880620" w:rsidRDefault="004643E1" w:rsidP="0088062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A2021" w:rsidRPr="00880620" w:rsidRDefault="004A2021" w:rsidP="00AD5F9C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lastRenderedPageBreak/>
        <w:t>ROZDZIAŁ VII. ROZLICZENIA.</w:t>
      </w:r>
    </w:p>
    <w:p w:rsidR="004A2021" w:rsidRPr="00880620" w:rsidRDefault="004A2021" w:rsidP="0088062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§32</w:t>
      </w:r>
    </w:p>
    <w:p w:rsidR="004A2021" w:rsidRPr="00880620" w:rsidRDefault="004A2021" w:rsidP="00880620">
      <w:pPr>
        <w:spacing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Wynagrodzenie za wykonane roboty budowlane płatne będzie w okresach miesięcznych na podstawie faktur częściowych do wysokości 80% wartości umownej poszczególnych elementów harmonogramu rzeczowo-finansowego.. Pozostała kwota zostanie uregulowana po odbiorze końcowym przedmiotu umowy. </w:t>
      </w:r>
    </w:p>
    <w:p w:rsidR="004A2021" w:rsidRPr="00880620" w:rsidRDefault="004A2021" w:rsidP="0088062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§33</w:t>
      </w:r>
    </w:p>
    <w:p w:rsidR="004A2021" w:rsidRPr="00880620" w:rsidRDefault="004A2021" w:rsidP="00880620">
      <w:pPr>
        <w:spacing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Podstawą do wystawienia faktury i złożenia jej do Zamawiającego będzie protokół odbioru, sporządzony przez Zamawiającego , podpisany przez Wykonawcę i  Inspektora Nadzoru Inwestorskiego.</w:t>
      </w:r>
    </w:p>
    <w:p w:rsidR="004A2021" w:rsidRPr="00880620" w:rsidRDefault="004A2021" w:rsidP="0088062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§34</w:t>
      </w:r>
    </w:p>
    <w:p w:rsidR="004A2021" w:rsidRPr="00880620" w:rsidRDefault="004A2021" w:rsidP="00880620">
      <w:pPr>
        <w:spacing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Należności Wykonawcy będą płatne przelewem na konto Wykonawcy wskazane w fakturze.</w:t>
      </w:r>
    </w:p>
    <w:p w:rsidR="004A2021" w:rsidRPr="00880620" w:rsidRDefault="004A2021" w:rsidP="0088062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§35</w:t>
      </w:r>
    </w:p>
    <w:p w:rsidR="00880620" w:rsidRDefault="00E50978" w:rsidP="00AD5F9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4A2021" w:rsidRPr="00880620">
        <w:rPr>
          <w:rFonts w:ascii="Times New Roman" w:hAnsi="Times New Roman"/>
          <w:sz w:val="24"/>
          <w:szCs w:val="24"/>
        </w:rPr>
        <w:t>Zapłata wynagrodzenia należnego Wykonawcy nastąpi w terminie 30 dni od daty doręczenia Zamawiającemu faktury VAT , wystawionej na podstawie protokołu odbioru częściowego albo  na podstawie rozliczenia sporządzonego po odstąpieniu od umowy lu</w:t>
      </w:r>
      <w:r>
        <w:rPr>
          <w:rFonts w:ascii="Times New Roman" w:hAnsi="Times New Roman"/>
          <w:sz w:val="24"/>
          <w:szCs w:val="24"/>
        </w:rPr>
        <w:t>b powierzeniu poprawienia robót</w:t>
      </w:r>
      <w:r w:rsidR="004A2021" w:rsidRPr="00880620">
        <w:rPr>
          <w:rFonts w:ascii="Times New Roman" w:hAnsi="Times New Roman"/>
          <w:sz w:val="24"/>
          <w:szCs w:val="24"/>
        </w:rPr>
        <w:t xml:space="preserve"> i ich dokończenia osobie trzeciej. Faktura lub inne dokumenty rozliczeniowe powinny zostać opisane i potwier</w:t>
      </w:r>
      <w:r w:rsidR="00AD5F9C">
        <w:rPr>
          <w:rFonts w:ascii="Times New Roman" w:hAnsi="Times New Roman"/>
          <w:sz w:val="24"/>
          <w:szCs w:val="24"/>
        </w:rPr>
        <w:t>dzone przez Inspektora Nadzoru.</w:t>
      </w:r>
    </w:p>
    <w:p w:rsidR="00E50978" w:rsidRPr="00E50978" w:rsidRDefault="00E50978" w:rsidP="00AD5F9C">
      <w:pPr>
        <w:spacing w:line="240" w:lineRule="auto"/>
        <w:jc w:val="both"/>
        <w:rPr>
          <w:rFonts w:ascii="Times New Roman" w:hAnsi="Times New Roman"/>
          <w:b/>
          <w:i/>
          <w:color w:val="0070C0"/>
          <w:sz w:val="24"/>
          <w:szCs w:val="24"/>
        </w:rPr>
      </w:pPr>
      <w:r w:rsidRPr="00E50978">
        <w:rPr>
          <w:rFonts w:ascii="Times New Roman" w:hAnsi="Times New Roman"/>
          <w:b/>
          <w:i/>
          <w:color w:val="0070C0"/>
          <w:sz w:val="24"/>
          <w:szCs w:val="24"/>
        </w:rPr>
        <w:t>2. Za termin zapłaty uważa się dzień obciążenia rachunku bankowego Zamawiającego.</w:t>
      </w:r>
    </w:p>
    <w:p w:rsidR="004A2021" w:rsidRPr="00880620" w:rsidRDefault="004A2021" w:rsidP="004A2021">
      <w:pPr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§36</w:t>
      </w:r>
    </w:p>
    <w:p w:rsidR="004A2021" w:rsidRPr="00880620" w:rsidRDefault="004A2021" w:rsidP="004A2021">
      <w:pPr>
        <w:spacing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Od kwoty wynagrodzenia Zamawiający może potrącić Wykonawcy kary umowne oraz inne wydatki obciążające Wykonawcę zgodnie z treścią niniejszej umowy , na co Wykonawca wyraża zgodę.</w:t>
      </w:r>
    </w:p>
    <w:p w:rsidR="004A2021" w:rsidRPr="00880620" w:rsidRDefault="004A2021" w:rsidP="004A2021">
      <w:pPr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§37</w:t>
      </w:r>
    </w:p>
    <w:p w:rsidR="004A2021" w:rsidRPr="00880620" w:rsidRDefault="004A2021" w:rsidP="004A202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1.W przypadku zawarcia umowy o podwykonawstwo , Wykonawca jest zobowiązany do dokonania we własnym zakresie zapłaty wynagrodzenia należnego podwykonawcy z zachowaniem terminów płatności określonych w umowie o podwykonawstwo. </w:t>
      </w:r>
    </w:p>
    <w:p w:rsidR="004A2021" w:rsidRPr="00880620" w:rsidRDefault="004A2021" w:rsidP="004A202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2.Jeżeli część lub całość robót objętych wystawioną przez Wykonawcę fakturą realizowana była przez podwykonawcę lub dalszego podwykonawcę , Wykonawca zobowiązany jest do złożenia Zamawiającemu wraz z fakturą częściową pisemnego potwierdzenia podwykonawcy lub dalszego podwykonawcy o dokonaniu na jego rzecz zapłaty , zgodnie z terminem określonym w umowie</w:t>
      </w:r>
      <w:r w:rsidRPr="00880620">
        <w:rPr>
          <w:rFonts w:ascii="Times New Roman" w:hAnsi="Times New Roman"/>
          <w:sz w:val="24"/>
          <w:szCs w:val="24"/>
        </w:rPr>
        <w:br/>
        <w:t xml:space="preserve"> z podwykonawcą lub dalszym podwykonawcą. Potwierdzenie powinno zawierać zestawienie wymagalnych kwot , które są należne podwykonawcy lub dalszemu podwykonawcy z tytułu tej faktury.Za datę zapłaty uznaje się datę uznania rachunku podwykonawcy lub dalszego podwykonawcy. </w:t>
      </w:r>
    </w:p>
    <w:p w:rsidR="004A2021" w:rsidRPr="00880620" w:rsidRDefault="004A2021" w:rsidP="004A2021">
      <w:pPr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§38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lastRenderedPageBreak/>
        <w:t>1.W przypadku nie dostarczenia pisemnego potwierdzenia , o którym mowa w §37 ust.2 Zamawiający wstrzyma płatności należne Wykonawcy w kwocie równej należności podwykonawcy lub dalszego podwykonawcy.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2.W przypadku określonym w ust.1 umowy Wykonawca nie jest uprawniony do naliczania Zamawiającemu  odsetek za zwłokę w płatności wstrzymanej kwoty. 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3.W przypadku uchylenia się od obowiązku zapłaty odpowiednio przez Wykonawcę , podwykonawcę lub dalszego podwykonawcę Zamawiający dokona bezpośredniej zapłaty wymagalnego wynagrodzenia przysługującego podwykonawcy lub dalszemu podwykonawcy , który zawarł zaakceptowaną przez Zamawiającego umowę o podwykonawstwo , której przedmiotem są roboty budowlane lub który zawarł przedłożoną zamawiającemu umowę o podwykonawstwo, której przedmiotem są dostawy lub usługi odpowiednio na zasadach określonych w §37 umowy. Podstawą do dokonania bezpośredniej zapłaty przez Zamawiającego na rzecz podwykonawcy lub dalszego podwykonawcy będzie potwierdzona  za zgodność z oryginałem kopia faktury  wystawionej przez podwykonawcę lub dalszego podwykonawcę obciążającej wykonawcę / podwykonawcę do której dołączony będzie protokół odbioru podpisany przez Podwykonawcę , Wykonawcę i Inspektora Nadzoru. Protokół  odbioru może zostać podpisany jeżeli wykonane elementy są zakończone i zgodne z harmonogramem rzeczowo-finansowym o którym mowa w §3pkt 5.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4.Bezpośrednia zapłata obejmuje wyłącznie należne wynagrodzenie bez odsetek należnych podwykonawcy lub dalszemu podwykonawcy. 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5.Przed dokonaniem bezpośredniej zapłaty Zamawiający wezwie Wykonawcę do zgłoszenia pisemnych uwag dotyczących zasadności bezpośredniej zapłaty wynagrodzenia podwykonawcy lub dalszemu podwykonawcy , o których mowa w ust.3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6.W przypadku zgłoszenia uwag , o których mowa w ust.5 , w terminie wskazanym przez Zamawiającego , Zamawiający może: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1)nie dokonywać bezpośredniej zapłaty wynagrodzenia podwykonawcy lub dalszemu podwykonawcy , jeżeli wykonawca wykaże niezasadność takiej zapłaty albo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2)złożyć do depozytu sądowego kwotę potrzebną na pokrycie wynagrodzenia podwykonawcy lub dalszego podwykonawcy w przypadku istnienia zasadniczej wątpliwości Zamawiającego co do wysokości należnej zapłaty lub podmiotu , któremu płatność się należy , albo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3)dokonać bezpośredniej zapłaty wynagrodzenia podwykonawcy lub dalszemu podwykonawcy , jeżeli podwykonawca lub dalszy podwykonawca wykaże zasadność takiej zapłaty.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7.W przypadku uznania przez Zamawiającego zasadności zapłaty bezpośredniej na rzecz podwykonawcy lub dalszego podwykonawcy, o których mowa w ust.3 , Zamawiający dokona zapłaty w terminie 30 dni od daty doręczenia Zamawiającemu prawidłowo sporządzonych dokumentów , o których mowa w ust.3.</w:t>
      </w:r>
    </w:p>
    <w:p w:rsidR="004A2021" w:rsidRPr="00880620" w:rsidRDefault="004A2021" w:rsidP="004A2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8.W przypadku dokonania bezpośredniej zapłaty podwykonawcy lub dalszemu podwykonawcy, o których mowa w ust.3 . Zamawiający potrąca kwotę wypłaconego wynagrodzenia z wynagrodzenia należnego Wykonawcy.</w:t>
      </w:r>
    </w:p>
    <w:p w:rsidR="004A2021" w:rsidRPr="00880620" w:rsidRDefault="004A2021" w:rsidP="008806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9.Konieczność wielokrotnego (co najmniej 3 krotnego) dokonywania bezpośredniej zapłaty podwykonawcy lub dalszemu podwykonawcy , o których mowa w ust.3 , lub konieczność dokonania bezpośrednich zapłat na sumę większą niż 5% wartości umowy w sprawie zamówienia publicznego może stanowić podstawę do odstąpienia przez Zamawiającego od umowy w sprawie zamówienia publicznego.             </w:t>
      </w:r>
    </w:p>
    <w:p w:rsidR="004A2021" w:rsidRPr="00880620" w:rsidRDefault="004A2021" w:rsidP="0088062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A2021" w:rsidRPr="00880620" w:rsidRDefault="004A2021" w:rsidP="0088062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ROZDZIAŁ VIII. RĘKOJMIA</w:t>
      </w:r>
    </w:p>
    <w:p w:rsidR="004A2021" w:rsidRPr="00880620" w:rsidRDefault="004A2021" w:rsidP="0088062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§39</w:t>
      </w:r>
    </w:p>
    <w:p w:rsidR="004A2021" w:rsidRPr="00880620" w:rsidRDefault="004A2021" w:rsidP="0088062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lastRenderedPageBreak/>
        <w:t>Wykonawca robót jest odpowiedzialny względem Zamawiającego z tytułu rękojmi za wady fizyczne przedmiotu umowy , stwierdzone w toku czynności odbiorowych lub powstałe w okresie rękojmi.</w:t>
      </w:r>
    </w:p>
    <w:p w:rsidR="004A2021" w:rsidRPr="00880620" w:rsidRDefault="004A2021" w:rsidP="0088062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§40</w:t>
      </w:r>
    </w:p>
    <w:p w:rsidR="004A2021" w:rsidRPr="00880620" w:rsidRDefault="00E50978" w:rsidP="00880620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Okres rękojmi ustala się na </w:t>
      </w:r>
      <w:r w:rsidR="004A2021" w:rsidRPr="00E50978">
        <w:rPr>
          <w:rFonts w:ascii="Times New Roman" w:hAnsi="Times New Roman"/>
          <w:b/>
          <w:i/>
          <w:color w:val="0070C0"/>
          <w:sz w:val="24"/>
          <w:szCs w:val="24"/>
        </w:rPr>
        <w:t>6</w:t>
      </w:r>
      <w:r w:rsidRPr="00E50978">
        <w:rPr>
          <w:rFonts w:ascii="Times New Roman" w:hAnsi="Times New Roman"/>
          <w:b/>
          <w:i/>
          <w:color w:val="0070C0"/>
          <w:sz w:val="24"/>
          <w:szCs w:val="24"/>
        </w:rPr>
        <w:t>0</w:t>
      </w:r>
      <w:r w:rsidR="004A2021" w:rsidRPr="00E50978">
        <w:rPr>
          <w:rFonts w:ascii="Times New Roman" w:hAnsi="Times New Roman"/>
          <w:b/>
          <w:i/>
          <w:color w:val="0070C0"/>
          <w:sz w:val="24"/>
          <w:szCs w:val="24"/>
        </w:rPr>
        <w:t xml:space="preserve"> miesięcy</w:t>
      </w:r>
      <w:r w:rsidR="004A2021" w:rsidRPr="00E50978">
        <w:rPr>
          <w:rFonts w:ascii="Times New Roman" w:hAnsi="Times New Roman"/>
          <w:color w:val="0070C0"/>
          <w:sz w:val="24"/>
          <w:szCs w:val="24"/>
        </w:rPr>
        <w:t xml:space="preserve"> </w:t>
      </w:r>
      <w:r w:rsidR="004A2021" w:rsidRPr="00880620">
        <w:rPr>
          <w:rFonts w:ascii="Times New Roman" w:hAnsi="Times New Roman"/>
          <w:sz w:val="24"/>
          <w:szCs w:val="24"/>
        </w:rPr>
        <w:t>, licząc od daty odbioru końcowego przedmiotu umowy.</w:t>
      </w:r>
    </w:p>
    <w:p w:rsidR="004A2021" w:rsidRPr="00880620" w:rsidRDefault="004A2021" w:rsidP="0088062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§41</w:t>
      </w:r>
    </w:p>
    <w:p w:rsidR="004A2021" w:rsidRPr="00880620" w:rsidRDefault="004A2021" w:rsidP="0088062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W razie stwierdzenia w okresie rękojmi wad nadających się do usunięcia, Zamawiający zażąda ich usunięcia wyznaczając Wykonawcy odpowiedni termin. W razie nie usunięcia wad w wyznaczonym terminie , Zamawiający może je usunąć na koszt Wykonawcy.</w:t>
      </w:r>
    </w:p>
    <w:p w:rsidR="004A2021" w:rsidRPr="00880620" w:rsidRDefault="004A2021" w:rsidP="0088062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§42</w:t>
      </w:r>
    </w:p>
    <w:p w:rsidR="004A2021" w:rsidRPr="00880620" w:rsidRDefault="004A2021" w:rsidP="0088062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Wykonawca nie może uwolnić się od odpowiedzialności z tytułu rękojmi za wady powstałe na skutek wad rozwiązań , które sam wprowadził lub na skutek niewłaściwych metod wykonania robót.</w:t>
      </w:r>
    </w:p>
    <w:p w:rsidR="004A2021" w:rsidRPr="00880620" w:rsidRDefault="004A2021" w:rsidP="0088062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ROZDZIAŁ IX.KARY UMOWNE</w:t>
      </w:r>
    </w:p>
    <w:p w:rsidR="004A2021" w:rsidRPr="00880620" w:rsidRDefault="004A2021" w:rsidP="0088062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§43</w:t>
      </w:r>
    </w:p>
    <w:p w:rsidR="004A2021" w:rsidRPr="00880620" w:rsidRDefault="004A2021" w:rsidP="00880620">
      <w:pPr>
        <w:spacing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W przypadku odstąpienia od umowy z winy Wykonawcy zapłaci on Zamawiającemu karę umowną stanowiącą 10% wynagrodzenia określonego w §30 ust.1 umowy z uwzględnieniem postanowień wymienionych w §47.</w:t>
      </w:r>
    </w:p>
    <w:p w:rsidR="004A2021" w:rsidRPr="00880620" w:rsidRDefault="004A2021" w:rsidP="004A2021">
      <w:pPr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§44</w:t>
      </w:r>
    </w:p>
    <w:p w:rsidR="004A2021" w:rsidRPr="00880620" w:rsidRDefault="004A2021" w:rsidP="008806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1.Wykonawca zapłaci Zamawiającemu karę umowną liczoną od kwoty jego wynagrodzenia brutto za całe zadanie , określonego w §30 ust.1. , w następujących wysokościach :</w:t>
      </w:r>
    </w:p>
    <w:p w:rsidR="004A2021" w:rsidRPr="00880620" w:rsidRDefault="004A2021" w:rsidP="0088062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Za zwłokę w wykonaniu prac objętych umową – w wysokości równej 0,1 % wynagrodzenia za każdy dzień zwłoki , z tym , że kara może być naliczona po przekroczeniu przez Wykonawcę określonego w §27  terminu wykonania zadania lub po przekroczeniu terminu na usunięcie wad o którym mowa w §31 ust.2 pkt.3 niniejszej umowy,</w:t>
      </w:r>
    </w:p>
    <w:p w:rsidR="004A2021" w:rsidRPr="00880620" w:rsidRDefault="004A2021" w:rsidP="0088062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Za zwłokę w usunięciu wad stwierdzonych w okresie rękojmi – w wysokości 0,05% wynagrodzenia , licząc od daty wyznaczonej przez Zamawiającego do usunięcia wad za każdy dzień zwłoki, </w:t>
      </w:r>
    </w:p>
    <w:p w:rsidR="004A2021" w:rsidRPr="00880620" w:rsidRDefault="004A2021" w:rsidP="0088062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W przypadku braku zapłaty wynagrodzenia należnego podwykonawcom lub dalszym podwykonawcom – w wysokości 1% wynagrodzenia za każdy taki przypadek,</w:t>
      </w:r>
    </w:p>
    <w:p w:rsidR="004A2021" w:rsidRPr="00880620" w:rsidRDefault="004A2021" w:rsidP="0088062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W przypadku nieterminowej zapłaty wynagrodzenia należnego podwykonawcom lub dalszym podwykonawcom – w wysokości 0,5% wynagrodzenia za każdy taki przypadek,</w:t>
      </w:r>
    </w:p>
    <w:p w:rsidR="004A2021" w:rsidRPr="00880620" w:rsidRDefault="004A2021" w:rsidP="0088062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W przypadku nieprzedłożenia do zaakceptowania projektu umowy o podwykonawstwo , której przedmiotem są roboty budowlane , lub projektu jej zmiany – w wysokości 0,5 % wynagrodzenia za każdy taki przypadek , </w:t>
      </w:r>
    </w:p>
    <w:p w:rsidR="004A2021" w:rsidRPr="00880620" w:rsidRDefault="004A2021" w:rsidP="0088062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W przypadku nieprzedłożenia poświadczonej za zgodność z oryginałem kopii umowy o podwykonawstwo lub jej zmiany – w wysokości 0,5 % wynagrodzenia za każdy taki przypadek,</w:t>
      </w:r>
    </w:p>
    <w:p w:rsidR="004A2021" w:rsidRPr="00880620" w:rsidRDefault="004A2021" w:rsidP="0088062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lastRenderedPageBreak/>
        <w:t>W przypadku braku zmiany umowy o podwykonawstwo w zakresie terminu zapłaty – w wysokości 0,5% wynagrodzenia za każdy taki przypadek.</w:t>
      </w:r>
    </w:p>
    <w:p w:rsidR="004A2021" w:rsidRDefault="004A2021" w:rsidP="008806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2.Wykonawca wyraża zgodę na potrącenie kar umownych z należnego mu wynagrodzenia.</w:t>
      </w:r>
    </w:p>
    <w:p w:rsidR="00880620" w:rsidRPr="00880620" w:rsidRDefault="00880620" w:rsidP="008806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A2021" w:rsidRPr="00880620" w:rsidRDefault="004A2021" w:rsidP="004A2021">
      <w:pPr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ROZDZIAŁ X. RYZYKO WYKONAWCY</w:t>
      </w:r>
    </w:p>
    <w:p w:rsidR="004A2021" w:rsidRPr="00880620" w:rsidRDefault="004A2021" w:rsidP="004A2021">
      <w:pPr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§45</w:t>
      </w:r>
    </w:p>
    <w:p w:rsidR="004A2021" w:rsidRPr="00880620" w:rsidRDefault="004A2021" w:rsidP="004A202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Wykonawca ponosi odpowiedzialność za szkody i straty spowodowane przez niego lub podwykonawców przy wypełnianiu zobowiązań umownych. </w:t>
      </w:r>
    </w:p>
    <w:p w:rsidR="004A2021" w:rsidRPr="00880620" w:rsidRDefault="004A2021" w:rsidP="004A2021">
      <w:pPr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§46</w:t>
      </w:r>
    </w:p>
    <w:p w:rsidR="004A2021" w:rsidRPr="00880620" w:rsidRDefault="004A2021" w:rsidP="004A202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Wykonawca ponosi odpowiedzialność również za szkody i straty spowodowane prze niego lub podwykonawców przy usuwaniu wad w okresie rękojmi. </w:t>
      </w:r>
    </w:p>
    <w:p w:rsidR="004A2021" w:rsidRPr="00880620" w:rsidRDefault="004A2021" w:rsidP="004A2021">
      <w:pPr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ROZDZIAŁ XI. ZMIANY DO UMOWY</w:t>
      </w:r>
    </w:p>
    <w:p w:rsidR="004A2021" w:rsidRPr="00880620" w:rsidRDefault="004A2021" w:rsidP="004A2021">
      <w:pPr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§47</w:t>
      </w:r>
    </w:p>
    <w:p w:rsidR="004A2021" w:rsidRPr="00880620" w:rsidRDefault="004A2021" w:rsidP="008806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1.Zamawiającemu przysługuje prawo do zmiany postanowień zawartej umowy w stosunku do treści oferty , na podstawie której dokonano wyboru Wykonawcy w szczególności w sytuacji gdy:</w:t>
      </w:r>
    </w:p>
    <w:p w:rsidR="004A2021" w:rsidRPr="00880620" w:rsidRDefault="004A2021" w:rsidP="008806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1)wystąpią zmiany spowodowane warunkami atmosferycznymi odbiegającymi od typowych i uniemożliwiających prowadzenie robót lub gdy wystąpią klęski żywiołowe;</w:t>
      </w:r>
    </w:p>
    <w:p w:rsidR="004A2021" w:rsidRPr="00880620" w:rsidRDefault="004A2021" w:rsidP="008806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2)wystąpi konieczność zmiany inspektorów nadzorujących wykonanie zadania;</w:t>
      </w:r>
    </w:p>
    <w:p w:rsidR="004A2021" w:rsidRPr="00880620" w:rsidRDefault="004A2021" w:rsidP="008806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3)zmiana umowy będzie korzystna dla Zamawiającego;</w:t>
      </w:r>
    </w:p>
    <w:p w:rsidR="004A2021" w:rsidRPr="00880620" w:rsidRDefault="004A2021" w:rsidP="008806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4)wystąpi konieczność dokonania w trakcie realizacji umowy zamówień dodatkowych związanych</w:t>
      </w:r>
      <w:r w:rsidRPr="00880620">
        <w:rPr>
          <w:rFonts w:ascii="Times New Roman" w:hAnsi="Times New Roman"/>
          <w:sz w:val="24"/>
          <w:szCs w:val="24"/>
        </w:rPr>
        <w:br/>
        <w:t xml:space="preserve"> z realizacją zamówienia podstawowego , mającego wpływ na uzgodniony termin zakończenia realizacji, a powodujący konieczność jego wydłużenia; </w:t>
      </w:r>
    </w:p>
    <w:p w:rsidR="004A2021" w:rsidRPr="00880620" w:rsidRDefault="004A2021" w:rsidP="008806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5)wystąpiły okoliczności siły wyższej , jako zdarzenie niezależne od żadnej ze Stron , które nastąpiło po wejściu w życie umowy;</w:t>
      </w:r>
    </w:p>
    <w:p w:rsidR="004A2021" w:rsidRPr="00880620" w:rsidRDefault="004A2021" w:rsidP="008806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6)w następstwie konieczności usunięcia błędów lub wprowadzenia zmian w dokumentacji projektowej lub specyfikacji technicznej wykonania i odbioru robót budowlanych;</w:t>
      </w:r>
    </w:p>
    <w:p w:rsidR="004A2021" w:rsidRPr="00880620" w:rsidRDefault="004A2021" w:rsidP="008806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7)w wyniku konieczności uwzględnienia wydanych w toku realizacji prac zaleceń służb i inspekcji , jeżeli powodują one wydłużenie czasu realizacji i nie wynikają z przyczyn za które Wykonawca ponosi odpowiedzialności;</w:t>
      </w:r>
    </w:p>
    <w:p w:rsidR="004A2021" w:rsidRPr="00880620" w:rsidRDefault="004A2021" w:rsidP="008806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8)w wyniku zmian technologicznych , spowodowanych w szczególności następującymi okolicznościami:</w:t>
      </w:r>
    </w:p>
    <w:p w:rsidR="004A2021" w:rsidRPr="00880620" w:rsidRDefault="004A2021" w:rsidP="008806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-niedostępnością na rynku materiałów lub urządzeń wskazanych w dokumentacji projektowej lub specyfikacji technicznej wykonania i odbioru robót , spowodowanej zaprzestaniem produkcji lub wycofaniem z rynku tych materiałów lub urządzeń,</w:t>
      </w:r>
    </w:p>
    <w:p w:rsidR="004A2021" w:rsidRPr="00880620" w:rsidRDefault="004A2021" w:rsidP="008806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-możliwością zastosowania materiałów lub urządzeń o równym lub lepszym standardzie niż przyjęte w projekcie , pozwalających na zaoszczędzenie kosztów realizacji przedmiotu umowy lub kosztów eksploatacji wykonanego przedmiotu lub umożliwiające uzyskanie lepszej jakości robót,</w:t>
      </w:r>
    </w:p>
    <w:p w:rsidR="004A2021" w:rsidRPr="00880620" w:rsidRDefault="004A2021" w:rsidP="008806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-możliwością zastosowania technologii wykonania zaprojektowanych robót , pozwalającej na zaoszczędzenie czasu realizacji inwestycji , kosztów wykonanych prac lub kosztów wykonanego przedmiotu umowy, </w:t>
      </w:r>
    </w:p>
    <w:p w:rsidR="004A2021" w:rsidRPr="00880620" w:rsidRDefault="004A2021" w:rsidP="008806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lastRenderedPageBreak/>
        <w:t xml:space="preserve">-koniecznością zrealizowania projektu przy zastosowaniu innych rozwiązań technicznych lub technologicznych niż wskazane w dokumentacji projektowej, </w:t>
      </w:r>
    </w:p>
    <w:p w:rsidR="004A2021" w:rsidRPr="00880620" w:rsidRDefault="004A2021" w:rsidP="008806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-koniecznością wykonania robót zamiennych w stosunku do rozwiązań przewidzianych w projekcie , skutkujących zwiększeniem bezpieczeństwa realizacji robót , bezpieczeństwa użytkowania , funkcjonalności obiektu budowlanego lub zmniejszeniem kosztów realizacji inwestycji , usprawnieniem procesu budowlanego,</w:t>
      </w:r>
      <w:r w:rsidRPr="00880620">
        <w:rPr>
          <w:rFonts w:ascii="Times New Roman" w:hAnsi="Times New Roman"/>
          <w:sz w:val="24"/>
          <w:szCs w:val="24"/>
        </w:rPr>
        <w:br/>
        <w:t>- koniecznością wykonania robót dodatkowych.</w:t>
      </w:r>
    </w:p>
    <w:p w:rsidR="004A2021" w:rsidRPr="00880620" w:rsidRDefault="004A2021" w:rsidP="008806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2.Przy modyfikacji zakresu świadczenia Wykonawcy , strony wyodrębniają : </w:t>
      </w:r>
    </w:p>
    <w:p w:rsidR="004A2021" w:rsidRPr="00880620" w:rsidRDefault="004A2021" w:rsidP="008806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1) roboty zamienne , przez które rozumie się roboty , które Wykonawca wykona w zamian za roboty zawarte w pierwotnej dokumentacji projektowej,</w:t>
      </w:r>
    </w:p>
    <w:p w:rsidR="004A2021" w:rsidRPr="00880620" w:rsidRDefault="004A2021" w:rsidP="008806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2) roboty zaniechane , przez które rozumie się roboty objęte pierwotną dokumentacją projektową , a których wykonanie stało się zbędne,</w:t>
      </w:r>
    </w:p>
    <w:p w:rsidR="004A2021" w:rsidRPr="00880620" w:rsidRDefault="004A2021" w:rsidP="008806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3) roboty dodatkowe , przez które rozumie się roboty niezbędne do prawidłowego wykonania przedmiotu umowy , których nie przewidywała dokumentacja projektowa i których nie można było przewidzieć w chwili podpisania umowy , a które wymagają zlecenia w ramach odrębnego zamówienia.</w:t>
      </w:r>
    </w:p>
    <w:p w:rsidR="004A2021" w:rsidRPr="00880620" w:rsidRDefault="004A2021" w:rsidP="004A2021">
      <w:pPr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§48</w:t>
      </w:r>
    </w:p>
    <w:p w:rsidR="004A2021" w:rsidRPr="00880620" w:rsidRDefault="004A2021" w:rsidP="004A2021">
      <w:pPr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Za wadliwe roboty uważa się w szczególności wady wynikające z nieprawidłowej realizacji robót i czynności budowlanych oraz wady materiałów , urządzeń i instalacji , bądź użycia materiałów , urządzeń , instalacji niezgodnych z dokumentacją.  </w:t>
      </w:r>
    </w:p>
    <w:p w:rsidR="004A2021" w:rsidRPr="00880620" w:rsidRDefault="004A2021" w:rsidP="004A2021">
      <w:pPr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ODSTĄPIENIE OD UMOWY</w:t>
      </w:r>
    </w:p>
    <w:p w:rsidR="004A2021" w:rsidRPr="00880620" w:rsidRDefault="004A2021" w:rsidP="004A2021">
      <w:pPr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 xml:space="preserve">§49 </w:t>
      </w:r>
    </w:p>
    <w:p w:rsidR="004A2021" w:rsidRPr="00880620" w:rsidRDefault="004A2021" w:rsidP="008806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1.Zamawiającemu , poza przypadkami określonymi w ustawie z dnia 23 kwietnia 1964 roku – Kodeksie Cywilnym , przysługuje prawo odstąpienia od umowy:</w:t>
      </w:r>
    </w:p>
    <w:p w:rsidR="004A2021" w:rsidRPr="00880620" w:rsidRDefault="004A2021" w:rsidP="008806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1)w razie wystąpienia istotnej zmiany okoliczności powodujących , że wykonanie umowy nie leży w interesie publicznym , czego nie można było przewidzieć w chwili zawarcia umowy,</w:t>
      </w:r>
    </w:p>
    <w:p w:rsidR="004A2021" w:rsidRPr="00880620" w:rsidRDefault="004A2021" w:rsidP="008806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2)złożenia wniosku o ogłoszenie upadłości Wykonawcy , otwarcia likwidacji lub rozwiązania przedsiębiorstwa Wykonawcy,</w:t>
      </w:r>
    </w:p>
    <w:p w:rsidR="004A2021" w:rsidRPr="00880620" w:rsidRDefault="004A2021" w:rsidP="008806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3)gdy zostanie wydany nakaz zajęcia majątku Wykonawcy,</w:t>
      </w:r>
    </w:p>
    <w:p w:rsidR="004A2021" w:rsidRPr="00880620" w:rsidRDefault="004A2021" w:rsidP="008806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4)jeżeli Wykonawca nie rozpoczął robót bez uzasadnionych przyczyn i nie kontynuuje ich pomimo wezwania Zamawiającego złożonego na piśmie,</w:t>
      </w:r>
    </w:p>
    <w:p w:rsidR="004A2021" w:rsidRPr="00880620" w:rsidRDefault="004A2021" w:rsidP="008806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5)jeżeli zmiana albo rezygnacja z podwykonawcy dotyczy podmiotu , na którego zasoby wykonawca powoływał się , na zasadach określonych w art.26 ust.2b ustawy prawo zamówień publicznych , w celu wykazania spełniania warunków udziału w postępowaniu , o których mowa w art.22 ust.1 ustawy prawo zamówień publicznych , a Wykonawca nie wykaże Zamawiającemu , iż proponowany inny podwykonawca lub Wykonawca samodzielnie spełnia je w stopniu nie mniejszym niż wymagany w trakcie postępowania o udzielenie zamówienia.</w:t>
      </w:r>
    </w:p>
    <w:p w:rsidR="004A2021" w:rsidRDefault="004A2021" w:rsidP="008806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>2.Jeżeli Zamawiający odmawia bez uzasadnionej przyczyny odbioru końcowego przedmiotu umowy lub odmawia podpisania protokołu odbioru , Wykonawcy przysługuje prawo odstąpienia od umowy w terminie do 30 dni od dnia tej odmowy.</w:t>
      </w:r>
    </w:p>
    <w:p w:rsidR="00880620" w:rsidRPr="00880620" w:rsidRDefault="00880620" w:rsidP="008806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A2021" w:rsidRPr="00880620" w:rsidRDefault="004A2021" w:rsidP="004A2021">
      <w:pPr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ROZDZIAŁ XII.POSTANOWIENIA KOŃCOWE</w:t>
      </w:r>
    </w:p>
    <w:p w:rsidR="004A2021" w:rsidRPr="00880620" w:rsidRDefault="004A2021" w:rsidP="004A2021">
      <w:pPr>
        <w:jc w:val="center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§50</w:t>
      </w:r>
    </w:p>
    <w:p w:rsidR="004A2021" w:rsidRPr="00880620" w:rsidRDefault="004A2021" w:rsidP="004A202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lastRenderedPageBreak/>
        <w:t>W przypadku powstania sporu związanego z wykonaniem niniejszej umowy , strony zobowiązują się do podjęcia kroków zmierzających do polubownego załatwienia sprawy , a w przypadku nie osiągnięcia porozumienia sprawę poddają pod rozstrzygnięcie sądu właściwego dla siedziby Zamawiającego.</w:t>
      </w:r>
    </w:p>
    <w:p w:rsidR="004A2021" w:rsidRPr="00880620" w:rsidRDefault="004A2021" w:rsidP="004A2021">
      <w:pPr>
        <w:jc w:val="both"/>
        <w:rPr>
          <w:rFonts w:ascii="Times New Roman" w:hAnsi="Times New Roman"/>
          <w:b/>
          <w:sz w:val="24"/>
          <w:szCs w:val="24"/>
        </w:rPr>
      </w:pPr>
    </w:p>
    <w:p w:rsidR="004A2021" w:rsidRPr="00880620" w:rsidRDefault="004A2021" w:rsidP="004A2021">
      <w:pPr>
        <w:jc w:val="both"/>
        <w:rPr>
          <w:rFonts w:ascii="Times New Roman" w:hAnsi="Times New Roman"/>
          <w:b/>
          <w:sz w:val="24"/>
          <w:szCs w:val="24"/>
        </w:rPr>
      </w:pPr>
    </w:p>
    <w:p w:rsidR="004A2021" w:rsidRPr="00880620" w:rsidRDefault="004A2021" w:rsidP="004A2021">
      <w:pPr>
        <w:jc w:val="both"/>
        <w:rPr>
          <w:rFonts w:ascii="Times New Roman" w:hAnsi="Times New Roman"/>
          <w:b/>
          <w:sz w:val="24"/>
          <w:szCs w:val="24"/>
        </w:rPr>
      </w:pPr>
    </w:p>
    <w:p w:rsidR="004A2021" w:rsidRPr="00880620" w:rsidRDefault="004A2021" w:rsidP="004A2021">
      <w:pPr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4A2021" w:rsidRPr="00880620" w:rsidRDefault="004A2021" w:rsidP="004A2021">
      <w:pPr>
        <w:jc w:val="both"/>
        <w:rPr>
          <w:rFonts w:ascii="Times New Roman" w:hAnsi="Times New Roman"/>
          <w:b/>
          <w:sz w:val="24"/>
          <w:szCs w:val="24"/>
        </w:rPr>
      </w:pPr>
      <w:r w:rsidRPr="00880620">
        <w:rPr>
          <w:rFonts w:ascii="Times New Roman" w:hAnsi="Times New Roman"/>
          <w:b/>
          <w:sz w:val="24"/>
          <w:szCs w:val="24"/>
        </w:rPr>
        <w:t>ZAMAWIAJĄCY</w:t>
      </w:r>
      <w:r w:rsidR="00880620">
        <w:rPr>
          <w:rFonts w:ascii="Times New Roman" w:hAnsi="Times New Roman"/>
          <w:b/>
          <w:sz w:val="24"/>
          <w:szCs w:val="24"/>
        </w:rPr>
        <w:t>:</w:t>
      </w:r>
      <w:r w:rsidR="00880620" w:rsidRPr="00880620">
        <w:rPr>
          <w:rFonts w:ascii="Times New Roman" w:hAnsi="Times New Roman"/>
          <w:b/>
          <w:sz w:val="24"/>
          <w:szCs w:val="24"/>
        </w:rPr>
        <w:t xml:space="preserve"> </w:t>
      </w:r>
      <w:r w:rsidR="00880620">
        <w:rPr>
          <w:rFonts w:ascii="Times New Roman" w:hAnsi="Times New Roman"/>
          <w:b/>
          <w:sz w:val="24"/>
          <w:szCs w:val="24"/>
        </w:rPr>
        <w:tab/>
      </w:r>
      <w:r w:rsidR="00880620">
        <w:rPr>
          <w:rFonts w:ascii="Times New Roman" w:hAnsi="Times New Roman"/>
          <w:b/>
          <w:sz w:val="24"/>
          <w:szCs w:val="24"/>
        </w:rPr>
        <w:tab/>
      </w:r>
      <w:r w:rsidR="00880620">
        <w:rPr>
          <w:rFonts w:ascii="Times New Roman" w:hAnsi="Times New Roman"/>
          <w:b/>
          <w:sz w:val="24"/>
          <w:szCs w:val="24"/>
        </w:rPr>
        <w:tab/>
      </w:r>
      <w:r w:rsidR="00880620">
        <w:rPr>
          <w:rFonts w:ascii="Times New Roman" w:hAnsi="Times New Roman"/>
          <w:b/>
          <w:sz w:val="24"/>
          <w:szCs w:val="24"/>
        </w:rPr>
        <w:tab/>
      </w:r>
      <w:r w:rsidR="00880620">
        <w:rPr>
          <w:rFonts w:ascii="Times New Roman" w:hAnsi="Times New Roman"/>
          <w:b/>
          <w:sz w:val="24"/>
          <w:szCs w:val="24"/>
        </w:rPr>
        <w:tab/>
      </w:r>
      <w:r w:rsidR="00880620">
        <w:rPr>
          <w:rFonts w:ascii="Times New Roman" w:hAnsi="Times New Roman"/>
          <w:b/>
          <w:sz w:val="24"/>
          <w:szCs w:val="24"/>
        </w:rPr>
        <w:tab/>
      </w:r>
      <w:r w:rsidR="00880620">
        <w:rPr>
          <w:rFonts w:ascii="Times New Roman" w:hAnsi="Times New Roman"/>
          <w:b/>
          <w:sz w:val="24"/>
          <w:szCs w:val="24"/>
        </w:rPr>
        <w:tab/>
      </w:r>
      <w:r w:rsidR="00880620" w:rsidRPr="00880620">
        <w:rPr>
          <w:rFonts w:ascii="Times New Roman" w:hAnsi="Times New Roman"/>
          <w:b/>
          <w:sz w:val="24"/>
          <w:szCs w:val="24"/>
        </w:rPr>
        <w:t>WYKONAWCA</w:t>
      </w:r>
      <w:r w:rsidRPr="00880620">
        <w:rPr>
          <w:rFonts w:ascii="Times New Roman" w:hAnsi="Times New Roman"/>
          <w:b/>
          <w:sz w:val="24"/>
          <w:szCs w:val="24"/>
        </w:rPr>
        <w:t xml:space="preserve">:                                                                                                                         </w:t>
      </w:r>
    </w:p>
    <w:p w:rsidR="004A2021" w:rsidRPr="00880620" w:rsidRDefault="004A2021" w:rsidP="004A2021">
      <w:pPr>
        <w:ind w:left="360"/>
        <w:jc w:val="both"/>
        <w:rPr>
          <w:rFonts w:ascii="Times New Roman" w:hAnsi="Times New Roman"/>
          <w:sz w:val="24"/>
          <w:szCs w:val="24"/>
        </w:rPr>
      </w:pPr>
    </w:p>
    <w:p w:rsidR="004A2021" w:rsidRPr="00880620" w:rsidRDefault="004A2021" w:rsidP="004A2021">
      <w:pPr>
        <w:rPr>
          <w:rFonts w:ascii="Times New Roman" w:hAnsi="Times New Roman"/>
          <w:sz w:val="24"/>
          <w:szCs w:val="24"/>
        </w:rPr>
      </w:pPr>
      <w:r w:rsidRPr="00880620">
        <w:rPr>
          <w:rFonts w:ascii="Times New Roman" w:hAnsi="Times New Roman"/>
          <w:sz w:val="24"/>
          <w:szCs w:val="24"/>
        </w:rPr>
        <w:t xml:space="preserve">                                      </w:t>
      </w:r>
    </w:p>
    <w:p w:rsidR="004A2021" w:rsidRPr="00880620" w:rsidRDefault="004A2021" w:rsidP="004A2021">
      <w:pPr>
        <w:rPr>
          <w:rFonts w:ascii="Times New Roman" w:hAnsi="Times New Roman"/>
          <w:sz w:val="24"/>
          <w:szCs w:val="24"/>
        </w:rPr>
      </w:pPr>
    </w:p>
    <w:p w:rsidR="007A6F37" w:rsidRPr="00880620" w:rsidRDefault="007A6F37">
      <w:pPr>
        <w:rPr>
          <w:rFonts w:ascii="Times New Roman" w:hAnsi="Times New Roman"/>
          <w:sz w:val="24"/>
          <w:szCs w:val="24"/>
        </w:rPr>
      </w:pPr>
    </w:p>
    <w:sectPr w:rsidR="007A6F37" w:rsidRPr="00880620" w:rsidSect="00C77925">
      <w:pgSz w:w="11906" w:h="16838"/>
      <w:pgMar w:top="1417" w:right="1417" w:bottom="1417" w:left="1417" w:header="1134" w:footer="22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480B8B"/>
    <w:multiLevelType w:val="hybridMultilevel"/>
    <w:tmpl w:val="A18CE9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021"/>
    <w:rsid w:val="004643E1"/>
    <w:rsid w:val="004A2021"/>
    <w:rsid w:val="00606EB1"/>
    <w:rsid w:val="006F176C"/>
    <w:rsid w:val="007A6F37"/>
    <w:rsid w:val="00807002"/>
    <w:rsid w:val="00880620"/>
    <w:rsid w:val="00AD5F9C"/>
    <w:rsid w:val="00C77925"/>
    <w:rsid w:val="00E50978"/>
    <w:rsid w:val="00E64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02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A2021"/>
    <w:pPr>
      <w:ind w:left="720"/>
      <w:contextualSpacing/>
    </w:pPr>
  </w:style>
  <w:style w:type="character" w:styleId="Pogrubienie">
    <w:name w:val="Strong"/>
    <w:uiPriority w:val="22"/>
    <w:qFormat/>
    <w:rsid w:val="004A202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02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A2021"/>
    <w:pPr>
      <w:ind w:left="720"/>
      <w:contextualSpacing/>
    </w:pPr>
  </w:style>
  <w:style w:type="character" w:styleId="Pogrubienie">
    <w:name w:val="Strong"/>
    <w:uiPriority w:val="22"/>
    <w:qFormat/>
    <w:rsid w:val="004A20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F1641600</Template>
  <TotalTime>16</TotalTime>
  <Pages>15</Pages>
  <Words>5185</Words>
  <Characters>31115</Characters>
  <Application>Microsoft Office Word</Application>
  <DocSecurity>0</DocSecurity>
  <Lines>259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36228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9</cp:revision>
  <dcterms:created xsi:type="dcterms:W3CDTF">2015-02-13T08:05:00Z</dcterms:created>
  <dcterms:modified xsi:type="dcterms:W3CDTF">2015-02-13T08:45:00Z</dcterms:modified>
</cp:coreProperties>
</file>