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227" w:rsidRPr="00F05E1D" w:rsidRDefault="004C6227" w:rsidP="004C6227">
      <w:pPr>
        <w:rPr>
          <w:b/>
          <w:sz w:val="20"/>
          <w:szCs w:val="20"/>
        </w:rPr>
      </w:pPr>
      <w:r w:rsidRPr="00F05E1D">
        <w:rPr>
          <w:b/>
          <w:sz w:val="20"/>
          <w:szCs w:val="20"/>
        </w:rPr>
        <w:t>WZÓR</w:t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sz w:val="20"/>
          <w:szCs w:val="20"/>
        </w:rPr>
        <w:tab/>
      </w:r>
      <w:r w:rsidRPr="00F05E1D">
        <w:rPr>
          <w:b/>
          <w:i/>
          <w:sz w:val="20"/>
          <w:szCs w:val="20"/>
        </w:rPr>
        <w:t xml:space="preserve">Załącznik nr 7 do </w:t>
      </w:r>
      <w:r>
        <w:rPr>
          <w:b/>
          <w:i/>
          <w:sz w:val="20"/>
          <w:szCs w:val="20"/>
        </w:rPr>
        <w:t>SIWZ</w:t>
      </w:r>
    </w:p>
    <w:p w:rsidR="004C6227" w:rsidRDefault="004C6227" w:rsidP="004C6227">
      <w:pPr>
        <w:jc w:val="center"/>
      </w:pPr>
      <w:r>
        <w:t xml:space="preserve">UMOWA nr ………………………………..………………….. </w:t>
      </w:r>
    </w:p>
    <w:p w:rsidR="004C6227" w:rsidRDefault="004C6227" w:rsidP="004C6227">
      <w:pPr>
        <w:jc w:val="both"/>
        <w:rPr>
          <w:b/>
        </w:rPr>
      </w:pPr>
      <w:r w:rsidRPr="009D71FC">
        <w:t>na wykonanie robót budowlanych</w:t>
      </w:r>
      <w:r>
        <w:t xml:space="preserve">   zawarta w dniu ……………………………….. roku pomiędzy</w:t>
      </w:r>
      <w:r>
        <w:br/>
        <w:t xml:space="preserve">Miejskim Ośrodkiem Sportu i Rekreacji w Kielcach zwanym dalej w treści </w:t>
      </w:r>
      <w:r w:rsidRPr="009D71FC">
        <w:rPr>
          <w:b/>
        </w:rPr>
        <w:t>Zamawiającym</w:t>
      </w:r>
    </w:p>
    <w:p w:rsidR="004C6227" w:rsidRDefault="004C6227" w:rsidP="004C6227">
      <w:r>
        <w:t xml:space="preserve">reprezentowanym  przez: </w:t>
      </w:r>
    </w:p>
    <w:p w:rsidR="004C6227" w:rsidRDefault="004C6227" w:rsidP="004C6227">
      <w:r>
        <w:t>1…………………………………………………………………………………………………………………………………………………………</w:t>
      </w:r>
    </w:p>
    <w:p w:rsidR="004C6227" w:rsidRPr="008D5751" w:rsidRDefault="004C6227" w:rsidP="004C6227">
      <w:pPr>
        <w:rPr>
          <w:b/>
        </w:rPr>
      </w:pPr>
      <w:r>
        <w:t xml:space="preserve">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zwanym dalej w treści umowy </w:t>
      </w:r>
      <w:r w:rsidRPr="009D71FC">
        <w:rPr>
          <w:b/>
        </w:rPr>
        <w:t>Wykonawcą</w:t>
      </w:r>
      <w:r>
        <w:rPr>
          <w:b/>
        </w:rPr>
        <w:t xml:space="preserve">. </w:t>
      </w:r>
    </w:p>
    <w:p w:rsidR="004C6227" w:rsidRPr="00274253" w:rsidRDefault="004C6227" w:rsidP="004C6227">
      <w:pPr>
        <w:jc w:val="center"/>
        <w:rPr>
          <w:b/>
          <w:sz w:val="28"/>
          <w:szCs w:val="28"/>
        </w:rPr>
      </w:pPr>
      <w:r w:rsidRPr="00274253">
        <w:rPr>
          <w:b/>
          <w:sz w:val="28"/>
          <w:szCs w:val="28"/>
        </w:rPr>
        <w:t>ROZDZIAŁ I. POSTANOWIENIA OGÓLNE</w:t>
      </w:r>
    </w:p>
    <w:p w:rsidR="004C6227" w:rsidRPr="00274253" w:rsidRDefault="004C6227" w:rsidP="004C6227">
      <w:pPr>
        <w:jc w:val="center"/>
        <w:rPr>
          <w:b/>
        </w:rPr>
      </w:pPr>
      <w:r w:rsidRPr="00274253">
        <w:rPr>
          <w:b/>
        </w:rPr>
        <w:t>§1</w:t>
      </w:r>
    </w:p>
    <w:p w:rsidR="004C6227" w:rsidRDefault="004C6227" w:rsidP="004C6227">
      <w:pPr>
        <w:jc w:val="both"/>
      </w:pPr>
      <w:r>
        <w:t xml:space="preserve">Zamawiający w wyniku rozstrzygniętego przetargu nieograniczonego o udzielenie zamówienia publicznego zleca , a Wykonawca przyjmuje do wykonania zamówienie pn: </w:t>
      </w:r>
    </w:p>
    <w:p w:rsidR="004C6227" w:rsidRPr="00274253" w:rsidRDefault="004C6227" w:rsidP="004C6227">
      <w:pPr>
        <w:jc w:val="center"/>
        <w:rPr>
          <w:b/>
          <w:sz w:val="28"/>
          <w:szCs w:val="28"/>
        </w:rPr>
      </w:pPr>
      <w:r w:rsidRPr="004665E7">
        <w:rPr>
          <w:b/>
          <w:sz w:val="28"/>
          <w:szCs w:val="28"/>
        </w:rPr>
        <w:t>„</w:t>
      </w:r>
      <w:r w:rsidRPr="00304B4D">
        <w:rPr>
          <w:rStyle w:val="Pogrubienie"/>
          <w:rFonts w:ascii="Arial" w:hAnsi="Arial" w:cs="Arial"/>
          <w:color w:val="000000"/>
          <w:sz w:val="24"/>
          <w:szCs w:val="24"/>
        </w:rPr>
        <w:t xml:space="preserve">Budowa oraz wyposażenie nowej hali sportowej </w:t>
      </w:r>
      <w:r w:rsidRPr="00304B4D">
        <w:rPr>
          <w:rStyle w:val="Pogrubienie"/>
          <w:rFonts w:ascii="Arial" w:hAnsi="Arial" w:cs="Arial"/>
          <w:color w:val="000000"/>
          <w:sz w:val="24"/>
          <w:szCs w:val="24"/>
        </w:rPr>
        <w:br/>
        <w:t xml:space="preserve">  przy ul. Warszawskiej  338  w Kielcach</w:t>
      </w:r>
      <w:r w:rsidRPr="004665E7">
        <w:rPr>
          <w:b/>
          <w:sz w:val="28"/>
          <w:szCs w:val="28"/>
        </w:rPr>
        <w:t>”</w:t>
      </w:r>
    </w:p>
    <w:p w:rsidR="004C6227" w:rsidRPr="00647AB6" w:rsidRDefault="004C6227" w:rsidP="004C6227">
      <w:pPr>
        <w:jc w:val="center"/>
        <w:rPr>
          <w:b/>
        </w:rPr>
      </w:pPr>
      <w:r w:rsidRPr="00647AB6">
        <w:rPr>
          <w:b/>
        </w:rPr>
        <w:t>§</w:t>
      </w:r>
      <w:r>
        <w:rPr>
          <w:b/>
        </w:rPr>
        <w:t>2</w:t>
      </w:r>
    </w:p>
    <w:p w:rsidR="004C6227" w:rsidRDefault="004C6227" w:rsidP="004C6227">
      <w:pPr>
        <w:jc w:val="both"/>
      </w:pPr>
      <w:r>
        <w:t>Realizacja robót będzie się odbywać na warunkach określonych niniejszą umową oraz zgodnie</w:t>
      </w:r>
      <w:r>
        <w:br/>
        <w:t xml:space="preserve">z projektem wykonawczym „Hali sportowej </w:t>
      </w:r>
      <w:r w:rsidRPr="00647AB6">
        <w:rPr>
          <w:b/>
        </w:rPr>
        <w:t xml:space="preserve"> </w:t>
      </w:r>
      <w:r w:rsidRPr="006A2E17">
        <w:t>w Kielcach</w:t>
      </w:r>
      <w:r>
        <w:t xml:space="preserve"> przy ul. Warszawskiej 338</w:t>
      </w:r>
      <w:r w:rsidRPr="006A2E17">
        <w:t>”</w:t>
      </w:r>
      <w:r>
        <w:t xml:space="preserve"> wykonanym przez</w:t>
      </w:r>
      <w:r>
        <w:br/>
        <w:t>Architektoniczną Pracownię Projektową Zbigniew Grządziela ul. Cisowa 13, 25-347 Kielce.</w:t>
      </w:r>
    </w:p>
    <w:p w:rsidR="004C6227" w:rsidRPr="00647AB6" w:rsidRDefault="004C6227" w:rsidP="004C6227">
      <w:pPr>
        <w:jc w:val="center"/>
        <w:rPr>
          <w:b/>
        </w:rPr>
      </w:pPr>
      <w:r w:rsidRPr="00647AB6">
        <w:rPr>
          <w:b/>
        </w:rPr>
        <w:t>§</w:t>
      </w:r>
      <w:r>
        <w:rPr>
          <w:b/>
        </w:rPr>
        <w:t>3</w:t>
      </w:r>
    </w:p>
    <w:p w:rsidR="004C6227" w:rsidRDefault="004C6227" w:rsidP="004C6227">
      <w:r>
        <w:t xml:space="preserve">Integralne części składowe niniejszej umowy stanowią: </w:t>
      </w:r>
    </w:p>
    <w:p w:rsidR="004C6227" w:rsidRDefault="004C6227" w:rsidP="004C6227">
      <w:r>
        <w:t xml:space="preserve">1) specyfikacja istotnych warunków zamówienia, </w:t>
      </w:r>
    </w:p>
    <w:p w:rsidR="004C6227" w:rsidRDefault="004C6227" w:rsidP="004C6227">
      <w:r>
        <w:t>2) dokumentacje projektowe,</w:t>
      </w:r>
    </w:p>
    <w:p w:rsidR="004C6227" w:rsidRDefault="004C6227" w:rsidP="004C6227">
      <w:r>
        <w:t xml:space="preserve">3) specyfikacje techniczne wykonania i odbioru robót budowlanych, </w:t>
      </w:r>
    </w:p>
    <w:p w:rsidR="004C6227" w:rsidRDefault="004C6227" w:rsidP="004C6227">
      <w:r>
        <w:t xml:space="preserve">4) oferta Wykonawcy robót budowlanych, </w:t>
      </w:r>
    </w:p>
    <w:p w:rsidR="004C6227" w:rsidRDefault="004C6227" w:rsidP="004C6227">
      <w:r>
        <w:t xml:space="preserve">5) harmonogram rzeczowo finansowy robót budowlanych. </w:t>
      </w:r>
    </w:p>
    <w:p w:rsidR="004C6227" w:rsidRPr="00410C55" w:rsidRDefault="004C6227" w:rsidP="004C6227">
      <w:pPr>
        <w:jc w:val="center"/>
        <w:rPr>
          <w:b/>
        </w:rPr>
      </w:pPr>
      <w:r w:rsidRPr="00410C55">
        <w:rPr>
          <w:b/>
        </w:rPr>
        <w:t>§</w:t>
      </w:r>
      <w:r>
        <w:rPr>
          <w:b/>
        </w:rPr>
        <w:t>4</w:t>
      </w:r>
    </w:p>
    <w:p w:rsidR="004C6227" w:rsidRDefault="004C6227" w:rsidP="004C6227">
      <w:r>
        <w:t>W sprawach nie uregulowanych niniejszą umową mają zastosowanie obowiązujące przepisy</w:t>
      </w:r>
      <w:r>
        <w:br/>
        <w:t xml:space="preserve"> w szczególności:</w:t>
      </w:r>
    </w:p>
    <w:p w:rsidR="004C6227" w:rsidRDefault="004C6227" w:rsidP="004C6227">
      <w:r>
        <w:lastRenderedPageBreak/>
        <w:t xml:space="preserve">- ustawa o zamówieniach publicznych , </w:t>
      </w:r>
    </w:p>
    <w:p w:rsidR="004C6227" w:rsidRDefault="004C6227" w:rsidP="004C6227">
      <w:r>
        <w:t xml:space="preserve">- kodeks cywilny , </w:t>
      </w:r>
    </w:p>
    <w:p w:rsidR="004C6227" w:rsidRDefault="004C6227" w:rsidP="004C6227">
      <w:r>
        <w:t>- prawo budowlane ,</w:t>
      </w:r>
    </w:p>
    <w:p w:rsidR="004C6227" w:rsidRDefault="004C6227" w:rsidP="004C6227">
      <w:r>
        <w:t xml:space="preserve">-  ustawa o finansach publicznych </w:t>
      </w:r>
    </w:p>
    <w:p w:rsidR="004C6227" w:rsidRPr="005B79FC" w:rsidRDefault="004C6227" w:rsidP="004C6227">
      <w:pPr>
        <w:jc w:val="center"/>
        <w:rPr>
          <w:b/>
          <w:sz w:val="24"/>
          <w:szCs w:val="24"/>
        </w:rPr>
      </w:pPr>
      <w:r w:rsidRPr="005B79FC">
        <w:rPr>
          <w:b/>
          <w:sz w:val="24"/>
          <w:szCs w:val="24"/>
        </w:rPr>
        <w:t>OBOWIĄZKI ZAMAWIAJĄCEGO</w:t>
      </w:r>
      <w:r>
        <w:rPr>
          <w:b/>
          <w:sz w:val="24"/>
          <w:szCs w:val="24"/>
        </w:rPr>
        <w:t>.</w:t>
      </w:r>
    </w:p>
    <w:p w:rsidR="004C6227" w:rsidRPr="00410C55" w:rsidRDefault="004C6227" w:rsidP="004C6227">
      <w:pPr>
        <w:jc w:val="center"/>
        <w:rPr>
          <w:b/>
        </w:rPr>
      </w:pPr>
      <w:r w:rsidRPr="00410C55">
        <w:rPr>
          <w:b/>
        </w:rPr>
        <w:t>§</w:t>
      </w:r>
      <w:r>
        <w:rPr>
          <w:b/>
        </w:rPr>
        <w:t>5</w:t>
      </w:r>
    </w:p>
    <w:p w:rsidR="004C6227" w:rsidRDefault="004C6227" w:rsidP="004C6227">
      <w:r>
        <w:t xml:space="preserve">Zmawiający wyznacza dla koordynacji niniejszej umowy swoich przedstawicieli: </w:t>
      </w:r>
    </w:p>
    <w:p w:rsidR="004C6227" w:rsidRDefault="004C6227" w:rsidP="004C6227">
      <w:r>
        <w:t xml:space="preserve">1)..……………………………………. </w:t>
      </w:r>
    </w:p>
    <w:p w:rsidR="004C6227" w:rsidRDefault="004C6227" w:rsidP="004C6227">
      <w:r>
        <w:t xml:space="preserve">2)………………………………………. </w:t>
      </w:r>
    </w:p>
    <w:p w:rsidR="004C6227" w:rsidRPr="00410C55" w:rsidRDefault="004C6227" w:rsidP="004C6227">
      <w:pPr>
        <w:jc w:val="center"/>
        <w:rPr>
          <w:b/>
        </w:rPr>
      </w:pPr>
      <w:r w:rsidRPr="00410C55">
        <w:rPr>
          <w:b/>
        </w:rPr>
        <w:t>§</w:t>
      </w:r>
      <w:r>
        <w:rPr>
          <w:b/>
        </w:rPr>
        <w:t>6</w:t>
      </w:r>
    </w:p>
    <w:p w:rsidR="004C6227" w:rsidRDefault="004C6227" w:rsidP="004C6227">
      <w:r>
        <w:t xml:space="preserve">Zamawiający jest w szczególności zobowiązany do: </w:t>
      </w:r>
    </w:p>
    <w:p w:rsidR="004C6227" w:rsidRDefault="004C6227" w:rsidP="004C6227">
      <w:r>
        <w:t xml:space="preserve">1)zatwierdzenia harmonogramu  rzeczowo finansowego robót , o którym mowa w §3 pkt 5)   </w:t>
      </w:r>
      <w:r>
        <w:br/>
        <w:t xml:space="preserve">   sporządzonego przez Wykonawcę, </w:t>
      </w:r>
    </w:p>
    <w:p w:rsidR="004C6227" w:rsidRDefault="004C6227" w:rsidP="004C6227">
      <w:r>
        <w:t xml:space="preserve">2)uzyskania niezbędnych zezwoleń umożliwiających przeprowadzenie robót budowlanych, </w:t>
      </w:r>
    </w:p>
    <w:p w:rsidR="004C6227" w:rsidRDefault="004C6227" w:rsidP="004C6227">
      <w:pPr>
        <w:jc w:val="both"/>
      </w:pPr>
      <w:r>
        <w:t>3)przekazania Wykonawcy terenu budowy oraz dziennika budowy , dowodu zgłoszenia zamiaru wykonania robót budowlanych , dokumentacji projektowej w terminie siedmiu dni od daty podpisania umowy,</w:t>
      </w:r>
    </w:p>
    <w:p w:rsidR="004C6227" w:rsidRDefault="004C6227" w:rsidP="004C6227">
      <w:r>
        <w:t xml:space="preserve"> 4)dokonania odbioru końcowego przedmiotu zamówienia od Wykonawcy,</w:t>
      </w:r>
    </w:p>
    <w:p w:rsidR="004C6227" w:rsidRDefault="004C6227" w:rsidP="004C6227">
      <w:pPr>
        <w:jc w:val="both"/>
      </w:pPr>
      <w:r>
        <w:t xml:space="preserve"> 5)zapewnienia nadzoru inwestorskiego , ze wskazaniem jeśli zajdzie taka potrzeba inspektora nadzoru sprawującego funkcję koordynatora czynności inspektorów nadzoru różnych specjalności. Zgłoszenie Nadzoru Inwestorskiego nastąpi wpisem do dziennika budowy w dniu jego przekazania Wykonawcy.</w:t>
      </w:r>
    </w:p>
    <w:p w:rsidR="004C6227" w:rsidRPr="004665E7" w:rsidRDefault="004C6227" w:rsidP="004C6227">
      <w:pPr>
        <w:jc w:val="center"/>
        <w:rPr>
          <w:b/>
        </w:rPr>
      </w:pPr>
      <w:r w:rsidRPr="004665E7">
        <w:rPr>
          <w:b/>
        </w:rPr>
        <w:t>§</w:t>
      </w:r>
      <w:r>
        <w:rPr>
          <w:b/>
        </w:rPr>
        <w:t>7</w:t>
      </w:r>
    </w:p>
    <w:p w:rsidR="004C6227" w:rsidRDefault="004C6227" w:rsidP="004C6227">
      <w:pPr>
        <w:jc w:val="both"/>
      </w:pPr>
      <w:r>
        <w:t>1.Obowiązki inspektora nadzoru inwestorskiego określa ustawa z dnia 7 lipca 1994 roku Prawo Budowlane.</w:t>
      </w:r>
    </w:p>
    <w:p w:rsidR="004C6227" w:rsidRDefault="004C6227" w:rsidP="004C6227">
      <w:r>
        <w:t xml:space="preserve">2.Inspektor nadzoru inwestorskiego ustanowiony w osobie/osobach …………………………………………………………………………………………………………………………………………………………… jest zobowiązany między innymi do : </w:t>
      </w:r>
    </w:p>
    <w:p w:rsidR="004C6227" w:rsidRDefault="004C6227" w:rsidP="004C6227">
      <w:r>
        <w:t>a)weryfikacji i akceptacji sporządzonego przez Wykonawcę harmonogramu rzeczowo finansowego</w:t>
      </w:r>
      <w:r>
        <w:br/>
        <w:t xml:space="preserve"> o którym mowa w §3 pkt 5) umowy. </w:t>
      </w:r>
    </w:p>
    <w:p w:rsidR="004C6227" w:rsidRDefault="004C6227" w:rsidP="004C6227">
      <w:r>
        <w:lastRenderedPageBreak/>
        <w:t>b)reprezentowania inwestora na budowie przez sprawowanie kontroli zgodności jej realizacji</w:t>
      </w:r>
      <w:r>
        <w:br/>
        <w:t xml:space="preserve"> z umową , dokumentacją projektową , zgłoszeniem zamiaru wykonania robót budowlanych , przepisami i obowiązującymi Polskimi Normami oraz zasadami wiedzy technicznej,</w:t>
      </w:r>
    </w:p>
    <w:p w:rsidR="004C6227" w:rsidRDefault="004C6227" w:rsidP="004C6227">
      <w:r>
        <w:t xml:space="preserve">c)sprawdzania jakości wykonywanych robót , wbudowanych materiałów a w szczególności zapobiegania zastosowaniu materiałów wadliwych i nie dopuszczonych do obrotu i stosowania </w:t>
      </w:r>
      <w:r>
        <w:br/>
        <w:t>w budownictwie,</w:t>
      </w:r>
    </w:p>
    <w:p w:rsidR="004C6227" w:rsidRDefault="004C6227" w:rsidP="004C6227">
      <w:r>
        <w:t xml:space="preserve">d)sprawdzania i odbioru robót budowlanych ulegających zakryciu lub zanikających , uczestniczenie </w:t>
      </w:r>
      <w:r>
        <w:br/>
        <w:t>w próbach i odbiorach technicznych oraz udziału w czynnościach odbioru przedmiotu umowy,</w:t>
      </w:r>
    </w:p>
    <w:p w:rsidR="004C6227" w:rsidRDefault="004C6227" w:rsidP="004C6227">
      <w:r>
        <w:t>e)potwierdzania faktycznie wykonanych robót w dokumentach rozliczeniowych przekazywanych przez Wykonawcę Inwestorowi ,</w:t>
      </w:r>
    </w:p>
    <w:p w:rsidR="004C6227" w:rsidRDefault="004C6227" w:rsidP="004C6227">
      <w:r>
        <w:t>f)kontroli terminowości realizacji robót,</w:t>
      </w:r>
    </w:p>
    <w:p w:rsidR="004C6227" w:rsidRDefault="004C6227" w:rsidP="004C6227">
      <w:r>
        <w:t xml:space="preserve">g)rozstrzygania w porozumieniu z nadzorem autorskim wątpliwości natury technicznej powstałych </w:t>
      </w:r>
      <w:r>
        <w:br/>
        <w:t>w trakcie realizacji robót z obowiązkiem powiadomienia Zamawiającego i uzyskania jego akceptacji,</w:t>
      </w:r>
    </w:p>
    <w:p w:rsidR="004C6227" w:rsidRDefault="004C6227" w:rsidP="004C6227">
      <w:r>
        <w:t>h)potwierdzania w dzienniku budowy zapisów kierownika budowy w trakcie realizacji robót oraz ich gotowości do odbioru,</w:t>
      </w:r>
    </w:p>
    <w:p w:rsidR="004C6227" w:rsidRPr="008D5751" w:rsidRDefault="004C6227" w:rsidP="004C6227">
      <w:r>
        <w:t xml:space="preserve">i)udziału w przeglądach w okresie rękojmi.     </w:t>
      </w:r>
    </w:p>
    <w:p w:rsidR="004C6227" w:rsidRPr="004665E7" w:rsidRDefault="004C6227" w:rsidP="004C6227">
      <w:pPr>
        <w:jc w:val="center"/>
        <w:rPr>
          <w:b/>
          <w:sz w:val="24"/>
          <w:szCs w:val="24"/>
        </w:rPr>
      </w:pPr>
      <w:r w:rsidRPr="004665E7">
        <w:rPr>
          <w:b/>
          <w:sz w:val="24"/>
          <w:szCs w:val="24"/>
        </w:rPr>
        <w:t>OBOWIĄZKI WYKONAWCY</w:t>
      </w:r>
      <w:r>
        <w:rPr>
          <w:b/>
          <w:sz w:val="24"/>
          <w:szCs w:val="24"/>
        </w:rPr>
        <w:t>.</w:t>
      </w:r>
    </w:p>
    <w:p w:rsidR="004C6227" w:rsidRPr="00274253" w:rsidRDefault="004C6227" w:rsidP="004C6227">
      <w:pPr>
        <w:jc w:val="center"/>
        <w:rPr>
          <w:b/>
        </w:rPr>
      </w:pPr>
      <w:r w:rsidRPr="00274253">
        <w:rPr>
          <w:b/>
        </w:rPr>
        <w:t>§</w:t>
      </w:r>
      <w:r>
        <w:rPr>
          <w:b/>
        </w:rPr>
        <w:t>8</w:t>
      </w:r>
    </w:p>
    <w:p w:rsidR="004C6227" w:rsidRDefault="004C6227" w:rsidP="004C6227">
      <w:r>
        <w:t>Wykonawca zobowiązuje się w szczególności do:</w:t>
      </w:r>
    </w:p>
    <w:p w:rsidR="004C6227" w:rsidRDefault="004C6227" w:rsidP="004C6227">
      <w:pPr>
        <w:spacing w:after="0"/>
        <w:jc w:val="both"/>
      </w:pPr>
      <w:r>
        <w:t xml:space="preserve">1) terminowego wykonania robót budowlanych zgodnie z niniejszą umową oraz harmonogramem rzeczowo finansowym, </w:t>
      </w:r>
    </w:p>
    <w:p w:rsidR="004C6227" w:rsidRDefault="004C6227" w:rsidP="004C6227">
      <w:r>
        <w:t xml:space="preserve">2)wykonania wszystkich robót budowlanych zgodnie z niniejszą umową , dokumentacją projektową , specyfikacją techniczną wykonania i odbioru robót budowlanych oraz uzgodnieniami dokonanymi </w:t>
      </w:r>
      <w:r>
        <w:br/>
        <w:t xml:space="preserve">w trakcie realizacji umowy , zaleceniami nadzoru inwestorskiego oraz nadzoru autorskiego , obowiązującymi normami oraz warunkami technicznymi wykonania i odbioru robót budowlanych , prawem budowlanym , zasadami wiedzy technicznej z zachowaniem wymogów stawianych wyrobom budowlanym i urządzeniom dopuszczonym do obrotu i powszechnego stosowania w budownictwie oraz zachowania jakości robót określonych w dokumentacji projektowej i nie niższej niż zadeklarowano w ofercie. Zmiany określonych standardów wymagają pisemnej zgody Zamawiającego, </w:t>
      </w:r>
    </w:p>
    <w:p w:rsidR="004C6227" w:rsidRDefault="004C6227" w:rsidP="004C6227">
      <w:r>
        <w:t>3)stosowania wyrobów budowlanych wprowadzonych do obrotu zgodnie z odpowiednimi przepisami, w szczególności ustawą z dnia 16 kwietnia 2004 roku o wyrobach budowlanych</w:t>
      </w:r>
      <w:r>
        <w:br/>
        <w:t xml:space="preserve"> (Dz.U. nr 92 poz.881 z późniejszymi zmianami), </w:t>
      </w:r>
    </w:p>
    <w:p w:rsidR="004C6227" w:rsidRDefault="004C6227" w:rsidP="004C6227">
      <w:pPr>
        <w:jc w:val="both"/>
      </w:pPr>
      <w:r>
        <w:t xml:space="preserve">4)sporządzenia we własnym zakresie i na własny koszt planu bezpieczeństwa i ochrony zdrowia na budowie przed przystąpieniem do robót , jeżeli taki obowiązek wynika z przepisu ustawy – prawo budowlane, </w:t>
      </w:r>
    </w:p>
    <w:p w:rsidR="004C6227" w:rsidRDefault="004C6227" w:rsidP="004C6227">
      <w:pPr>
        <w:jc w:val="both"/>
      </w:pPr>
      <w:r>
        <w:lastRenderedPageBreak/>
        <w:t>5)zapewnienia przestrzegania przepisów i zasad BHP i zasad p.poż. we wszystkich miejscach wykonywania robót i miejscach składowania materiałów zgodnie z przepisami i dokumentacją techniczną oraz zapewnienia należytego porządku na terenie budowy i w jego otoczeniu , w tym na drogach dojazdowych, zapewnienie obsługi geodezyjnej, w razie potrzeb także geologicznej.</w:t>
      </w:r>
    </w:p>
    <w:p w:rsidR="004C6227" w:rsidRDefault="004C6227" w:rsidP="004C6227">
      <w:pPr>
        <w:jc w:val="both"/>
      </w:pPr>
      <w:r>
        <w:t xml:space="preserve">6)udziału w naradach technicznych na budowie, </w:t>
      </w:r>
    </w:p>
    <w:p w:rsidR="004C6227" w:rsidRDefault="004C6227" w:rsidP="004C6227">
      <w:pPr>
        <w:jc w:val="both"/>
      </w:pPr>
      <w:r>
        <w:t xml:space="preserve">7)prawidłowego i czytelnego prowadzenia dokumentacji budowy, </w:t>
      </w:r>
    </w:p>
    <w:p w:rsidR="004C6227" w:rsidRDefault="004C6227" w:rsidP="004C6227">
      <w:pPr>
        <w:jc w:val="both"/>
      </w:pPr>
      <w:r>
        <w:t xml:space="preserve">8)kompletowania i udostępniania Inspektorowi Nadzoru sporządzonych w języku polskim dokumentów typu atesty materiałowe , deklaracje zgodności / deklaracje właściwości użytkowych dla dostarczanych materiałów i urządzeń , aprobaty techniczne oraz wyniki badań laboratoryjnych i technicznych (tam gdzie są wymagane) , </w:t>
      </w:r>
    </w:p>
    <w:p w:rsidR="004C6227" w:rsidRDefault="004C6227" w:rsidP="004C6227">
      <w:pPr>
        <w:jc w:val="both"/>
      </w:pPr>
      <w:r>
        <w:t>9)przeszkolenia wskazanych przez Użytkownika osób w zakresie obsługi instrukcji  i urządzeń , jeżeli osoby takie zostaną wskazane.</w:t>
      </w:r>
    </w:p>
    <w:p w:rsidR="004C6227" w:rsidRPr="008D5751" w:rsidRDefault="004C6227" w:rsidP="004C6227">
      <w:pPr>
        <w:jc w:val="both"/>
      </w:pPr>
      <w:r>
        <w:t>10)uzyskanie  decyzji na użytkowanie hali sportowej.</w:t>
      </w:r>
    </w:p>
    <w:p w:rsidR="004C6227" w:rsidRPr="00166CC8" w:rsidRDefault="004C6227" w:rsidP="004C6227">
      <w:pPr>
        <w:jc w:val="center"/>
        <w:rPr>
          <w:b/>
        </w:rPr>
      </w:pPr>
      <w:r w:rsidRPr="00166CC8">
        <w:rPr>
          <w:b/>
        </w:rPr>
        <w:t>§</w:t>
      </w:r>
      <w:r>
        <w:rPr>
          <w:b/>
        </w:rPr>
        <w:t>9</w:t>
      </w:r>
    </w:p>
    <w:p w:rsidR="004C6227" w:rsidRDefault="004C6227" w:rsidP="004C6227">
      <w:pPr>
        <w:jc w:val="both"/>
      </w:pPr>
      <w:r>
        <w:t>Wykonawca zapewni:</w:t>
      </w:r>
    </w:p>
    <w:p w:rsidR="004C6227" w:rsidRDefault="004C6227" w:rsidP="004C6227">
      <w:pPr>
        <w:jc w:val="both"/>
      </w:pPr>
      <w:r>
        <w:t xml:space="preserve">1)osoby odpowiedzialne za kierownictwo i nadzór nad realizowanymi robotami budowlanymi,  </w:t>
      </w:r>
    </w:p>
    <w:p w:rsidR="004C6227" w:rsidRDefault="004C6227" w:rsidP="004C6227">
      <w:pPr>
        <w:jc w:val="both"/>
      </w:pPr>
      <w:r>
        <w:t xml:space="preserve">2)organizację oraz utrzymanie zaplecza niezbędnego dla zrealizowanych robót budowlanych, </w:t>
      </w:r>
    </w:p>
    <w:p w:rsidR="004C6227" w:rsidRDefault="004C6227" w:rsidP="004C6227">
      <w:r>
        <w:t>3)gospodarowanie terenem budowy, od momentu jego przejęcia od Zamawiającego do czasu wykonania i odbioru przedmiotu umowy , odpowiadając za wszelkie szkody powstałe na tym terenie. Po zakończeniu robót Wykonawca zobowiązany jest do uporządkowania terenu budowy</w:t>
      </w:r>
      <w:r>
        <w:br/>
        <w:t xml:space="preserve"> i przekazania  tego terenu Zamawiającemu w dniu zakończenia odbioru końcowego lub w terminie ustalonym w protokole odbioru, </w:t>
      </w:r>
    </w:p>
    <w:p w:rsidR="004C6227" w:rsidRDefault="004C6227" w:rsidP="004C6227">
      <w:pPr>
        <w:jc w:val="both"/>
      </w:pPr>
      <w:r>
        <w:t xml:space="preserve">4)wykonanie zabezpieczenia budowy i jej ochrona w trakcie realizacji umowy , aż do dnia przekazania wykonanych robót Zamawiającemu, </w:t>
      </w:r>
    </w:p>
    <w:p w:rsidR="004C6227" w:rsidRDefault="004C6227" w:rsidP="004C6227">
      <w:pPr>
        <w:jc w:val="both"/>
      </w:pPr>
      <w:r>
        <w:t xml:space="preserve">5)zapewnienia we własnym zakresie i na własny koszt doprowadzenia do terenu budowy niezbędnych dla wykonania robót mediów , np.: energii elektrycznej , wody , odbioru ścieków itp. oraz zamontowania liczników i ponoszenia opłat na warunkach uzgodnionych z odpowiednimi instytucjami , dostawcami , odbiorcami , a także zawarcia w razie konieczności umów z dostawcami mediów (np.: energii elektrycznej ) w zakresie niezbędnym do przeprowadzenia prób  i odbiorów zamontowanych urządzeń technicznych i ponoszenia kosztów z tym związanych do dnia odbioru obiektu, </w:t>
      </w:r>
    </w:p>
    <w:p w:rsidR="004C6227" w:rsidRDefault="004C6227" w:rsidP="004C6227">
      <w:pPr>
        <w:jc w:val="both"/>
      </w:pPr>
      <w:r>
        <w:t xml:space="preserve">6)organizację siły roboczej i pracy specjalistów niezbędnych na budowie, </w:t>
      </w:r>
    </w:p>
    <w:p w:rsidR="004C6227" w:rsidRDefault="004C6227" w:rsidP="004C6227">
      <w:pPr>
        <w:jc w:val="both"/>
      </w:pPr>
      <w:r>
        <w:t xml:space="preserve">7)pracę sprzętu budowlano-montażowego i środków transportu, </w:t>
      </w:r>
    </w:p>
    <w:p w:rsidR="004C6227" w:rsidRDefault="004C6227" w:rsidP="004C6227">
      <w:pPr>
        <w:jc w:val="both"/>
      </w:pPr>
      <w:r>
        <w:t xml:space="preserve">8)dostawę materiałów podlegających wbudowaniu , a wynikających z projektu i zakresu prac, </w:t>
      </w:r>
    </w:p>
    <w:p w:rsidR="004C6227" w:rsidRDefault="004C6227" w:rsidP="004C6227">
      <w:pPr>
        <w:jc w:val="both"/>
      </w:pPr>
      <w:r>
        <w:t xml:space="preserve">9)właściwe warunki składowania materiałów i ich ochronę, </w:t>
      </w:r>
    </w:p>
    <w:p w:rsidR="004C6227" w:rsidRDefault="004C6227" w:rsidP="004C6227">
      <w:pPr>
        <w:jc w:val="both"/>
      </w:pPr>
      <w:r>
        <w:lastRenderedPageBreak/>
        <w:t xml:space="preserve">10)zabezpieczenie terenu robót przed dostępem osób trzecich w sposób zapewniający bezpieczne ich prowadzenie, </w:t>
      </w:r>
    </w:p>
    <w:p w:rsidR="004C6227" w:rsidRPr="008D5751" w:rsidRDefault="004C6227" w:rsidP="004C6227">
      <w:pPr>
        <w:jc w:val="both"/>
      </w:pPr>
      <w:r>
        <w:t xml:space="preserve">11)prowadzenia robót w sposób nie powodujący szkód , w tym zagrożenia ludzi i mienia. </w:t>
      </w:r>
    </w:p>
    <w:p w:rsidR="004C6227" w:rsidRPr="00166CC8" w:rsidRDefault="004C6227" w:rsidP="004C6227">
      <w:pPr>
        <w:jc w:val="center"/>
        <w:rPr>
          <w:b/>
          <w:sz w:val="24"/>
          <w:szCs w:val="24"/>
        </w:rPr>
      </w:pPr>
      <w:r w:rsidRPr="00166CC8">
        <w:rPr>
          <w:b/>
          <w:sz w:val="24"/>
          <w:szCs w:val="24"/>
        </w:rPr>
        <w:t>PRAWA I OBOWIĄZKI PODWYKONAWCÓW</w:t>
      </w:r>
      <w:r>
        <w:rPr>
          <w:b/>
          <w:sz w:val="24"/>
          <w:szCs w:val="24"/>
        </w:rPr>
        <w:t>.</w:t>
      </w:r>
    </w:p>
    <w:p w:rsidR="004C6227" w:rsidRPr="00166CC8" w:rsidRDefault="004C6227" w:rsidP="004C6227">
      <w:pPr>
        <w:jc w:val="center"/>
        <w:rPr>
          <w:b/>
        </w:rPr>
      </w:pPr>
      <w:r w:rsidRPr="00166CC8">
        <w:rPr>
          <w:b/>
        </w:rPr>
        <w:t>§1</w:t>
      </w:r>
      <w:r>
        <w:rPr>
          <w:b/>
        </w:rPr>
        <w:t>0</w:t>
      </w:r>
    </w:p>
    <w:p w:rsidR="004C6227" w:rsidRDefault="004C6227" w:rsidP="004C6227">
      <w:r>
        <w:t>Zamawiający dopuszcza realizację części zadania określonego w §1 umowy przez podwykonawców.</w:t>
      </w:r>
    </w:p>
    <w:p w:rsidR="004C6227" w:rsidRPr="00166CC8" w:rsidRDefault="004C6227" w:rsidP="004C6227">
      <w:pPr>
        <w:jc w:val="center"/>
        <w:rPr>
          <w:b/>
        </w:rPr>
      </w:pPr>
      <w:r w:rsidRPr="00166CC8">
        <w:rPr>
          <w:b/>
        </w:rPr>
        <w:t>§1</w:t>
      </w:r>
      <w:r>
        <w:rPr>
          <w:b/>
        </w:rPr>
        <w:t>1</w:t>
      </w:r>
    </w:p>
    <w:p w:rsidR="004C6227" w:rsidRDefault="004C6227" w:rsidP="004C6227">
      <w:pPr>
        <w:jc w:val="both"/>
      </w:pPr>
      <w:r>
        <w:t xml:space="preserve">1.Wykonawca , podwykonawca  lub dalszy podwykonawca zamówienia na roboty budowlane zamierzający zawrzeć umowę o podwykonawstwo , której przedmiotem są roboty budowlane , jest obowiązany , w trakcie realizacji zamówienia publicznego na roboty budowlane do przedłożenia Zamawiającemu projektu tej umowy , przy czym podwykonawca lub dalszy podwykonawca jest obowiązany dołączyć zgodę wykonawcy na zawarcie umowy o podwykonawstwo o treści zgodnej </w:t>
      </w:r>
      <w:r>
        <w:br/>
        <w:t xml:space="preserve">z projektem umowy. </w:t>
      </w:r>
    </w:p>
    <w:p w:rsidR="004C6227" w:rsidRDefault="004C6227" w:rsidP="004C6227">
      <w:pPr>
        <w:jc w:val="both"/>
      </w:pPr>
      <w:r>
        <w:t xml:space="preserve">2.Każdy projekt umowy o podwykonawstwo musi zawierać w szczególności postanowienia dotyczące: </w:t>
      </w:r>
    </w:p>
    <w:p w:rsidR="004C6227" w:rsidRDefault="004C6227" w:rsidP="004C6227">
      <w:r>
        <w:t xml:space="preserve">1)zakresu robót powierzonego podwykonawcy; integralną część projektu umowy </w:t>
      </w:r>
      <w:r>
        <w:br/>
        <w:t xml:space="preserve">o podwykonawstwo  stanowić będzie harmonogram  rzeczowo finansowy robót , który winien być zgodny z harmonogramem o którym jest mowa w §3 pkt 5 niniejszej umowy, </w:t>
      </w:r>
    </w:p>
    <w:p w:rsidR="004C6227" w:rsidRDefault="004C6227" w:rsidP="004C6227">
      <w:r>
        <w:t>2)terminu zapłaty wynagrodzenia podwykonawcy lub dalszemu podwykonawcy , z tym zastrzeżeniem,, że nie może on być dłuższy niż 30 dni od dnia doręczenia Wykonawcy , podwykonawcy lub dalszemu podwykonawcy faktury lub rachunku , potwierdzających wykonanie zleconej podwykonawcy lub dalszemu podwykonawcy dostawy , usługi lub roboty budowlanej ,</w:t>
      </w:r>
    </w:p>
    <w:p w:rsidR="004C6227" w:rsidRDefault="004C6227" w:rsidP="004C6227">
      <w:r>
        <w:t>3)wynagrodzenia i zasad płatności za wykonane roboty ,</w:t>
      </w:r>
    </w:p>
    <w:p w:rsidR="004C6227" w:rsidRDefault="004C6227" w:rsidP="004C6227">
      <w:r>
        <w:t xml:space="preserve"> 4)oświadczenia podwykonawcy lub dalszego podwykonawcy , iż zapoznał się z treścią umowy łączącej Wykonawcę z Zamawiającym , </w:t>
      </w:r>
    </w:p>
    <w:p w:rsidR="004C6227" w:rsidRDefault="004C6227" w:rsidP="004C6227">
      <w:r>
        <w:t xml:space="preserve">5)rozwiązania umowy o podwykonawstwo w przypadku rozwiązania niniejszej umowy, </w:t>
      </w:r>
    </w:p>
    <w:p w:rsidR="004C6227" w:rsidRDefault="004C6227" w:rsidP="004C6227">
      <w:r>
        <w:t>3.Wykonawca , podwykonawca lub dalszy podwykonawca zamówienia na roboty budowlane zobowiązany jest przestawić odpis z Krajowego Rejestru Sądowego lub inny dokument , właściwy dla danej formy organizacyjnej podwykonawcy wskazujący na uprawnienia osób wymienionych</w:t>
      </w:r>
      <w:r>
        <w:br/>
        <w:t xml:space="preserve"> w umowie do reprezentowania stron umowy.</w:t>
      </w:r>
    </w:p>
    <w:p w:rsidR="004C6227" w:rsidRDefault="004C6227" w:rsidP="004C6227">
      <w:r>
        <w:t xml:space="preserve">4.Zamawiający w terminie 14 dni od dnia doręczenia , zgłasza pisemne zastrzeżenia do projektu umowy o podwykonawstwo , której przedmiotem są roboty budowlane </w:t>
      </w:r>
    </w:p>
    <w:p w:rsidR="004C6227" w:rsidRDefault="004C6227" w:rsidP="004C6227">
      <w:pPr>
        <w:jc w:val="both"/>
      </w:pPr>
      <w:r>
        <w:t xml:space="preserve">5.Nie zgłoszenie pisemnych zastrzeżeń do przedłożonego projektu umowy o podwykonawstwo , której przedmiotem są roboty budowlane , w terminie określonym w ust.4 , uważa się za akceptację projektu umowy przez Zamawiającego.  </w:t>
      </w:r>
    </w:p>
    <w:p w:rsidR="004C6227" w:rsidRDefault="004C6227" w:rsidP="004C6227">
      <w:r>
        <w:lastRenderedPageBreak/>
        <w:t xml:space="preserve">6.Wykonawca , podwykonawca lub dalszy podwykonawca zamówienia na roboty budowlane przedkłada Zamawiającemu poświadczoną za zgodność z oryginałem kopię zawartej umowy </w:t>
      </w:r>
      <w:r>
        <w:br/>
        <w:t>o podwykonawstwo , której przedmiotem są roboty budowlane , w terminie 7 dni od dnia jej zawarcia.</w:t>
      </w:r>
    </w:p>
    <w:p w:rsidR="004C6227" w:rsidRDefault="004C6227" w:rsidP="004C6227">
      <w:r>
        <w:t>7.Zamawiający , w terminie 14 dni od dnia doręczenia , zgłasza pisemny sprzeciw do umowy</w:t>
      </w:r>
      <w:r>
        <w:br/>
        <w:t xml:space="preserve"> o podwykonawstwo , której przedmiotem są roboty budowlane.</w:t>
      </w:r>
    </w:p>
    <w:p w:rsidR="004C6227" w:rsidRDefault="004C6227" w:rsidP="004C6227">
      <w:pPr>
        <w:jc w:val="both"/>
      </w:pPr>
      <w:r>
        <w:t xml:space="preserve"> 8.Niezgłoszenie pisemnego sprzeciwu do przedłożonej umowy o podwykonawstwo , której przedmiotem są roboty budowlane , w terminie określonym w ust.7 uważa się za akceptację umowy przez Zamawiającego.</w:t>
      </w:r>
    </w:p>
    <w:p w:rsidR="004C6227" w:rsidRDefault="004C6227" w:rsidP="004C6227">
      <w:r>
        <w:t>9 W przypadku zgłoszenia przez Zamawiającego zastrzeżeń do projektu umowy o podwykonawstwo lub sprzeciwu do umowy o podwykonawstwo , Wykonawca , podwykonawca lub dalszy podwykonawca zamówienia na roboty budowlane jest zobowiązany  przedstawić ponownie ,</w:t>
      </w:r>
      <w:r>
        <w:br/>
        <w:t xml:space="preserve"> w powyższym trybie , odpowiednio projekt umowy o podwykonawstwo lub umowę </w:t>
      </w:r>
      <w:r>
        <w:br/>
        <w:t>o podwykonawstwo , uwzględniające zastrzeżenia i uwagi zgłoszone przez Zamawiającego. Postanowienia ust.1-8 stosuje się odpowiednio.</w:t>
      </w:r>
    </w:p>
    <w:p w:rsidR="004C6227" w:rsidRDefault="004C6227" w:rsidP="004C6227">
      <w:pPr>
        <w:jc w:val="both"/>
      </w:pPr>
      <w:r>
        <w:t xml:space="preserve">10.Wykonawca , podwykonawca  lub dalszy podwykonawca zamówienia na roboty budowlane przedkłada Zamawiającemu poświadczoną za zgodność z oryginałem kopię zawartej umowy </w:t>
      </w:r>
      <w:r>
        <w:br/>
        <w:t>o podwykonawstwo , której przedmiotem są dostawy lub usługi , w terminie 7 dni od dnia jej zawarcia , z wyłączeniem umów o podwykonawstwo o wartości mniejszej niż 0,5 % wartości umowy w sprawie zamówienia publicznego oraz umów o podwykonawstwo , których przedmiot został wskazany przez Zamawiającego w specyfikacji istotnych warunków zamówienia , jako niepodlegający niniejszemu obowiązkowi. Wyłączenie , o którym mowa w zdaniu pierwszym , nie dotyczy umów</w:t>
      </w:r>
      <w:r>
        <w:br/>
        <w:t>o podwykonawstwo o wartości większej niż 50 000 złotych.</w:t>
      </w:r>
    </w:p>
    <w:p w:rsidR="004C6227" w:rsidRDefault="004C6227" w:rsidP="004C6227">
      <w:pPr>
        <w:jc w:val="both"/>
      </w:pPr>
      <w:r>
        <w:t>11.W przypadku , o którym mowa w ust.10 , jeżeli termin zapłaty wynagrodzenia jest dłuższy niż określony w ust.2 pkt 2 Zamawiający informuje o tym Wykonawcę i wzywa go do doprowadzenia do zmiany tej umowy pod rygorem wystąpienia o zapłatę kary umownej.</w:t>
      </w:r>
    </w:p>
    <w:p w:rsidR="004C6227" w:rsidRDefault="004C6227" w:rsidP="004C6227">
      <w:r>
        <w:t xml:space="preserve">12.Przepisy ust.1-11 stosuje się odpowiednio do zmian tej umowy o podwykonawstwo. </w:t>
      </w:r>
    </w:p>
    <w:p w:rsidR="004C6227" w:rsidRDefault="004C6227" w:rsidP="004C6227">
      <w:pPr>
        <w:jc w:val="both"/>
      </w:pPr>
      <w:r>
        <w:t>13.Przepisy ust.1-12 stosuje się odpowiednio do zawierania umów o podwykonawstwo z dalszymi podwykonawcami.</w:t>
      </w:r>
    </w:p>
    <w:p w:rsidR="004C6227" w:rsidRDefault="004C6227" w:rsidP="004C6227">
      <w:pPr>
        <w:jc w:val="both"/>
      </w:pPr>
      <w:r>
        <w:t xml:space="preserve">14.Nie wypełnienie przez Wykonawcę obowiązków określonych w ust.1 , 6 , 9 i 10 niniejszego paragrafu stanowi podstawę do natychmiastowego usunięcia z placu budowy podwykonawcy lub żądania od Wykonawcy usunięcia przedmiotowego podwykonawcy z placu budowy. Niniejsze postanowienia nie wykluczają innych uprawnień Zamawiającego określonych w niniejszej umowie. </w:t>
      </w:r>
    </w:p>
    <w:p w:rsidR="004C6227" w:rsidRDefault="004C6227" w:rsidP="004C6227">
      <w:pPr>
        <w:jc w:val="both"/>
      </w:pPr>
      <w:r>
        <w:t>15.Nie przedłożenie przez Wykonawcę , podwykonawcę lub dalszego podwykonawcę , poświadczonych za zgodność z oryginałem kopii zawartych umów o podwykonawstwo , których przedmiotem są roboty budowlane , dostawy lub usługi w terminie 7 dni od ich zawarcia , stanowić może podstawę do niezaakceptowania tych umów przez Zamawiającego.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§1</w:t>
      </w:r>
      <w:r>
        <w:rPr>
          <w:b/>
        </w:rPr>
        <w:t>2</w:t>
      </w:r>
    </w:p>
    <w:p w:rsidR="004C6227" w:rsidRDefault="004C6227" w:rsidP="004C6227">
      <w:pPr>
        <w:jc w:val="both"/>
      </w:pPr>
      <w:r>
        <w:lastRenderedPageBreak/>
        <w:t xml:space="preserve">1.Powierzenie przez Wykonawcę wykonania części zamówienia podwykonawcy lub dalszemu podwykonawcy pozostaje bez wpływu na zobowiązania Wykonawcy wobec Zamawiającego co do wykonania tej części robót. </w:t>
      </w:r>
    </w:p>
    <w:p w:rsidR="004C6227" w:rsidRDefault="004C6227" w:rsidP="004C6227">
      <w:pPr>
        <w:jc w:val="both"/>
      </w:pPr>
      <w:r>
        <w:t>2.Wykonawca jest odpowiedzialny za działania lub zaniechania podwykonawcy , jego przedstawicieli lub pracowników w takim samym stopniu , jak za własne działania lub zaniechania.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§1</w:t>
      </w:r>
      <w:r>
        <w:rPr>
          <w:b/>
        </w:rPr>
        <w:t>3</w:t>
      </w:r>
    </w:p>
    <w:p w:rsidR="004C6227" w:rsidRPr="008D5751" w:rsidRDefault="004C6227" w:rsidP="004C6227">
      <w:pPr>
        <w:jc w:val="both"/>
      </w:pPr>
      <w:r>
        <w:t>Zamawiający nie wyrazi zgody na zawarcie umowy z podwykonawcą , której treść będzie sprzeczna</w:t>
      </w:r>
      <w:r>
        <w:br/>
        <w:t>z treścią niniejszej umowy. Wymagania i zasady dotyczące powierzania wykonania części zamówienia podwykonawcy dotyczą także dalszego podwykonawcy.</w:t>
      </w:r>
    </w:p>
    <w:p w:rsidR="004C6227" w:rsidRPr="008C2943" w:rsidRDefault="004C6227" w:rsidP="004C6227">
      <w:pPr>
        <w:jc w:val="center"/>
        <w:rPr>
          <w:b/>
          <w:sz w:val="24"/>
          <w:szCs w:val="24"/>
        </w:rPr>
      </w:pPr>
      <w:r w:rsidRPr="008C2943">
        <w:rPr>
          <w:b/>
          <w:sz w:val="24"/>
          <w:szCs w:val="24"/>
        </w:rPr>
        <w:t>ZAPOZNANIE SIĘ WYKONA</w:t>
      </w:r>
      <w:r>
        <w:rPr>
          <w:b/>
          <w:sz w:val="24"/>
          <w:szCs w:val="24"/>
        </w:rPr>
        <w:t>WCY</w:t>
      </w:r>
      <w:r w:rsidRPr="008C2943">
        <w:rPr>
          <w:b/>
          <w:sz w:val="24"/>
          <w:szCs w:val="24"/>
        </w:rPr>
        <w:t xml:space="preserve"> Z TERENEM BUDOWY</w:t>
      </w:r>
      <w:r>
        <w:rPr>
          <w:b/>
          <w:sz w:val="24"/>
          <w:szCs w:val="24"/>
        </w:rPr>
        <w:t>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§1</w:t>
      </w:r>
      <w:r>
        <w:rPr>
          <w:b/>
        </w:rPr>
        <w:t>4</w:t>
      </w:r>
    </w:p>
    <w:p w:rsidR="004C6227" w:rsidRDefault="004C6227" w:rsidP="004C6227">
      <w:r>
        <w:t xml:space="preserve">Wykonawca oświadcza ,że przed złożeniem oferty zapoznał się z terenem budowy i jego otoczeniem , oraz niezbędne informacje dotyczące: </w:t>
      </w:r>
    </w:p>
    <w:p w:rsidR="004C6227" w:rsidRDefault="004C6227" w:rsidP="004C6227">
      <w:r>
        <w:t xml:space="preserve">1)uzbrojenia terenu w urządzenia podziemne i nadziemne, </w:t>
      </w:r>
    </w:p>
    <w:p w:rsidR="004C6227" w:rsidRDefault="004C6227" w:rsidP="004C6227">
      <w:r>
        <w:t xml:space="preserve">2)możliwości urządzenia zaplecza budowy, </w:t>
      </w:r>
    </w:p>
    <w:p w:rsidR="004C6227" w:rsidRDefault="004C6227" w:rsidP="004C6227">
      <w:r>
        <w:t>3)możliwości zasilania w energię elektryczną , wodę itp.</w:t>
      </w:r>
    </w:p>
    <w:p w:rsidR="004C6227" w:rsidRDefault="004C6227" w:rsidP="004C6227">
      <w:r>
        <w:t xml:space="preserve"> 4)możliwości zapewnienia dojazdu do terenu budowy, </w:t>
      </w:r>
    </w:p>
    <w:p w:rsidR="004C6227" w:rsidRDefault="004C6227" w:rsidP="004C6227">
      <w:r>
        <w:t>5)innych danych potrzebnych do wykonania robót,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§1</w:t>
      </w:r>
      <w:r>
        <w:rPr>
          <w:b/>
        </w:rPr>
        <w:t>5</w:t>
      </w:r>
    </w:p>
    <w:p w:rsidR="004C6227" w:rsidRPr="00850EAE" w:rsidRDefault="004C6227" w:rsidP="004C6227">
      <w:pPr>
        <w:jc w:val="both"/>
      </w:pPr>
      <w:r>
        <w:t xml:space="preserve">Wykonawca oświadcza , że wszystkie koszty związane z prowadzeniem robót zawarł w cenie ofertowej </w:t>
      </w:r>
    </w:p>
    <w:p w:rsidR="004C6227" w:rsidRPr="008C2943" w:rsidRDefault="004C6227" w:rsidP="004C6227">
      <w:pPr>
        <w:jc w:val="center"/>
        <w:rPr>
          <w:b/>
          <w:sz w:val="24"/>
          <w:szCs w:val="24"/>
        </w:rPr>
      </w:pPr>
      <w:r w:rsidRPr="008C2943">
        <w:rPr>
          <w:b/>
          <w:sz w:val="24"/>
          <w:szCs w:val="24"/>
        </w:rPr>
        <w:t>WYTYCZENIE OBIEKTÓW I ROBÓT</w:t>
      </w:r>
      <w:r>
        <w:rPr>
          <w:b/>
          <w:sz w:val="24"/>
          <w:szCs w:val="24"/>
        </w:rPr>
        <w:t>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§1</w:t>
      </w:r>
      <w:r>
        <w:rPr>
          <w:b/>
        </w:rPr>
        <w:t>6</w:t>
      </w:r>
    </w:p>
    <w:p w:rsidR="004C6227" w:rsidRPr="008D5751" w:rsidRDefault="004C6227" w:rsidP="004C6227">
      <w:pPr>
        <w:jc w:val="both"/>
      </w:pPr>
      <w:r>
        <w:t>Wykonawca wykona wszelkie prace pomiarowe i wytyczenie obiektów i robót przez osoby uprawnione do tych czynności . Usunięcie wszelkich błędów w zakresie dokonanych pomiarów ciąży na Wykonawcy , aż do osiągnięcia stanu poprawnego.</w:t>
      </w:r>
    </w:p>
    <w:p w:rsidR="004C6227" w:rsidRPr="008C2943" w:rsidRDefault="004C6227" w:rsidP="004C6227">
      <w:pPr>
        <w:jc w:val="center"/>
        <w:rPr>
          <w:b/>
          <w:sz w:val="24"/>
          <w:szCs w:val="24"/>
        </w:rPr>
      </w:pPr>
      <w:r w:rsidRPr="008C2943">
        <w:rPr>
          <w:b/>
          <w:sz w:val="24"/>
          <w:szCs w:val="24"/>
        </w:rPr>
        <w:t>UTRZYMANIE TERENU BUDOWY</w:t>
      </w:r>
      <w:r>
        <w:rPr>
          <w:b/>
          <w:sz w:val="24"/>
          <w:szCs w:val="24"/>
        </w:rPr>
        <w:t>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§1</w:t>
      </w:r>
      <w:r>
        <w:rPr>
          <w:b/>
        </w:rPr>
        <w:t>7</w:t>
      </w:r>
    </w:p>
    <w:p w:rsidR="004C6227" w:rsidRDefault="004C6227" w:rsidP="004C6227">
      <w:r>
        <w:t>W okresie od przekazania terenu robót do daty zakończenia i odbioru robót Wykonawca odpowiada za odpowiednie utrzymanie terenu budowy.</w:t>
      </w:r>
    </w:p>
    <w:p w:rsidR="004C6227" w:rsidRDefault="004C6227" w:rsidP="004C6227">
      <w:pPr>
        <w:rPr>
          <w:b/>
        </w:rPr>
      </w:pP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lastRenderedPageBreak/>
        <w:t>§</w:t>
      </w:r>
      <w:r>
        <w:rPr>
          <w:b/>
        </w:rPr>
        <w:t>18</w:t>
      </w:r>
    </w:p>
    <w:p w:rsidR="004C6227" w:rsidRDefault="004C6227" w:rsidP="004C6227">
      <w:pPr>
        <w:jc w:val="both"/>
      </w:pPr>
      <w:r>
        <w:t>Dla zapewnienia bezpieczeństwa na terenie budowy Wykonawca ma obowiązek wykonać wszelkie tymczasowe urządzenia zabezpieczające takie jak płoty zapory , wzmocnienia , znaki oraz zapewnić ich obsługę i działania w okresie trwania budowy.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</w:t>
      </w:r>
      <w:r>
        <w:rPr>
          <w:b/>
        </w:rPr>
        <w:t>19</w:t>
      </w:r>
    </w:p>
    <w:p w:rsidR="004C6227" w:rsidRDefault="004C6227" w:rsidP="004C6227">
      <w:r>
        <w:t>Przyjmuje się , że koszt dostarczenia , zainstalowania i obsługi urządzeń zabezpieczających teren budowy jest uwzględniony w wynagrodzeniu Wykonawcy.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§2</w:t>
      </w:r>
      <w:r>
        <w:rPr>
          <w:b/>
        </w:rPr>
        <w:t>0</w:t>
      </w:r>
    </w:p>
    <w:p w:rsidR="004C6227" w:rsidRDefault="004C6227" w:rsidP="004C6227">
      <w:pPr>
        <w:jc w:val="both"/>
      </w:pPr>
      <w:r>
        <w:t xml:space="preserve">Wykonawca jest zobowiązany do zapewnienia we własnym zakresie dojazdu do terenu budowy , </w:t>
      </w:r>
      <w:r>
        <w:br/>
        <w:t>a w czasie wykonywania robót powinien utrzymać teren robót w ten sposób , by nie powstawały szkody komunikacyjne.</w:t>
      </w:r>
    </w:p>
    <w:p w:rsidR="004C6227" w:rsidRPr="008C2943" w:rsidRDefault="004C6227" w:rsidP="004C6227">
      <w:pPr>
        <w:jc w:val="center"/>
        <w:rPr>
          <w:b/>
          <w:sz w:val="24"/>
          <w:szCs w:val="24"/>
        </w:rPr>
      </w:pPr>
      <w:r w:rsidRPr="008C2943">
        <w:rPr>
          <w:b/>
          <w:sz w:val="24"/>
          <w:szCs w:val="24"/>
        </w:rPr>
        <w:t xml:space="preserve">BEZPIECZEŃSTWO I OCHRONA ROBÓT ORAZ </w:t>
      </w:r>
      <w:r>
        <w:rPr>
          <w:b/>
          <w:sz w:val="24"/>
          <w:szCs w:val="24"/>
        </w:rPr>
        <w:t>OCHRONA</w:t>
      </w:r>
      <w:r w:rsidRPr="008C2943">
        <w:rPr>
          <w:b/>
          <w:sz w:val="24"/>
          <w:szCs w:val="24"/>
        </w:rPr>
        <w:t xml:space="preserve"> ŚRODOWISKA</w:t>
      </w:r>
      <w:r>
        <w:rPr>
          <w:b/>
          <w:sz w:val="24"/>
          <w:szCs w:val="24"/>
        </w:rPr>
        <w:t>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§2</w:t>
      </w:r>
      <w:r>
        <w:rPr>
          <w:b/>
        </w:rPr>
        <w:t>1</w:t>
      </w:r>
    </w:p>
    <w:p w:rsidR="004C6227" w:rsidRDefault="004C6227" w:rsidP="004C6227">
      <w:r>
        <w:t>Z chwilą przejęcia placu budowy Wykonawca staje się właścicielem i posiadaczem odpadów,</w:t>
      </w:r>
      <w:r>
        <w:br/>
        <w:t xml:space="preserve"> z którymi będzie postępował zgodnie z obowiązującymi przepisami , a w szczególności z ustawą </w:t>
      </w:r>
      <w:r>
        <w:br/>
        <w:t xml:space="preserve">z dnia 14 grudnia 2012 roku o odpadach (Dz. U. z 2013 roku poz.21 z późn.zm.) oraz ustawą </w:t>
      </w:r>
      <w:r>
        <w:br/>
        <w:t xml:space="preserve">z dnia 27 kwietnia 2001 roku Prawo ochrony środowiska (Dz. U. z 2013 roku poz.1232 z późn.zm.) 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§2</w:t>
      </w:r>
      <w:r>
        <w:rPr>
          <w:b/>
        </w:rPr>
        <w:t>2</w:t>
      </w:r>
    </w:p>
    <w:p w:rsidR="004C6227" w:rsidRDefault="004C6227" w:rsidP="004C6227">
      <w:r>
        <w:t>Wykonawca zabezpieczy Zamawiającego przed wszelkimi roszczeniami , postępowaniami , odszkodowaniami i kosztami , jakie mogą powstać wskutek lub w związku z prowadzonymi robotami w zakresie w jakim Wykonawca jest za nie odpowiedzialny , a w razie dopuszczenia do ich powstania – zrekompensuje Zamawiającemu poniesione przez niego z tego tytułu koszty lub straty.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§2</w:t>
      </w:r>
      <w:r>
        <w:rPr>
          <w:b/>
        </w:rPr>
        <w:t>3</w:t>
      </w:r>
    </w:p>
    <w:p w:rsidR="004C6227" w:rsidRPr="008D5751" w:rsidRDefault="004C6227" w:rsidP="004C6227">
      <w:pPr>
        <w:jc w:val="both"/>
      </w:pPr>
      <w:r>
        <w:t>Wykonawca jest odpowiedzialny za ochronę środowiska na terenie budowy i w jej bezpośrednim sąsiedztwie w zakresie , w jakim prowadzone prace mogą mieć na nie wpływ.</w:t>
      </w:r>
    </w:p>
    <w:p w:rsidR="004C6227" w:rsidRPr="008C2943" w:rsidRDefault="004C6227" w:rsidP="004C6227">
      <w:pPr>
        <w:jc w:val="center"/>
        <w:rPr>
          <w:b/>
          <w:sz w:val="24"/>
          <w:szCs w:val="24"/>
        </w:rPr>
      </w:pPr>
      <w:r w:rsidRPr="008C2943">
        <w:rPr>
          <w:b/>
          <w:sz w:val="24"/>
          <w:szCs w:val="24"/>
        </w:rPr>
        <w:t>DOKUMENTACJA POWYKONAWCZA.</w:t>
      </w:r>
    </w:p>
    <w:p w:rsidR="004C6227" w:rsidRPr="008C2943" w:rsidRDefault="004C6227" w:rsidP="004C6227">
      <w:pPr>
        <w:jc w:val="center"/>
        <w:rPr>
          <w:b/>
        </w:rPr>
      </w:pPr>
      <w:r w:rsidRPr="008C2943">
        <w:rPr>
          <w:b/>
        </w:rPr>
        <w:t>§2</w:t>
      </w:r>
      <w:r>
        <w:rPr>
          <w:b/>
        </w:rPr>
        <w:t>4</w:t>
      </w:r>
    </w:p>
    <w:p w:rsidR="004C6227" w:rsidRPr="008D5751" w:rsidRDefault="004C6227" w:rsidP="004C6227">
      <w:pPr>
        <w:jc w:val="both"/>
      </w:pPr>
      <w:r>
        <w:t>Po zakończeniu realizacji robót Wykonawca przekaże Zamawiającemu kompletny zestaw dokumentacji projektowej powykonawczej. Wykonawca zobowiązany jest przed dokonaniem zgłoszenia zakończenia robót przedstawić dokumentację powykonawczą Inspektorowi Nadzoru</w:t>
      </w:r>
      <w:r>
        <w:br/>
        <w:t>i uzyskać jego akceptację w zakresie jej kompletności i poprawności.</w:t>
      </w:r>
    </w:p>
    <w:p w:rsidR="004C6227" w:rsidRPr="005A6ECE" w:rsidRDefault="004C6227" w:rsidP="004C6227">
      <w:pPr>
        <w:jc w:val="center"/>
        <w:rPr>
          <w:b/>
          <w:sz w:val="28"/>
          <w:szCs w:val="28"/>
        </w:rPr>
      </w:pPr>
      <w:r w:rsidRPr="005A6ECE">
        <w:rPr>
          <w:b/>
          <w:sz w:val="28"/>
          <w:szCs w:val="28"/>
        </w:rPr>
        <w:t>ROZDZIAŁ II. TERMIN REALIZACJI.</w:t>
      </w:r>
    </w:p>
    <w:p w:rsidR="004C6227" w:rsidRPr="005A6ECE" w:rsidRDefault="004C6227" w:rsidP="004C6227">
      <w:pPr>
        <w:jc w:val="center"/>
        <w:rPr>
          <w:b/>
        </w:rPr>
      </w:pPr>
      <w:r w:rsidRPr="005A6ECE">
        <w:rPr>
          <w:b/>
        </w:rPr>
        <w:t>§2</w:t>
      </w:r>
      <w:r>
        <w:rPr>
          <w:b/>
        </w:rPr>
        <w:t>5</w:t>
      </w:r>
    </w:p>
    <w:p w:rsidR="004C6227" w:rsidRDefault="004C6227" w:rsidP="004C6227">
      <w:r>
        <w:lastRenderedPageBreak/>
        <w:t>Termin zakończenia realizacji przedmiotu umowy ustala się do dnia …………………………………………...</w:t>
      </w:r>
    </w:p>
    <w:p w:rsidR="004C6227" w:rsidRPr="005A6ECE" w:rsidRDefault="004C6227" w:rsidP="004C6227">
      <w:pPr>
        <w:jc w:val="center"/>
        <w:rPr>
          <w:b/>
          <w:sz w:val="28"/>
          <w:szCs w:val="28"/>
        </w:rPr>
      </w:pPr>
      <w:r w:rsidRPr="005A6ECE">
        <w:rPr>
          <w:b/>
          <w:sz w:val="28"/>
          <w:szCs w:val="28"/>
        </w:rPr>
        <w:t>ROZDZIAŁ</w:t>
      </w:r>
      <w:r>
        <w:rPr>
          <w:b/>
          <w:sz w:val="28"/>
          <w:szCs w:val="28"/>
        </w:rPr>
        <w:t xml:space="preserve"> III.WSTRZYMANIE ROBÓT.</w:t>
      </w:r>
    </w:p>
    <w:p w:rsidR="004C6227" w:rsidRPr="005A6ECE" w:rsidRDefault="004C6227" w:rsidP="004C6227">
      <w:pPr>
        <w:jc w:val="center"/>
        <w:rPr>
          <w:b/>
        </w:rPr>
      </w:pPr>
      <w:r w:rsidRPr="005A6ECE">
        <w:rPr>
          <w:b/>
        </w:rPr>
        <w:t>§2</w:t>
      </w:r>
      <w:r>
        <w:rPr>
          <w:b/>
        </w:rPr>
        <w:t>6</w:t>
      </w:r>
    </w:p>
    <w:p w:rsidR="004C6227" w:rsidRDefault="004C6227" w:rsidP="004C6227">
      <w:r>
        <w:t xml:space="preserve">Na pisemne polecenie inspektora nadzoru inwestorskiego Wykonawca wstrzyma roboty w takim zakresie , jaki inspektor nadzoru uzna za konieczny. Wykonawca odpowiednio zabezpieczy wstrzymane roboty , zgodnie z wymaganiami inspektora nadzoru inwestorskiego. Wynikające z tego tytułu koszty ponosić będzie Wykonawca , jeżeli takie wstrzymanie robót: </w:t>
      </w:r>
    </w:p>
    <w:p w:rsidR="004C6227" w:rsidRDefault="004C6227" w:rsidP="004C6227">
      <w:r>
        <w:t xml:space="preserve">1)zostało uznane za konieczne , zgodnie z decyzją inspektora nadzoru dla zabezpieczenia prawidłowego wykonania robót, </w:t>
      </w:r>
    </w:p>
    <w:p w:rsidR="004C6227" w:rsidRPr="008D5751" w:rsidRDefault="004C6227" w:rsidP="004C6227">
      <w:r>
        <w:t>2)powstało z winy Wykonawcy,</w:t>
      </w:r>
    </w:p>
    <w:p w:rsidR="004C6227" w:rsidRPr="005A6ECE" w:rsidRDefault="004C6227" w:rsidP="004C6227">
      <w:pPr>
        <w:jc w:val="center"/>
        <w:rPr>
          <w:b/>
          <w:sz w:val="28"/>
          <w:szCs w:val="28"/>
        </w:rPr>
      </w:pPr>
      <w:r w:rsidRPr="005A6ECE">
        <w:rPr>
          <w:b/>
          <w:sz w:val="28"/>
          <w:szCs w:val="28"/>
        </w:rPr>
        <w:t xml:space="preserve">ROZDZIAŁ </w:t>
      </w:r>
      <w:r>
        <w:rPr>
          <w:b/>
          <w:sz w:val="28"/>
          <w:szCs w:val="28"/>
        </w:rPr>
        <w:t>I</w:t>
      </w:r>
      <w:r w:rsidRPr="005A6ECE">
        <w:rPr>
          <w:b/>
          <w:sz w:val="28"/>
          <w:szCs w:val="28"/>
        </w:rPr>
        <w:t>V.ODBIORY</w:t>
      </w:r>
      <w:r>
        <w:rPr>
          <w:b/>
          <w:sz w:val="28"/>
          <w:szCs w:val="28"/>
        </w:rPr>
        <w:t xml:space="preserve"> ROBÓT .</w:t>
      </w:r>
    </w:p>
    <w:p w:rsidR="004C6227" w:rsidRPr="005A6ECE" w:rsidRDefault="004C6227" w:rsidP="004C6227">
      <w:pPr>
        <w:jc w:val="center"/>
        <w:rPr>
          <w:b/>
        </w:rPr>
      </w:pPr>
      <w:r w:rsidRPr="005A6ECE">
        <w:rPr>
          <w:b/>
        </w:rPr>
        <w:t>§2</w:t>
      </w:r>
      <w:r>
        <w:rPr>
          <w:b/>
        </w:rPr>
        <w:t>7</w:t>
      </w:r>
    </w:p>
    <w:p w:rsidR="004C6227" w:rsidRDefault="004C6227" w:rsidP="004C6227">
      <w:r>
        <w:t xml:space="preserve">W trakcie realizacji zamówienia dokonywane będą odbiory robót zanikających oraz robót ulegających zakryciu. W tym przypadku Wykonawca – po dokonaniu wpisu w wewnętrznym Dzienniku Budowy powiadamia Inspektora Nadzoru z wyprzedzeniem umożliwiającym sprawdzenie wykonanych robót. Inspektor Nadzoru dokonuje sprawdzenia robót i potwierdza ich wykonanie wpisem do wewnętrznego Dziennika Budowy. </w:t>
      </w:r>
    </w:p>
    <w:p w:rsidR="004C6227" w:rsidRPr="008E6D37" w:rsidRDefault="004C6227" w:rsidP="004C6227">
      <w:pPr>
        <w:jc w:val="center"/>
        <w:rPr>
          <w:b/>
        </w:rPr>
      </w:pPr>
      <w:r w:rsidRPr="008E6D37">
        <w:rPr>
          <w:b/>
        </w:rPr>
        <w:t>§</w:t>
      </w:r>
      <w:r>
        <w:rPr>
          <w:b/>
        </w:rPr>
        <w:t>28</w:t>
      </w:r>
    </w:p>
    <w:p w:rsidR="004C6227" w:rsidRDefault="004C6227" w:rsidP="004C6227">
      <w:pPr>
        <w:jc w:val="both"/>
      </w:pPr>
      <w:r>
        <w:t>1. Po zakończeniu realizacji przedmiotu umowy , dokonany będzie jego odbiór. Wykonawca jest zobowiązany do:</w:t>
      </w:r>
    </w:p>
    <w:p w:rsidR="004C6227" w:rsidRDefault="004C6227" w:rsidP="004C6227">
      <w:pPr>
        <w:jc w:val="both"/>
      </w:pPr>
      <w:r>
        <w:t xml:space="preserve">1)przeprowadzenia przed czynnościami odbioru – prób końcowych i odbiorów przewidzianych przepisami oraz wymaganych przez służby i inspekcje. </w:t>
      </w:r>
    </w:p>
    <w:p w:rsidR="004C6227" w:rsidRDefault="004C6227" w:rsidP="004C6227">
      <w:pPr>
        <w:jc w:val="both"/>
      </w:pPr>
      <w:r>
        <w:t xml:space="preserve">2)skompletowania pełnej dokumentacji powykonawczej i uzyskania potwierdzenia Inspektorów Nadzoru co do kompletności dokumentacji powykonawczej. </w:t>
      </w:r>
    </w:p>
    <w:p w:rsidR="004C6227" w:rsidRDefault="004C6227" w:rsidP="004C6227">
      <w:pPr>
        <w:jc w:val="both"/>
      </w:pPr>
      <w:r>
        <w:t>3)stwierdzenia wpisem do Dziennika Budowy , że zakończył wszystkie roboty będące przedmiotem umowy. Zgodność wpisu ze stanem faktycznym musi być potwierdzona przez inspektora nadzoru. Wymagany jest również wpis dokumentujący , że „wszystkie wbudowane w zakończony obiekt budowlany wyroby budowlane , szczególnie istotne dla bezpieczeństwa konstrukcji i bezpieczeństwa pożarowego , posiadają dokumenty potwierdzające  ich dopuszczenie do obrotu i powszechnego stosowania” podpisany przez kierownika budowy i inspektora nadzoru.</w:t>
      </w:r>
    </w:p>
    <w:p w:rsidR="004C6227" w:rsidRDefault="004C6227" w:rsidP="004C6227">
      <w:r>
        <w:t xml:space="preserve"> 4)zawiadomienia Zamawiającego na piśmie o osiągnięciu gotowości przedmiotu umowy do odbioru. </w:t>
      </w:r>
      <w:r>
        <w:br/>
        <w:t>5) uzyskania decyzji na użytkowanie obiektu.</w:t>
      </w:r>
      <w:r>
        <w:br/>
      </w:r>
      <w:r>
        <w:br/>
        <w:t xml:space="preserve">2.Zamawiający rozpocznie czynności odbiorowe w terminie 14 dni roboczych od otrzymania </w:t>
      </w:r>
      <w:r>
        <w:lastRenderedPageBreak/>
        <w:t>zawiadomienia o którym mowa w ust.1 pkt 4). Zakończenie czynności odbiorowych zostanie</w:t>
      </w:r>
      <w:r>
        <w:br/>
        <w:t>zakończone w terminie do 30 dni od daty ich rozpoczęcia.</w:t>
      </w:r>
    </w:p>
    <w:p w:rsidR="004C6227" w:rsidRPr="0035409E" w:rsidRDefault="004C6227" w:rsidP="004C6227">
      <w:pPr>
        <w:jc w:val="center"/>
        <w:rPr>
          <w:b/>
        </w:rPr>
      </w:pPr>
      <w:r w:rsidRPr="0035409E">
        <w:rPr>
          <w:b/>
        </w:rPr>
        <w:t>§</w:t>
      </w:r>
      <w:r>
        <w:rPr>
          <w:b/>
        </w:rPr>
        <w:t>29</w:t>
      </w:r>
    </w:p>
    <w:p w:rsidR="004C6227" w:rsidRDefault="004C6227" w:rsidP="004C6227">
      <w:pPr>
        <w:jc w:val="both"/>
      </w:pPr>
      <w:r>
        <w:t xml:space="preserve">1.Jeżeli w toku czynności  odbioru  robót ujawnią się wady , to Inspektor Nadzoru nie dokona odbioru elementu robót dotkniętego wadą, a ujętego w harmonogramie rzeczowo finansowym o którym jest mowa w §3pkt 5 umowy i wyznaczy termin na usunięcie wad. </w:t>
      </w:r>
    </w:p>
    <w:p w:rsidR="004C6227" w:rsidRDefault="004C6227" w:rsidP="004C6227">
      <w:pPr>
        <w:jc w:val="both"/>
      </w:pPr>
      <w:r>
        <w:t xml:space="preserve">2.Jeżeli w toku czynności odbioru na całości robót zostaną stwierdzone wady , Zamawiającemu będą przysługiwały następujące uprawnienia : </w:t>
      </w:r>
    </w:p>
    <w:p w:rsidR="004C6227" w:rsidRDefault="004C6227" w:rsidP="004C6227">
      <w:pPr>
        <w:jc w:val="both"/>
      </w:pPr>
      <w:r>
        <w:t xml:space="preserve">1) w przypadku wad nieistotnych , które uniemożliwiają użytkowanie obiektów , nadających się do usunięcia Zamawiający dokona odbioru przedmiotu umowy, jednocześnie wyznaczając termin na usunięcie wad, </w:t>
      </w:r>
    </w:p>
    <w:p w:rsidR="004C6227" w:rsidRDefault="004C6227" w:rsidP="004C6227">
      <w:r>
        <w:t xml:space="preserve">2) w przypadku wad nie nadających się do usunięcia Zamawiający może: a) jeżeli wady umożliwiają korzystanie z  rzeczy zgodnie z przeznaczeniem , dokonać odbioru i obniżyć odpowiednio wynagrodzenie Wykonawcy b) jeżeli wady uniemożliwiają użytkowanie przedmiotu umowy zgodnie </w:t>
      </w:r>
      <w:r>
        <w:br/>
        <w:t xml:space="preserve">z przeznaczeniem odstąpić od umowy lub żądać wykonania przedmiotu umowy po raz drugi. </w:t>
      </w:r>
      <w:r>
        <w:br/>
        <w:t xml:space="preserve">W przypadku żądania wykonania przedmiotu umowy po raz drugi do czasu wykonania robót potwierdzonego protokółem odbioru Wykonawca pozostaje w zwłoce z realizacją zamówienia.  </w:t>
      </w:r>
    </w:p>
    <w:p w:rsidR="004C6227" w:rsidRPr="008D5751" w:rsidRDefault="004C6227" w:rsidP="004C6227">
      <w:pPr>
        <w:jc w:val="both"/>
      </w:pPr>
      <w:r>
        <w:t xml:space="preserve">3) w przypadku wad istotnych nadających się do usunięcia Zamawiający wyznaczy termin na ich usunięcie lecz nie dłuższy niż 30 dni roboczych i do chwili usunięcia nie dokona odbioru przedmiotu umowy. </w:t>
      </w:r>
    </w:p>
    <w:p w:rsidR="004C6227" w:rsidRPr="0035409E" w:rsidRDefault="004C6227" w:rsidP="004C6227">
      <w:pPr>
        <w:jc w:val="center"/>
        <w:rPr>
          <w:b/>
          <w:sz w:val="28"/>
          <w:szCs w:val="28"/>
        </w:rPr>
      </w:pPr>
      <w:r w:rsidRPr="0035409E">
        <w:rPr>
          <w:b/>
          <w:sz w:val="28"/>
          <w:szCs w:val="28"/>
        </w:rPr>
        <w:t>ROZDZIAŁ V. WYNAGRODZENIE.</w:t>
      </w:r>
    </w:p>
    <w:p w:rsidR="004C6227" w:rsidRPr="0035409E" w:rsidRDefault="004C6227" w:rsidP="004C6227">
      <w:pPr>
        <w:jc w:val="center"/>
        <w:rPr>
          <w:b/>
        </w:rPr>
      </w:pPr>
      <w:r w:rsidRPr="0035409E">
        <w:rPr>
          <w:b/>
        </w:rPr>
        <w:t>§3</w:t>
      </w:r>
      <w:r>
        <w:rPr>
          <w:b/>
        </w:rPr>
        <w:t>0</w:t>
      </w:r>
    </w:p>
    <w:p w:rsidR="004C6227" w:rsidRDefault="004C6227" w:rsidP="004C6227">
      <w:r>
        <w:t>1.Wynagrodzenie za realizację całego przedmiotu umowy ustala się w wysokości  ……………………………………………………………………………………….……. (łącznie z podatkiem VAT) , słownie złotych:………………………………………………………………………………………………………………………………….……………</w:t>
      </w:r>
    </w:p>
    <w:p w:rsidR="004C6227" w:rsidRDefault="004C6227" w:rsidP="004C6227">
      <w:pPr>
        <w:jc w:val="both"/>
      </w:pPr>
      <w:r>
        <w:t xml:space="preserve">2.Określona w ust.1 kwota wynagrodzenia stanowi zapłatę za całość robót w celu osiągnięcia oczekiwanego przez Zamawiającego rezultatu </w:t>
      </w:r>
    </w:p>
    <w:p w:rsidR="004C6227" w:rsidRDefault="004C6227" w:rsidP="004C6227">
      <w:r>
        <w:t>3.Wynagrodzenie , o którym mowa w ust.1 może zostać odpowiednio zmienione w przypadku zmiany stawek podatku od towarów i usług VAT na usługi budowlane i budowlano montażowe.</w:t>
      </w:r>
    </w:p>
    <w:p w:rsidR="004C6227" w:rsidRDefault="004C6227" w:rsidP="004C6227">
      <w:r>
        <w:t xml:space="preserve">4.Zmiana wynagrodzenia jest dopuszczalna w przypadku istotnych zmian sposobu świadczenia Wykonawcy o których mowa w §47 niniejszej umowy. </w:t>
      </w:r>
    </w:p>
    <w:p w:rsidR="004C6227" w:rsidRDefault="004C6227" w:rsidP="004C6227">
      <w:pPr>
        <w:jc w:val="both"/>
      </w:pPr>
      <w:r>
        <w:t>5.Wykonawca nie może bez pisemnej zgody Zamawiającego pod rygorem nieważności , przenieść wierzytelności , dokonać cesji , przekazu , sprzedaży oraz zastawienia jakiejkolwiek wierzytelności wynikającej z Umowy lub jakiejkolwiek jej części , korzyści z niego lub udziału w nim na osoby trzecie.</w:t>
      </w:r>
    </w:p>
    <w:p w:rsidR="004C6227" w:rsidRPr="008D5751" w:rsidRDefault="004C6227" w:rsidP="004C6227">
      <w:r>
        <w:t xml:space="preserve">6.Zgoda na dokonanie przelewu wierzytelności wynikającej z Umowy nie zostanie wyrażona dopóki Wykonawca nie przedstawi dowodu zaspokojenia roszczeń wszystkich podwykonawców , których </w:t>
      </w:r>
      <w:r>
        <w:lastRenderedPageBreak/>
        <w:t>wynagrodzenie byłoby regulowane ze środków objętych wierzytelnością będącą przedmiotem przelewu.</w:t>
      </w:r>
    </w:p>
    <w:p w:rsidR="004C6227" w:rsidRPr="008D5751" w:rsidRDefault="004C6227" w:rsidP="004C6227">
      <w:pPr>
        <w:jc w:val="center"/>
        <w:rPr>
          <w:b/>
          <w:sz w:val="28"/>
          <w:szCs w:val="28"/>
        </w:rPr>
      </w:pPr>
      <w:r w:rsidRPr="002547F9">
        <w:rPr>
          <w:b/>
          <w:sz w:val="28"/>
          <w:szCs w:val="28"/>
        </w:rPr>
        <w:t>ROZDZIAŁ VI. ZABEZPIECZENIE NALEŻYTEGO WYKONANIA UMOWY.</w:t>
      </w:r>
    </w:p>
    <w:p w:rsidR="004C6227" w:rsidRPr="00ED23A6" w:rsidRDefault="004C6227" w:rsidP="004C6227">
      <w:pPr>
        <w:jc w:val="center"/>
        <w:rPr>
          <w:b/>
        </w:rPr>
      </w:pPr>
      <w:r w:rsidRPr="00ED23A6">
        <w:rPr>
          <w:b/>
        </w:rPr>
        <w:t>§</w:t>
      </w:r>
      <w:r>
        <w:rPr>
          <w:b/>
        </w:rPr>
        <w:t>31</w:t>
      </w:r>
    </w:p>
    <w:p w:rsidR="004C6227" w:rsidRDefault="004C6227" w:rsidP="004C6227">
      <w:pPr>
        <w:jc w:val="both"/>
      </w:pPr>
      <w:r>
        <w:t xml:space="preserve">1.Wykonawca wnosi zabezpieczenie należytego wykonania przedmiotu umowy w wysokości 10 % ceny całkowitej podanej w ofercie w kwocie : ………………………………………… (słownie : złotych……………………………………………………………………………….) w formie ……………………………………………… </w:t>
      </w:r>
    </w:p>
    <w:p w:rsidR="004C6227" w:rsidRDefault="004C6227" w:rsidP="004C6227">
      <w:r>
        <w:t xml:space="preserve">2.Zabezpieczenie należytego wykonania umowy zostanie zwolnione w następujących terminach: </w:t>
      </w:r>
    </w:p>
    <w:p w:rsidR="004C6227" w:rsidRDefault="004C6227" w:rsidP="004C6227">
      <w:pPr>
        <w:jc w:val="both"/>
      </w:pPr>
      <w:r>
        <w:t xml:space="preserve">1)cześć zabezpieczenia w wysokości 70% gwarantująca zgodnie z umową wykonanie robót , po odbiorze końcowym całości zadania , w terminie 30 dni od daty dokonania odbioru całości robót , po ewentualnym pomniejszeniu o kwotę kar przewidzianych umową , </w:t>
      </w:r>
    </w:p>
    <w:p w:rsidR="004C6227" w:rsidRDefault="004C6227" w:rsidP="004C6227">
      <w:r>
        <w:t xml:space="preserve">2)pozostała część zabezpieczenia w wysokości 30 % służąca do pokrycia roszczeń z tytułu rękojmi zostanie zwolniona lub zwrócona Wykonawcy w terminie do 15 dnia po upłynięciu okresu rękojmi i po ewentualnym potrąceniu kar przewidzianych umową. </w:t>
      </w:r>
    </w:p>
    <w:p w:rsidR="004C6227" w:rsidRDefault="004C6227" w:rsidP="004C6227">
      <w:r>
        <w:t>3.Zabezpieczenie wniesione w pieniądzu zostanie zwrócone wraz z odsetkami wynikającymi z umowy rachunku bankowego , na którym były one przechowywane , pomniejszone o koszt prowadzenia rachunku oraz prowizji bankowej za przelew pieniędzy na rachunek Wykonawcy na jego pisemny wniosek</w:t>
      </w:r>
    </w:p>
    <w:p w:rsidR="004C6227" w:rsidRPr="00EC31A9" w:rsidRDefault="004C6227" w:rsidP="004C6227">
      <w:pPr>
        <w:jc w:val="center"/>
        <w:rPr>
          <w:b/>
          <w:sz w:val="28"/>
          <w:szCs w:val="28"/>
        </w:rPr>
      </w:pPr>
      <w:r w:rsidRPr="00ED23A6">
        <w:rPr>
          <w:b/>
          <w:sz w:val="28"/>
          <w:szCs w:val="28"/>
        </w:rPr>
        <w:t>ROZDZIAŁ VII. ROZLICZENIA.</w:t>
      </w:r>
    </w:p>
    <w:p w:rsidR="004C6227" w:rsidRPr="00ED23A6" w:rsidRDefault="004C6227" w:rsidP="004C6227">
      <w:pPr>
        <w:jc w:val="center"/>
        <w:rPr>
          <w:b/>
        </w:rPr>
      </w:pPr>
      <w:r w:rsidRPr="00ED23A6">
        <w:rPr>
          <w:b/>
        </w:rPr>
        <w:t>§3</w:t>
      </w:r>
      <w:r>
        <w:rPr>
          <w:b/>
        </w:rPr>
        <w:t>2</w:t>
      </w:r>
    </w:p>
    <w:p w:rsidR="004C6227" w:rsidRDefault="004C6227" w:rsidP="004C6227">
      <w:r>
        <w:t xml:space="preserve">Wynagrodzenie za wykonane roboty budowlane płatne będzie w okresach miesięcznych na podstawie faktur częściowych do wysokości 80% wartości umownej poszczególnych elementów harmonogramu rzeczowo-finansowego.. Pozostała kwota zostanie uregulowana po odbiorze końcowym przedmiotu umowy. </w:t>
      </w:r>
    </w:p>
    <w:p w:rsidR="004C6227" w:rsidRPr="00ED23A6" w:rsidRDefault="004C6227" w:rsidP="004C6227">
      <w:pPr>
        <w:jc w:val="center"/>
        <w:rPr>
          <w:b/>
        </w:rPr>
      </w:pPr>
      <w:r w:rsidRPr="00ED23A6">
        <w:rPr>
          <w:b/>
        </w:rPr>
        <w:t>§3</w:t>
      </w:r>
      <w:r>
        <w:rPr>
          <w:b/>
        </w:rPr>
        <w:t>3</w:t>
      </w:r>
    </w:p>
    <w:p w:rsidR="004C6227" w:rsidRDefault="004C6227" w:rsidP="004C6227">
      <w:r>
        <w:t>Podstawą do wystawienia faktury i złożenia jej do Zamawiającego będzie protokół odbioru, sporządzony przez Zamawiającego , podpisany przez Wykonawcę i  Inspektora Nadzoru Inwestorskiego.</w:t>
      </w:r>
    </w:p>
    <w:p w:rsidR="004C6227" w:rsidRPr="00ED23A6" w:rsidRDefault="004C6227" w:rsidP="004C6227">
      <w:pPr>
        <w:jc w:val="center"/>
        <w:rPr>
          <w:b/>
        </w:rPr>
      </w:pPr>
      <w:r w:rsidRPr="00ED23A6">
        <w:rPr>
          <w:b/>
        </w:rPr>
        <w:t>§3</w:t>
      </w:r>
      <w:r>
        <w:rPr>
          <w:b/>
        </w:rPr>
        <w:t>4</w:t>
      </w:r>
    </w:p>
    <w:p w:rsidR="004C6227" w:rsidRDefault="004C6227" w:rsidP="004C6227">
      <w:r>
        <w:t>Należności Wykonawcy będą płatne przelewem na konto Wykonawcy wskazane w fakturze.</w:t>
      </w:r>
    </w:p>
    <w:p w:rsidR="004C6227" w:rsidRPr="00ED23A6" w:rsidRDefault="004C6227" w:rsidP="004C6227">
      <w:pPr>
        <w:jc w:val="center"/>
        <w:rPr>
          <w:b/>
        </w:rPr>
      </w:pPr>
      <w:r w:rsidRPr="00ED23A6">
        <w:rPr>
          <w:b/>
        </w:rPr>
        <w:t>§</w:t>
      </w:r>
      <w:r>
        <w:rPr>
          <w:b/>
        </w:rPr>
        <w:t>35</w:t>
      </w:r>
    </w:p>
    <w:p w:rsidR="004C6227" w:rsidRDefault="004C6227" w:rsidP="004C6227">
      <w:pPr>
        <w:jc w:val="both"/>
      </w:pPr>
      <w:r>
        <w:t>Zapłata wynagrodzenia należnego Wykonawcy nastąpi w terminie 30 dni od daty doręczenia Zamawiającemu faktury VAT , wystawionej na podstawie protokołu odbioru częściowego albo  na podstawie rozliczenia sporządzonego po odstąpieniu od umowy lub powierzeniu poprawienia robót</w:t>
      </w:r>
      <w:r>
        <w:br/>
      </w:r>
      <w:r>
        <w:lastRenderedPageBreak/>
        <w:t xml:space="preserve"> i ich dokończenia osobie trzeciej. Faktura lub inne dokumenty rozliczeniowe powinny zostać opisane i potwierdzone przez Inspektora Nadzoru.</w:t>
      </w:r>
    </w:p>
    <w:p w:rsidR="004C6227" w:rsidRPr="00ED23A6" w:rsidRDefault="004C6227" w:rsidP="004C6227">
      <w:pPr>
        <w:jc w:val="center"/>
        <w:rPr>
          <w:b/>
        </w:rPr>
      </w:pPr>
      <w:r w:rsidRPr="00ED23A6">
        <w:rPr>
          <w:b/>
        </w:rPr>
        <w:t>§</w:t>
      </w:r>
      <w:r>
        <w:rPr>
          <w:b/>
        </w:rPr>
        <w:t>36</w:t>
      </w:r>
    </w:p>
    <w:p w:rsidR="004C6227" w:rsidRDefault="004C6227" w:rsidP="004C6227">
      <w:r>
        <w:t>Od kwoty wynagrodzenia Zamawiający może potrącić Wykonawcy kary umowne oraz inne wydatki obciążające Wykonawcę zgodnie z treścią niniejszej umowy , na co Wykonawca wyraża zgodę.</w:t>
      </w:r>
    </w:p>
    <w:p w:rsidR="004C6227" w:rsidRPr="00ED23A6" w:rsidRDefault="004C6227" w:rsidP="004C6227">
      <w:pPr>
        <w:jc w:val="center"/>
        <w:rPr>
          <w:b/>
        </w:rPr>
      </w:pPr>
      <w:r w:rsidRPr="00ED23A6">
        <w:rPr>
          <w:b/>
        </w:rPr>
        <w:t>§</w:t>
      </w:r>
      <w:r>
        <w:rPr>
          <w:b/>
        </w:rPr>
        <w:t>37</w:t>
      </w:r>
    </w:p>
    <w:p w:rsidR="004C6227" w:rsidRDefault="004C6227" w:rsidP="004C6227">
      <w:pPr>
        <w:jc w:val="both"/>
      </w:pPr>
      <w:r>
        <w:t xml:space="preserve">1.W przypadku zawarcia umowy o podwykonawstwo , Wykonawca jest zobowiązany do dokonania we własnym zakresie zapłaty wynagrodzenia należnego podwykonawcy z zachowaniem terminów płatności określonych w umowie o podwykonawstwo. </w:t>
      </w:r>
    </w:p>
    <w:p w:rsidR="004C6227" w:rsidRDefault="004C6227" w:rsidP="004C6227">
      <w:pPr>
        <w:jc w:val="both"/>
      </w:pPr>
      <w:r>
        <w:t>2.Jeżeli część lub całość robót objętych wystawioną przez Wykonawcę fakturą realizowana była przez podwykonawcę lub dalszego podwykonawcę , Wykonawca zobowiązany jest do złożenia Zamawiającemu wraz z fakturą częściową pisemnego potwierdzenia podwykonawcy lub dalszego podwykonawcy o dokonaniu na jego rzecz zapłaty , zgodnie z terminem określonym w umowie</w:t>
      </w:r>
      <w:r>
        <w:br/>
        <w:t xml:space="preserve"> z podwykonawcą lub dalszym podwykonawcą. Potwierdzenie powinno zawierać zestawienie wymagalnych kwot , które są należne podwykonawcy lub dalszemu podwykonawcy z tytułu tej faktury.Za datę zapłaty uznaje się datę uznania rachunku podwykonawcy lub dalszego podwykonawcy. </w:t>
      </w:r>
    </w:p>
    <w:p w:rsidR="004C6227" w:rsidRPr="00ED23A6" w:rsidRDefault="004C6227" w:rsidP="004C6227">
      <w:pPr>
        <w:jc w:val="center"/>
        <w:rPr>
          <w:b/>
        </w:rPr>
      </w:pPr>
      <w:r w:rsidRPr="00ED23A6">
        <w:rPr>
          <w:b/>
        </w:rPr>
        <w:t>§</w:t>
      </w:r>
      <w:r>
        <w:rPr>
          <w:b/>
        </w:rPr>
        <w:t>38</w:t>
      </w:r>
    </w:p>
    <w:p w:rsidR="004C6227" w:rsidRDefault="004C6227" w:rsidP="004C6227">
      <w:pPr>
        <w:jc w:val="both"/>
      </w:pPr>
      <w:r>
        <w:t>1.W przypadku nie dostarczenia pisemnego potwierdzenia , o którym mowa w §37 ust.2 Zamawiający wstrzyma płatności należne Wykonawcy w kwocie równej należności podwykonawcy lub dalszego podwykonawcy.</w:t>
      </w:r>
    </w:p>
    <w:p w:rsidR="004C6227" w:rsidRDefault="004C6227" w:rsidP="004C6227">
      <w:pPr>
        <w:jc w:val="both"/>
      </w:pPr>
      <w:r>
        <w:t xml:space="preserve">2.W przypadku określonym w ust.1 umowy Wykonawca nie jest uprawniony do naliczania Zamawiającemu  odsetek za zwłokę w płatności wstrzymanej kwoty. </w:t>
      </w:r>
    </w:p>
    <w:p w:rsidR="004C6227" w:rsidRDefault="004C6227" w:rsidP="004C6227">
      <w:pPr>
        <w:jc w:val="both"/>
      </w:pPr>
      <w:r>
        <w:t xml:space="preserve">3.W przypadku uchylenia się od obowiązku zapłaty odpowiednio przez Wykonawcę , podwykonawcę lub dalszego podwykonawcę Zamawiający dokona bezpośredniej zapłaty wymagalnego wynagrodzenia przysługującego podwykonawcy lub dalszemu podwykonawcy , który zawarł zaakceptowaną przez Zamawiającego umowę o podwykonawstwo , której przedmiotem są roboty budowlane lub który zawarł przedłożoną zamawiającemu umowę o podwykonawstwo, której przedmiotem są dostawy lub usługi odpowiednio na zasadach określonych w </w:t>
      </w:r>
      <w:r w:rsidRPr="00315F0A">
        <w:t>§37</w:t>
      </w:r>
      <w:r>
        <w:t xml:space="preserve"> umowy. Podstawą do dokonania bezpośredniej zapłaty przez Zamawiającego na rzecz podwykonawcy lub dalszego podwykonawcy będzie potwierdzona  za zgodność z oryginałem kopia faktury  wystawionej przez podwykonawcę lub dalszego podwykonawcę obciążającej wykonawcę / podwykonawcę do której dołączony będzie protokół odbioru podpisany przez Podwykonawcę , Wykonawcę i Inspektora Nadzoru. Protokół  odbioru może zostać podpisany jeżeli wykonane elementy są zakończone i zgodne z harmonogramem rzeczowo-finansowym o którym mowa w §3pkt 5.</w:t>
      </w:r>
    </w:p>
    <w:p w:rsidR="004C6227" w:rsidRDefault="004C6227" w:rsidP="004C6227">
      <w:pPr>
        <w:jc w:val="both"/>
      </w:pPr>
      <w:r>
        <w:t xml:space="preserve">4.Bezpośrednia zapłata obejmuje wyłącznie należne wynagrodzenie bez odsetek należnych podwykonawcy lub dalszemu podwykonawcy. </w:t>
      </w:r>
    </w:p>
    <w:p w:rsidR="004C6227" w:rsidRDefault="004C6227" w:rsidP="004C6227">
      <w:pPr>
        <w:jc w:val="both"/>
      </w:pPr>
      <w:r>
        <w:lastRenderedPageBreak/>
        <w:t>5.Przed dokonaniem bezpośredniej zapłaty Zamawiający wezwie Wykonawcę do zgłoszenia pisemnych uwag dotyczących zasadności bezpośredniej zapłaty wynagrodzenia podwykonawcy lub dalszemu podwykonawcy , o których mowa w ust.3</w:t>
      </w:r>
    </w:p>
    <w:p w:rsidR="004C6227" w:rsidRDefault="004C6227" w:rsidP="004C6227">
      <w:pPr>
        <w:jc w:val="both"/>
      </w:pPr>
      <w:r>
        <w:t>6.W przypadku zgłoszenia uwag , o których mowa w ust.5 , w terminie wskazanym przez Zamawiającego , Zamawiający może:</w:t>
      </w:r>
    </w:p>
    <w:p w:rsidR="004C6227" w:rsidRDefault="004C6227" w:rsidP="004C6227">
      <w:pPr>
        <w:jc w:val="both"/>
      </w:pPr>
      <w:r>
        <w:t>1)nie dokonywać bezpośredniej zapłaty wynagrodzenia podwykonawcy lub dalszemu podwykonawcy , jeżeli wykonawca wykaże niezasadność takiej zapłaty albo</w:t>
      </w:r>
    </w:p>
    <w:p w:rsidR="004C6227" w:rsidRDefault="004C6227" w:rsidP="004C6227">
      <w:pPr>
        <w:jc w:val="both"/>
      </w:pPr>
      <w:r>
        <w:t>2)złożyć do depozytu sądowego kwotę potrzebną na pokrycie wynagrodzenia podwykonawcy lub dalszego podwykonawcy w przypadku istnienia zasadniczej wątpliwości Zamawiającego co do wysokości należnej zapłaty lub podmiotu , któremu płatność się należy , albo</w:t>
      </w:r>
    </w:p>
    <w:p w:rsidR="004C6227" w:rsidRDefault="004C6227" w:rsidP="004C6227">
      <w:pPr>
        <w:jc w:val="both"/>
      </w:pPr>
      <w:r>
        <w:t>3)dokonać bezpośredniej zapłaty wynagrodzenia podwykonawcy lub dalszemu podwykonawcy , jeżeli podwykonawca lub dalszy podwykonawca wykaże zasadność takiej zapłaty.</w:t>
      </w:r>
    </w:p>
    <w:p w:rsidR="004C6227" w:rsidRDefault="004C6227" w:rsidP="004C6227">
      <w:pPr>
        <w:jc w:val="both"/>
      </w:pPr>
      <w:r>
        <w:t>7.W przypadku uznania przez Zamawiającego zasadności zapłaty bezpośredniej na rzecz podwykonawcy lub dalszego podwykonawcy, o których mowa w ust.3 , Zamawiający dokona zapłaty w terminie 30 dni od daty doręczenia Zamawiającemu prawidłowo sporządzonych dokumentów , o których mowa w ust.3.</w:t>
      </w:r>
    </w:p>
    <w:p w:rsidR="004C6227" w:rsidRDefault="004C6227" w:rsidP="004C6227">
      <w:pPr>
        <w:jc w:val="both"/>
      </w:pPr>
      <w:r>
        <w:t>8.W przypadku dokonania bezpośredniej zapłaty podwykonawcy lub dalszemu podwykonawcy, o których mowa w ust.3 . Zamawiający potrąca kwotę wypłaconego wynagrodzenia z wynagrodzenia należnego Wykonawcy.</w:t>
      </w:r>
    </w:p>
    <w:p w:rsidR="004C6227" w:rsidRPr="00EC31A9" w:rsidRDefault="004C6227" w:rsidP="004C6227">
      <w:pPr>
        <w:jc w:val="both"/>
      </w:pPr>
      <w:r>
        <w:t xml:space="preserve">9.Konieczność wielokrotnego (co najmniej 3 krotnego) dokonywania bezpośredniej zapłaty podwykonawcy lub dalszemu podwykonawcy , o których mowa w ust.3 , lub konieczność dokonania bezpośrednich zapłat na sumę większą niż 5% wartości umowy w sprawie zamówienia publicznego może stanowić podstawę do odstąpienia przez Zamawiającego od umowy w sprawie zamówienia publicznego.             </w:t>
      </w:r>
    </w:p>
    <w:p w:rsidR="004C6227" w:rsidRDefault="004C6227" w:rsidP="004C6227">
      <w:pPr>
        <w:jc w:val="center"/>
        <w:rPr>
          <w:b/>
          <w:sz w:val="28"/>
          <w:szCs w:val="28"/>
        </w:rPr>
      </w:pPr>
      <w:r w:rsidRPr="00F72A3A">
        <w:rPr>
          <w:b/>
          <w:sz w:val="28"/>
          <w:szCs w:val="28"/>
        </w:rPr>
        <w:t xml:space="preserve">ROZDZIAŁ </w:t>
      </w:r>
      <w:r>
        <w:rPr>
          <w:b/>
          <w:sz w:val="28"/>
          <w:szCs w:val="28"/>
        </w:rPr>
        <w:t>VIII</w:t>
      </w:r>
      <w:r w:rsidRPr="00F72A3A">
        <w:rPr>
          <w:b/>
          <w:sz w:val="28"/>
          <w:szCs w:val="28"/>
        </w:rPr>
        <w:t>. RĘKOJMIA</w:t>
      </w:r>
    </w:p>
    <w:p w:rsidR="004C6227" w:rsidRPr="00C276F5" w:rsidRDefault="004C6227" w:rsidP="004C6227">
      <w:pPr>
        <w:jc w:val="center"/>
        <w:rPr>
          <w:b/>
        </w:rPr>
      </w:pPr>
      <w:r w:rsidRPr="00C276F5">
        <w:rPr>
          <w:b/>
        </w:rPr>
        <w:t>§</w:t>
      </w:r>
      <w:r>
        <w:rPr>
          <w:b/>
        </w:rPr>
        <w:t>39</w:t>
      </w:r>
    </w:p>
    <w:p w:rsidR="004C6227" w:rsidRPr="00C276F5" w:rsidRDefault="004C6227" w:rsidP="004C6227">
      <w:pPr>
        <w:jc w:val="both"/>
      </w:pPr>
      <w:r w:rsidRPr="00C276F5">
        <w:t>Wykonawca robót jest odpowiedzialny względem Zamawiającego z tytułu rękojmi za wady fizyczne przedmiotu umowy , stwierdzone w toku czynności odbiorowych lub powstałe w okresie rękojmi.</w:t>
      </w:r>
    </w:p>
    <w:p w:rsidR="004C6227" w:rsidRPr="00C276F5" w:rsidRDefault="004C6227" w:rsidP="004C6227">
      <w:pPr>
        <w:jc w:val="center"/>
        <w:rPr>
          <w:b/>
        </w:rPr>
      </w:pPr>
      <w:r w:rsidRPr="00C276F5">
        <w:rPr>
          <w:b/>
        </w:rPr>
        <w:t>§4</w:t>
      </w:r>
      <w:r>
        <w:rPr>
          <w:b/>
        </w:rPr>
        <w:t>0</w:t>
      </w:r>
    </w:p>
    <w:p w:rsidR="004C6227" w:rsidRPr="00C276F5" w:rsidRDefault="004C6227" w:rsidP="004C6227">
      <w:r w:rsidRPr="00C276F5">
        <w:t xml:space="preserve">Okres rękojmi ustala się na </w:t>
      </w:r>
      <w:r>
        <w:rPr>
          <w:b/>
          <w:color w:val="0070C0"/>
        </w:rPr>
        <w:t xml:space="preserve">60 </w:t>
      </w:r>
      <w:bookmarkStart w:id="0" w:name="_GoBack"/>
      <w:bookmarkEnd w:id="0"/>
      <w:r w:rsidRPr="004C6227">
        <w:rPr>
          <w:b/>
          <w:color w:val="0070C0"/>
        </w:rPr>
        <w:t>miesięcy</w:t>
      </w:r>
      <w:r w:rsidRPr="004C6227">
        <w:rPr>
          <w:color w:val="0070C0"/>
        </w:rPr>
        <w:t xml:space="preserve"> </w:t>
      </w:r>
      <w:r w:rsidRPr="00C276F5">
        <w:t>, licząc od daty odbioru końcowego przedmiotu umowy.</w:t>
      </w:r>
    </w:p>
    <w:p w:rsidR="004C6227" w:rsidRPr="00C276F5" w:rsidRDefault="004C6227" w:rsidP="004C6227">
      <w:pPr>
        <w:jc w:val="center"/>
        <w:rPr>
          <w:b/>
        </w:rPr>
      </w:pPr>
      <w:r w:rsidRPr="00C276F5">
        <w:rPr>
          <w:b/>
        </w:rPr>
        <w:t>§4</w:t>
      </w:r>
      <w:r>
        <w:rPr>
          <w:b/>
        </w:rPr>
        <w:t>1</w:t>
      </w:r>
    </w:p>
    <w:p w:rsidR="004C6227" w:rsidRPr="00C276F5" w:rsidRDefault="004C6227" w:rsidP="004C6227">
      <w:pPr>
        <w:jc w:val="both"/>
      </w:pPr>
      <w:r w:rsidRPr="00C276F5">
        <w:t>W razie stwierdzenia w okresie rękojmi wad nadających się do usunięcia,</w:t>
      </w:r>
      <w:r>
        <w:t xml:space="preserve"> </w:t>
      </w:r>
      <w:r w:rsidRPr="00C276F5">
        <w:t>Zamawiający zażąda ich usunięcia wyznaczając Wykonawcy odpowiedni termin.</w:t>
      </w:r>
      <w:r>
        <w:t xml:space="preserve"> </w:t>
      </w:r>
      <w:r w:rsidRPr="00C276F5">
        <w:t>W razie nie usunięcia wad w wyznaczonym terminie , Zamawiający może je usunąć na koszt Wykonawcy.</w:t>
      </w:r>
    </w:p>
    <w:p w:rsidR="004C6227" w:rsidRPr="00C276F5" w:rsidRDefault="004C6227" w:rsidP="004C6227">
      <w:pPr>
        <w:jc w:val="center"/>
        <w:rPr>
          <w:b/>
        </w:rPr>
      </w:pPr>
      <w:r w:rsidRPr="00C276F5">
        <w:rPr>
          <w:b/>
        </w:rPr>
        <w:t>§4</w:t>
      </w:r>
      <w:r>
        <w:rPr>
          <w:b/>
        </w:rPr>
        <w:t>2</w:t>
      </w:r>
    </w:p>
    <w:p w:rsidR="004C6227" w:rsidRPr="008D5751" w:rsidRDefault="004C6227" w:rsidP="004C6227">
      <w:pPr>
        <w:jc w:val="both"/>
      </w:pPr>
      <w:r w:rsidRPr="00C276F5">
        <w:lastRenderedPageBreak/>
        <w:t>Wykonawca nie może uwolnić się od odpowiedzialności z tytułu rękojmi za wady powstałe na skutek wad rozwiązań , które sam wprowadził lub na skutek niewłaściwych metod wykonania robót.</w:t>
      </w:r>
    </w:p>
    <w:p w:rsidR="004C6227" w:rsidRDefault="004C6227" w:rsidP="004C6227">
      <w:pPr>
        <w:jc w:val="center"/>
        <w:rPr>
          <w:b/>
          <w:sz w:val="28"/>
          <w:szCs w:val="28"/>
        </w:rPr>
      </w:pPr>
      <w:r w:rsidRPr="00C276F5">
        <w:rPr>
          <w:b/>
          <w:sz w:val="28"/>
          <w:szCs w:val="28"/>
        </w:rPr>
        <w:t xml:space="preserve">ROZDZIAŁ </w:t>
      </w:r>
      <w:r>
        <w:rPr>
          <w:b/>
          <w:sz w:val="28"/>
          <w:szCs w:val="28"/>
        </w:rPr>
        <w:t>I</w:t>
      </w:r>
      <w:r w:rsidRPr="00C276F5">
        <w:rPr>
          <w:b/>
          <w:sz w:val="28"/>
          <w:szCs w:val="28"/>
        </w:rPr>
        <w:t>X.KARY UMOWNE</w:t>
      </w:r>
    </w:p>
    <w:p w:rsidR="004C6227" w:rsidRDefault="004C6227" w:rsidP="004C6227">
      <w:pPr>
        <w:jc w:val="center"/>
        <w:rPr>
          <w:b/>
        </w:rPr>
      </w:pPr>
      <w:r>
        <w:rPr>
          <w:b/>
        </w:rPr>
        <w:t>§43</w:t>
      </w:r>
    </w:p>
    <w:p w:rsidR="004C6227" w:rsidRDefault="004C6227" w:rsidP="004C6227">
      <w:r w:rsidRPr="00B52E32">
        <w:t xml:space="preserve">W przypadku odstąpienia od umowy z winy Wykonawcy zapłaci on Zamawiającemu karę umowną stanowiącą 10% wynagrodzenia określonego w </w:t>
      </w:r>
      <w:r>
        <w:t>§30 ust.1 umowy</w:t>
      </w:r>
      <w:r w:rsidRPr="00B52E32">
        <w:t xml:space="preserve"> z uw</w:t>
      </w:r>
      <w:r>
        <w:t>z</w:t>
      </w:r>
      <w:r w:rsidRPr="00B52E32">
        <w:t xml:space="preserve">ględnieniem postanowień </w:t>
      </w:r>
      <w:r>
        <w:t>wymienionych w §47</w:t>
      </w:r>
      <w:r w:rsidRPr="00B52E32">
        <w:t>.</w:t>
      </w:r>
    </w:p>
    <w:p w:rsidR="004C6227" w:rsidRPr="00E40A7B" w:rsidRDefault="004C6227" w:rsidP="004C6227">
      <w:pPr>
        <w:jc w:val="center"/>
        <w:rPr>
          <w:b/>
        </w:rPr>
      </w:pPr>
      <w:r w:rsidRPr="00E40A7B">
        <w:rPr>
          <w:b/>
        </w:rPr>
        <w:t>§4</w:t>
      </w:r>
      <w:r>
        <w:rPr>
          <w:b/>
        </w:rPr>
        <w:t>4</w:t>
      </w:r>
    </w:p>
    <w:p w:rsidR="004C6227" w:rsidRDefault="004C6227" w:rsidP="004C6227">
      <w:pPr>
        <w:jc w:val="both"/>
      </w:pPr>
      <w:r>
        <w:t>1.Wykonawca zapłaci Zamawiającemu karę umowną liczoną od kwoty jego wynagrodzenia brutto za całe zadanie , określonego w §30 ust.1. , w następujących wysokościach :</w:t>
      </w:r>
    </w:p>
    <w:p w:rsidR="004C6227" w:rsidRDefault="004C6227" w:rsidP="004C6227">
      <w:pPr>
        <w:pStyle w:val="Akapitzlist"/>
        <w:numPr>
          <w:ilvl w:val="0"/>
          <w:numId w:val="1"/>
        </w:numPr>
        <w:jc w:val="both"/>
      </w:pPr>
      <w:r>
        <w:t>Za zwłokę w wykonaniu prac objętych umową – w wysokości równej 0,1 % wynagrodzenia za każdy dzień zwłoki , z tym , że kara może być naliczona po przekroczeniu przez Wykonawcę określonego w §27  terminu wykonania zadania lub po przekroczeniu terminu na usunięcie wad o którym mowa w §31 ust.2 pkt.3 niniejszej umowy,</w:t>
      </w:r>
    </w:p>
    <w:p w:rsidR="004C6227" w:rsidRDefault="004C6227" w:rsidP="004C6227">
      <w:pPr>
        <w:pStyle w:val="Akapitzlist"/>
        <w:numPr>
          <w:ilvl w:val="0"/>
          <w:numId w:val="1"/>
        </w:numPr>
        <w:jc w:val="both"/>
      </w:pPr>
      <w:r>
        <w:t xml:space="preserve">Za zwłokę w usunięciu wad stwierdzonych w okresie rękojmi – w wysokości 0,05% wynagrodzenia , licząc od daty wyznaczonej przez Zamawiającego do usunięcia wad za każdy dzień zwłoki, </w:t>
      </w:r>
    </w:p>
    <w:p w:rsidR="004C6227" w:rsidRDefault="004C6227" w:rsidP="004C6227">
      <w:pPr>
        <w:pStyle w:val="Akapitzlist"/>
        <w:numPr>
          <w:ilvl w:val="0"/>
          <w:numId w:val="1"/>
        </w:numPr>
        <w:jc w:val="both"/>
      </w:pPr>
      <w:r>
        <w:t>W przypadku braku zapłaty wynagrodzenia należnego podwykonawcom lub dalszym podwykonawcom – w wysokości 1% wynagrodzenia za każdy taki przypadek,</w:t>
      </w:r>
    </w:p>
    <w:p w:rsidR="004C6227" w:rsidRDefault="004C6227" w:rsidP="004C6227">
      <w:pPr>
        <w:pStyle w:val="Akapitzlist"/>
        <w:numPr>
          <w:ilvl w:val="0"/>
          <w:numId w:val="1"/>
        </w:numPr>
        <w:jc w:val="both"/>
      </w:pPr>
      <w:r>
        <w:t>W przypadku nieterminowej zapłaty wynagrodzenia należnego podwykonawcom lub dalszym podwykonawcom – w wysokości 0,5% wynagrodzenia za każdy taki przypadek,</w:t>
      </w:r>
    </w:p>
    <w:p w:rsidR="004C6227" w:rsidRDefault="004C6227" w:rsidP="004C6227">
      <w:pPr>
        <w:pStyle w:val="Akapitzlist"/>
        <w:numPr>
          <w:ilvl w:val="0"/>
          <w:numId w:val="1"/>
        </w:numPr>
        <w:jc w:val="both"/>
      </w:pPr>
      <w:r>
        <w:t xml:space="preserve">W przypadku nieprzedłożenia do zaakceptowania projektu umowy o podwykonawstwo , której przedmiotem są roboty budowlane , lub projektu jej zmiany – w wysokości 0,5 % wynagrodzenia za każdy taki przypadek , </w:t>
      </w:r>
    </w:p>
    <w:p w:rsidR="004C6227" w:rsidRDefault="004C6227" w:rsidP="004C6227">
      <w:pPr>
        <w:pStyle w:val="Akapitzlist"/>
        <w:numPr>
          <w:ilvl w:val="0"/>
          <w:numId w:val="1"/>
        </w:numPr>
        <w:jc w:val="both"/>
      </w:pPr>
      <w:r>
        <w:t>W przypadku nieprzedłożenia poświadczonej za zgodność z oryginałem kopii umowy o podwykonawstwo lub jej zmiany – w wysokości 0,5 % wynagrodzenia za każdy taki przypadek,</w:t>
      </w:r>
    </w:p>
    <w:p w:rsidR="004C6227" w:rsidRDefault="004C6227" w:rsidP="004C6227">
      <w:pPr>
        <w:pStyle w:val="Akapitzlist"/>
        <w:numPr>
          <w:ilvl w:val="0"/>
          <w:numId w:val="1"/>
        </w:numPr>
        <w:jc w:val="both"/>
      </w:pPr>
      <w:r>
        <w:t>W przypadku braku zmiany umowy o podwykonawstwo w zakresie terminu zapłaty – w wysokości 0,5% wynagrodzenia za każdy taki przypadek.</w:t>
      </w:r>
    </w:p>
    <w:p w:rsidR="004C6227" w:rsidRDefault="004C6227" w:rsidP="004C6227">
      <w:pPr>
        <w:jc w:val="both"/>
      </w:pPr>
      <w:r>
        <w:t>2.Wykonawca wyraża zgodę na potrącenie kar umownych z należnego mu wynagrodzenia.</w:t>
      </w:r>
    </w:p>
    <w:p w:rsidR="004C6227" w:rsidRDefault="004C6227" w:rsidP="004C6227">
      <w:pPr>
        <w:jc w:val="center"/>
        <w:rPr>
          <w:b/>
          <w:sz w:val="28"/>
          <w:szCs w:val="28"/>
        </w:rPr>
      </w:pPr>
      <w:r w:rsidRPr="00E76FD4">
        <w:rPr>
          <w:b/>
          <w:sz w:val="28"/>
          <w:szCs w:val="28"/>
        </w:rPr>
        <w:t>ROZDZIAŁ X. RYZYKO WYKONAWCY</w:t>
      </w:r>
    </w:p>
    <w:p w:rsidR="004C6227" w:rsidRDefault="004C6227" w:rsidP="004C6227">
      <w:pPr>
        <w:jc w:val="center"/>
        <w:rPr>
          <w:b/>
        </w:rPr>
      </w:pPr>
      <w:r>
        <w:rPr>
          <w:b/>
        </w:rPr>
        <w:t>§45</w:t>
      </w:r>
    </w:p>
    <w:p w:rsidR="004C6227" w:rsidRPr="00122263" w:rsidRDefault="004C6227" w:rsidP="004C6227">
      <w:pPr>
        <w:jc w:val="both"/>
      </w:pPr>
      <w:r w:rsidRPr="00122263">
        <w:t xml:space="preserve">Wykonawca ponosi odpowiedzialność za szkody i straty spowodowane przez niego lub podwykonawców przy wypełnianiu zobowiązań umownych. </w:t>
      </w:r>
    </w:p>
    <w:p w:rsidR="004C6227" w:rsidRDefault="004C6227" w:rsidP="004C6227">
      <w:pPr>
        <w:jc w:val="center"/>
        <w:rPr>
          <w:b/>
        </w:rPr>
      </w:pPr>
      <w:r>
        <w:rPr>
          <w:b/>
        </w:rPr>
        <w:t>§46</w:t>
      </w:r>
    </w:p>
    <w:p w:rsidR="004C6227" w:rsidRPr="008D5751" w:rsidRDefault="004C6227" w:rsidP="004C6227">
      <w:pPr>
        <w:jc w:val="both"/>
      </w:pPr>
      <w:r w:rsidRPr="00122263">
        <w:t xml:space="preserve">Wykonawca ponosi odpowiedzialność również za szkody i straty spowodowane prze niego lub podwykonawców przy usuwaniu wad w okresie rękojmi. </w:t>
      </w:r>
    </w:p>
    <w:p w:rsidR="004C6227" w:rsidRDefault="004C6227" w:rsidP="004C6227">
      <w:pPr>
        <w:jc w:val="center"/>
        <w:rPr>
          <w:b/>
          <w:sz w:val="28"/>
          <w:szCs w:val="28"/>
        </w:rPr>
      </w:pPr>
      <w:r w:rsidRPr="00122263">
        <w:rPr>
          <w:b/>
          <w:sz w:val="28"/>
          <w:szCs w:val="28"/>
        </w:rPr>
        <w:lastRenderedPageBreak/>
        <w:t>ROZDZIAŁ XI</w:t>
      </w:r>
      <w:r>
        <w:rPr>
          <w:b/>
          <w:sz w:val="28"/>
          <w:szCs w:val="28"/>
        </w:rPr>
        <w:t>.</w:t>
      </w:r>
      <w:r w:rsidRPr="00122263">
        <w:rPr>
          <w:b/>
          <w:sz w:val="28"/>
          <w:szCs w:val="28"/>
        </w:rPr>
        <w:t xml:space="preserve"> ZMIANY DO UMOWY</w:t>
      </w:r>
    </w:p>
    <w:p w:rsidR="004C6227" w:rsidRPr="00310F7B" w:rsidRDefault="004C6227" w:rsidP="004C6227">
      <w:pPr>
        <w:jc w:val="center"/>
        <w:rPr>
          <w:b/>
        </w:rPr>
      </w:pPr>
      <w:r w:rsidRPr="00310F7B">
        <w:rPr>
          <w:b/>
        </w:rPr>
        <w:t>§</w:t>
      </w:r>
      <w:r>
        <w:rPr>
          <w:b/>
        </w:rPr>
        <w:t>47</w:t>
      </w:r>
    </w:p>
    <w:p w:rsidR="004C6227" w:rsidRDefault="004C6227" w:rsidP="004C6227">
      <w:pPr>
        <w:jc w:val="both"/>
      </w:pPr>
      <w:r>
        <w:t>1.Zamawiającemu przysługuje prawo do zmiany postanowień zawartej umowy w stosunku do treści oferty , na podstawie której dokonano wyboru Wykonawcy w szczególności w sytuacji gdy:</w:t>
      </w:r>
    </w:p>
    <w:p w:rsidR="004C6227" w:rsidRDefault="004C6227" w:rsidP="004C6227">
      <w:pPr>
        <w:jc w:val="both"/>
      </w:pPr>
      <w:r>
        <w:t>1)wystąpią zmiany spowodowane warunkami atmosferycznymi odbiegającymi od typowych i uniemożliwiających prowadzenie robót lub gdy wystąpią klęski żywiołowe;</w:t>
      </w:r>
    </w:p>
    <w:p w:rsidR="004C6227" w:rsidRDefault="004C6227" w:rsidP="004C6227">
      <w:pPr>
        <w:jc w:val="both"/>
      </w:pPr>
      <w:r>
        <w:t>2)wystąpi konieczność zmiany inspektorów nadzorujących wykonanie zadania;</w:t>
      </w:r>
    </w:p>
    <w:p w:rsidR="004C6227" w:rsidRDefault="004C6227" w:rsidP="004C6227">
      <w:pPr>
        <w:jc w:val="both"/>
      </w:pPr>
      <w:r>
        <w:t>3)zmiana umowy będzie korzystna dla Zamawiającego;</w:t>
      </w:r>
    </w:p>
    <w:p w:rsidR="004C6227" w:rsidRDefault="004C6227" w:rsidP="004C6227">
      <w:pPr>
        <w:jc w:val="both"/>
      </w:pPr>
      <w:r>
        <w:t>4)wystąpi konieczność dokonania w trakcie realizacji umowy zamówień dodatkowych związanych</w:t>
      </w:r>
      <w:r>
        <w:br/>
        <w:t xml:space="preserve"> z realizacją zamówienia podstawowego , mającego wpływ na uzgodniony termin zakończenia realizacji, a powodujący konieczność jego wydłużenia; </w:t>
      </w:r>
    </w:p>
    <w:p w:rsidR="004C6227" w:rsidRDefault="004C6227" w:rsidP="004C6227">
      <w:pPr>
        <w:jc w:val="both"/>
      </w:pPr>
      <w:r>
        <w:t>5)wystąpiły okoliczności siły wyższej , jako zdarzenie niezależne od żadnej ze Stron , które nastąpiło po wejściu w życie umowy;</w:t>
      </w:r>
    </w:p>
    <w:p w:rsidR="004C6227" w:rsidRDefault="004C6227" w:rsidP="004C6227">
      <w:r>
        <w:t>6)w następstwie konieczności usunięcia błędów lub wprowadzenia zmian w dokumentacji projektowej lub specyfikacji technicznej wykonania i odbioru robót budowlanych;</w:t>
      </w:r>
    </w:p>
    <w:p w:rsidR="004C6227" w:rsidRDefault="004C6227" w:rsidP="004C6227">
      <w:pPr>
        <w:jc w:val="both"/>
      </w:pPr>
      <w:r>
        <w:t>7)w wyniku konieczności uwzględnienia wydanych w toku realizacji prac zaleceń służb i inspekcji , jeżeli powodują one wydłużenie czasu realizacji i nie wynikają z przyczyn za które Wykonawca ponosi odpowiedzialności;</w:t>
      </w:r>
    </w:p>
    <w:p w:rsidR="004C6227" w:rsidRDefault="004C6227" w:rsidP="004C6227">
      <w:r>
        <w:t>8)w wyniku zmian technologicznych , spowodowanych w szczególności następującymi okolicznościami:</w:t>
      </w:r>
    </w:p>
    <w:p w:rsidR="004C6227" w:rsidRDefault="004C6227" w:rsidP="004C6227">
      <w:pPr>
        <w:jc w:val="both"/>
      </w:pPr>
      <w:r>
        <w:t>-niedostępnością na rynku materiałów lub urządzeń wskazanych w dokumentacji projektowej lub specyfikacji technicznej wykonania i odbioru robót , spowodowanej zaprzestaniem produkcji lub wycofaniem z rynku tych materiałów lub urządzeń,</w:t>
      </w:r>
    </w:p>
    <w:p w:rsidR="004C6227" w:rsidRDefault="004C6227" w:rsidP="004C6227">
      <w:pPr>
        <w:jc w:val="both"/>
      </w:pPr>
      <w:r>
        <w:t>-możliwością zastosowania materiałów lub urządzeń o równym lub lepszym standardzie niż przyjęte w projekcie , pozwalających na zaoszczędzenie kosztów realizacji przedmiotu umowy lub kosztów eksploatacji wykonanego przedmiotu lub umożliwiające uzyskanie lepszej jakości robót,</w:t>
      </w:r>
    </w:p>
    <w:p w:rsidR="004C6227" w:rsidRDefault="004C6227" w:rsidP="004C6227">
      <w:pPr>
        <w:jc w:val="both"/>
      </w:pPr>
      <w:r>
        <w:t xml:space="preserve">-możliwością zastosowania technologii wykonania zaprojektowanych robót , pozwalającej na zaoszczędzenie czasu realizacji inwestycji , kosztów wykonanych prac lub kosztów wykonanego przedmiotu umowy, </w:t>
      </w:r>
    </w:p>
    <w:p w:rsidR="004C6227" w:rsidRDefault="004C6227" w:rsidP="004C6227">
      <w:pPr>
        <w:jc w:val="both"/>
      </w:pPr>
      <w:r>
        <w:t xml:space="preserve">-koniecznością zrealizowania projektu przy zastosowaniu innych rozwiązań technicznych lub technologicznych niż wskazane w dokumentacji projektowej, </w:t>
      </w:r>
    </w:p>
    <w:p w:rsidR="004C6227" w:rsidRDefault="004C6227" w:rsidP="004C6227">
      <w:r>
        <w:t xml:space="preserve">-koniecznością wykonania robót zamiennych w stosunku do rozwiązań przewidzianych w projekcie , skutkujących zwiększeniem bezpieczeństwa realizacji robót , bezpieczeństwa użytkowania , funkcjonalności obiektu budowlanego lub zmniejszeniem kosztów realizacji inwestycji , </w:t>
      </w:r>
      <w:r>
        <w:lastRenderedPageBreak/>
        <w:t>usprawnieniem procesu budowlanego,</w:t>
      </w:r>
      <w:r>
        <w:br/>
        <w:t>- koniecznością wykonania robót dodatkowych.</w:t>
      </w:r>
    </w:p>
    <w:p w:rsidR="004C6227" w:rsidRDefault="004C6227" w:rsidP="004C6227">
      <w:pPr>
        <w:jc w:val="both"/>
      </w:pPr>
      <w:r>
        <w:t xml:space="preserve">2.Przy modyfikacji zakresu świadczenia Wykonawcy , strony wyodrębniają : </w:t>
      </w:r>
    </w:p>
    <w:p w:rsidR="004C6227" w:rsidRDefault="004C6227" w:rsidP="004C6227">
      <w:pPr>
        <w:jc w:val="both"/>
      </w:pPr>
      <w:r>
        <w:t>1) roboty zamienne , przez które rozumie się roboty , które Wykonawca wykona w zamian za roboty zawarte w pierwotnej dokumentacji projektowej,</w:t>
      </w:r>
    </w:p>
    <w:p w:rsidR="004C6227" w:rsidRDefault="004C6227" w:rsidP="004C6227">
      <w:pPr>
        <w:jc w:val="both"/>
      </w:pPr>
      <w:r>
        <w:t>2) roboty zaniechane , przez które rozumie się roboty objęte pierwotną dokumentacją projektową , a których wykonanie stało się zbędne,</w:t>
      </w:r>
    </w:p>
    <w:p w:rsidR="004C6227" w:rsidRDefault="004C6227" w:rsidP="004C6227">
      <w:pPr>
        <w:jc w:val="both"/>
      </w:pPr>
      <w:r>
        <w:t>3) roboty dodatkowe , przez które rozumie się roboty niezbędne do prawidłowego wykonania przedmiotu umowy , których nie przewidywała dokumentacja projektowa i których nie można było przewidzieć w chwili podpisania umowy , a które wymagają zlecenia w ramach odrębnego zamówienia.</w:t>
      </w:r>
    </w:p>
    <w:p w:rsidR="004C6227" w:rsidRPr="00375B50" w:rsidRDefault="004C6227" w:rsidP="004C6227">
      <w:pPr>
        <w:jc w:val="center"/>
        <w:rPr>
          <w:b/>
        </w:rPr>
      </w:pPr>
      <w:r w:rsidRPr="00375B50">
        <w:rPr>
          <w:b/>
        </w:rPr>
        <w:t>§</w:t>
      </w:r>
      <w:r>
        <w:rPr>
          <w:b/>
        </w:rPr>
        <w:t>48</w:t>
      </w:r>
    </w:p>
    <w:p w:rsidR="004C6227" w:rsidRPr="008D5751" w:rsidRDefault="004C6227" w:rsidP="004C6227">
      <w:pPr>
        <w:jc w:val="both"/>
      </w:pPr>
      <w:r>
        <w:t xml:space="preserve">Za wadliwe roboty uważa się w szczególności wady wynikające z nieprawidłowej realizacji robót i czynności budowlanych oraz wady materiałów , urządzeń i instalacji , bądź użycia materiałów , urządzeń , instalacji niezgodnych z dokumentacją.  </w:t>
      </w:r>
    </w:p>
    <w:p w:rsidR="004C6227" w:rsidRDefault="004C6227" w:rsidP="004C6227">
      <w:pPr>
        <w:jc w:val="center"/>
        <w:rPr>
          <w:b/>
          <w:sz w:val="24"/>
          <w:szCs w:val="24"/>
        </w:rPr>
      </w:pPr>
      <w:r w:rsidRPr="00375B50">
        <w:rPr>
          <w:b/>
          <w:sz w:val="24"/>
          <w:szCs w:val="24"/>
        </w:rPr>
        <w:t>ODSTĄPIENIE OD UMOWY</w:t>
      </w:r>
    </w:p>
    <w:p w:rsidR="004C6227" w:rsidRDefault="004C6227" w:rsidP="004C6227">
      <w:pPr>
        <w:jc w:val="center"/>
        <w:rPr>
          <w:b/>
        </w:rPr>
      </w:pPr>
      <w:r w:rsidRPr="00375B50">
        <w:rPr>
          <w:b/>
        </w:rPr>
        <w:t>§</w:t>
      </w:r>
      <w:r>
        <w:rPr>
          <w:b/>
        </w:rPr>
        <w:t>49</w:t>
      </w:r>
      <w:r w:rsidRPr="00375B50">
        <w:rPr>
          <w:b/>
        </w:rPr>
        <w:t xml:space="preserve"> </w:t>
      </w:r>
    </w:p>
    <w:p w:rsidR="004C6227" w:rsidRDefault="004C6227" w:rsidP="004C6227">
      <w:pPr>
        <w:jc w:val="both"/>
      </w:pPr>
      <w:r>
        <w:t>1.</w:t>
      </w:r>
      <w:r w:rsidRPr="00375B50">
        <w:t>Zamawiającemu , poza przypadkami określonymi w ustawie z dnia 23 kwietnia 1964 roku – Kodeksie Cywilnym , przysługuje prawo odstąpienia od umowy</w:t>
      </w:r>
      <w:r>
        <w:t>:</w:t>
      </w:r>
    </w:p>
    <w:p w:rsidR="004C6227" w:rsidRDefault="004C6227" w:rsidP="004C6227">
      <w:pPr>
        <w:jc w:val="both"/>
      </w:pPr>
      <w:r>
        <w:t>1)w razie wystąpienia istotnej zmiany okoliczności powodujących , że wykonanie umowy nie leży w interesie publicznym , czego nie można było przewidzieć w chwili zawarcia umowy,</w:t>
      </w:r>
    </w:p>
    <w:p w:rsidR="004C6227" w:rsidRDefault="004C6227" w:rsidP="004C6227">
      <w:pPr>
        <w:jc w:val="both"/>
      </w:pPr>
      <w:r>
        <w:t>2)złożenia wniosku o ogłoszenie upadłości Wykonawcy , otwarcia likwidacji lub rozwiązania przedsiębiorstwa Wykonawcy,</w:t>
      </w:r>
    </w:p>
    <w:p w:rsidR="004C6227" w:rsidRDefault="004C6227" w:rsidP="004C6227">
      <w:pPr>
        <w:jc w:val="both"/>
      </w:pPr>
      <w:r>
        <w:t>3)gdy zostanie wydany nakaz zajęcia majątku Wykonawcy,</w:t>
      </w:r>
    </w:p>
    <w:p w:rsidR="004C6227" w:rsidRDefault="004C6227" w:rsidP="004C6227">
      <w:pPr>
        <w:jc w:val="both"/>
      </w:pPr>
      <w:r>
        <w:t>4)jeżeli Wykonawca nie rozpoczął robót bez uzasadnionych przyczyn i nie kontynuuje ich pomimo wezwania Zamawiającego złożonego na piśmie,</w:t>
      </w:r>
    </w:p>
    <w:p w:rsidR="004C6227" w:rsidRDefault="004C6227" w:rsidP="004C6227">
      <w:pPr>
        <w:jc w:val="both"/>
      </w:pPr>
      <w:r>
        <w:t>5)jeżeli zmiana albo rezygnacja z podwykonawcy dotyczy podmiotu , na którego zasoby wykonawca powoływał się , na zasadach określonych w art.26 ust.2b ustawy prawo zamówień publicznych , w celu wykazania spełniania warunków udziału w postępowaniu , o których mowa w art.22 ust.1 ustawy prawo zamówień publicznych , a Wykonawca nie wykaże Zamawiającemu , iż proponowany inny podwykonawca lub Wykonawca samodzielnie spełnia je w stopniu nie mniejszym niż wymagany w trakcie postępowania o udzielenie zamówienia.</w:t>
      </w:r>
    </w:p>
    <w:p w:rsidR="004C6227" w:rsidRPr="008D5751" w:rsidRDefault="004C6227" w:rsidP="004C6227">
      <w:pPr>
        <w:jc w:val="both"/>
      </w:pPr>
      <w:r>
        <w:t>2.Jeżeli Zamawiający odmawia bez uzasadnionej przyczyny odbioru końcowego przedmiotu umowy lub odmawia podpisania protokołu odbioru , Wykonawcy przysługuje prawo odstąpienia od umowy w terminie do 30 dni od dnia tej odmowy.</w:t>
      </w:r>
    </w:p>
    <w:p w:rsidR="004C6227" w:rsidRDefault="004C6227" w:rsidP="004C6227">
      <w:pPr>
        <w:jc w:val="center"/>
        <w:rPr>
          <w:b/>
          <w:sz w:val="28"/>
          <w:szCs w:val="28"/>
        </w:rPr>
      </w:pPr>
      <w:r w:rsidRPr="00FC597E">
        <w:rPr>
          <w:b/>
          <w:sz w:val="28"/>
          <w:szCs w:val="28"/>
        </w:rPr>
        <w:lastRenderedPageBreak/>
        <w:t>ROZDZIAŁ XII.POSTANOWIENIA K</w:t>
      </w:r>
      <w:r>
        <w:rPr>
          <w:b/>
          <w:sz w:val="28"/>
          <w:szCs w:val="28"/>
        </w:rPr>
        <w:t>O</w:t>
      </w:r>
      <w:r w:rsidRPr="00FC597E">
        <w:rPr>
          <w:b/>
          <w:sz w:val="28"/>
          <w:szCs w:val="28"/>
        </w:rPr>
        <w:t>ŃCOWE</w:t>
      </w:r>
    </w:p>
    <w:p w:rsidR="004C6227" w:rsidRPr="00FC597E" w:rsidRDefault="004C6227" w:rsidP="004C6227">
      <w:pPr>
        <w:jc w:val="center"/>
        <w:rPr>
          <w:b/>
        </w:rPr>
      </w:pPr>
      <w:r w:rsidRPr="00FC597E">
        <w:rPr>
          <w:b/>
        </w:rPr>
        <w:t>§5</w:t>
      </w:r>
      <w:r>
        <w:rPr>
          <w:b/>
        </w:rPr>
        <w:t>0</w:t>
      </w:r>
    </w:p>
    <w:p w:rsidR="004C6227" w:rsidRDefault="004C6227" w:rsidP="004C6227">
      <w:pPr>
        <w:jc w:val="both"/>
      </w:pPr>
      <w:r w:rsidRPr="00FC597E">
        <w:t>W przypadku powstania sporu związanego z wykonaniem niniejszej umowy , strony zobowiązują się do podjęcia kroków zmierzających do polubownego załatwienia sprawy , a w przypadku nie osiągnięcia porozumienia sprawę poddają pod rozstrzygnięcie sądu właściwego dla siedziby Zamawiającego.</w:t>
      </w:r>
    </w:p>
    <w:p w:rsidR="004C6227" w:rsidRDefault="004C6227" w:rsidP="004C6227">
      <w:pPr>
        <w:jc w:val="both"/>
        <w:rPr>
          <w:b/>
        </w:rPr>
      </w:pPr>
    </w:p>
    <w:p w:rsidR="004C6227" w:rsidRDefault="004C6227" w:rsidP="004C6227">
      <w:pPr>
        <w:jc w:val="both"/>
        <w:rPr>
          <w:b/>
        </w:rPr>
      </w:pPr>
    </w:p>
    <w:p w:rsidR="004C6227" w:rsidRDefault="004C6227" w:rsidP="004C6227">
      <w:pPr>
        <w:jc w:val="both"/>
        <w:rPr>
          <w:b/>
        </w:rPr>
      </w:pPr>
    </w:p>
    <w:p w:rsidR="004C6227" w:rsidRDefault="004C6227" w:rsidP="004C6227">
      <w:pPr>
        <w:jc w:val="both"/>
        <w:rPr>
          <w:b/>
        </w:rPr>
      </w:pPr>
    </w:p>
    <w:p w:rsidR="004C6227" w:rsidRPr="008D5751" w:rsidRDefault="004C6227" w:rsidP="004C6227">
      <w:pPr>
        <w:jc w:val="both"/>
        <w:rPr>
          <w:b/>
        </w:rPr>
      </w:pPr>
      <w:r w:rsidRPr="00F912ED">
        <w:rPr>
          <w:b/>
        </w:rPr>
        <w:t>ZAMAWIAJĄCY</w:t>
      </w:r>
      <w:r>
        <w:rPr>
          <w:b/>
        </w:rPr>
        <w:t>:</w:t>
      </w:r>
      <w:r w:rsidRPr="00F912ED">
        <w:rPr>
          <w:b/>
        </w:rPr>
        <w:t xml:space="preserve">                                                                                                                            WYKONAWCA</w:t>
      </w:r>
      <w:r>
        <w:rPr>
          <w:b/>
        </w:rPr>
        <w:t xml:space="preserve">:  </w:t>
      </w:r>
    </w:p>
    <w:p w:rsidR="004C6227" w:rsidRDefault="004C6227" w:rsidP="004C6227">
      <w:pPr>
        <w:ind w:left="360"/>
        <w:jc w:val="both"/>
      </w:pPr>
    </w:p>
    <w:p w:rsidR="004C6227" w:rsidRPr="009D71FC" w:rsidRDefault="004C6227" w:rsidP="004C6227">
      <w:r>
        <w:t xml:space="preserve">                                      </w:t>
      </w:r>
    </w:p>
    <w:p w:rsidR="004C6227" w:rsidRDefault="004C6227" w:rsidP="004C6227"/>
    <w:p w:rsidR="00E71814" w:rsidRDefault="00E71814"/>
    <w:sectPr w:rsidR="00E71814" w:rsidSect="00410C55">
      <w:footerReference w:type="default" r:id="rId6"/>
      <w:pgSz w:w="11906" w:h="16838"/>
      <w:pgMar w:top="1417" w:right="1417" w:bottom="1417" w:left="1417" w:header="1134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1A9" w:rsidRPr="004665E7" w:rsidRDefault="004C6227" w:rsidP="00571312">
    <w:pPr>
      <w:pStyle w:val="Stopka"/>
      <w:pBdr>
        <w:top w:val="thinThickSmallGap" w:sz="24" w:space="1" w:color="622423"/>
      </w:pBdr>
      <w:tabs>
        <w:tab w:val="clear" w:pos="4536"/>
      </w:tabs>
      <w:rPr>
        <w:rFonts w:ascii="Cambria" w:eastAsia="Times New Roman" w:hAnsi="Cambria"/>
        <w:sz w:val="16"/>
        <w:szCs w:val="16"/>
      </w:rPr>
    </w:pPr>
    <w:r w:rsidRPr="004665E7">
      <w:rPr>
        <w:rFonts w:ascii="Cambria" w:eastAsia="Times New Roman" w:hAnsi="Cambria"/>
        <w:sz w:val="16"/>
        <w:szCs w:val="16"/>
      </w:rPr>
      <w:tab/>
      <w:t xml:space="preserve">Strona </w:t>
    </w:r>
    <w:r w:rsidRPr="00E9756A">
      <w:rPr>
        <w:rFonts w:eastAsia="Times New Roman"/>
        <w:sz w:val="16"/>
        <w:szCs w:val="16"/>
      </w:rPr>
      <w:fldChar w:fldCharType="begin"/>
    </w:r>
    <w:r w:rsidRPr="004665E7">
      <w:rPr>
        <w:sz w:val="16"/>
        <w:szCs w:val="16"/>
      </w:rPr>
      <w:instrText>PAGE   \* MERGEFORMAT</w:instrText>
    </w:r>
    <w:r w:rsidRPr="00E9756A">
      <w:rPr>
        <w:rFonts w:eastAsia="Times New Roman"/>
        <w:sz w:val="16"/>
        <w:szCs w:val="16"/>
      </w:rPr>
      <w:fldChar w:fldCharType="separate"/>
    </w:r>
    <w:r w:rsidRPr="004C6227">
      <w:rPr>
        <w:rFonts w:ascii="Cambria" w:eastAsia="Times New Roman" w:hAnsi="Cambria"/>
        <w:noProof/>
        <w:sz w:val="16"/>
        <w:szCs w:val="16"/>
      </w:rPr>
      <w:t>14</w:t>
    </w:r>
    <w:r w:rsidRPr="004665E7">
      <w:rPr>
        <w:rFonts w:ascii="Cambria" w:eastAsia="Times New Roman" w:hAnsi="Cambria"/>
        <w:sz w:val="16"/>
        <w:szCs w:val="16"/>
      </w:rPr>
      <w:fldChar w:fldCharType="end"/>
    </w:r>
  </w:p>
  <w:p w:rsidR="00EC31A9" w:rsidRPr="004665E7" w:rsidRDefault="004C6227">
    <w:pPr>
      <w:pStyle w:val="Stopka"/>
      <w:rPr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80B8B"/>
    <w:multiLevelType w:val="hybridMultilevel"/>
    <w:tmpl w:val="A18CE9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227"/>
    <w:rsid w:val="004C6227"/>
    <w:rsid w:val="00E7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22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C62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227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4C6227"/>
    <w:pPr>
      <w:ind w:left="720"/>
      <w:contextualSpacing/>
    </w:pPr>
  </w:style>
  <w:style w:type="character" w:styleId="Pogrubienie">
    <w:name w:val="Strong"/>
    <w:uiPriority w:val="22"/>
    <w:qFormat/>
    <w:rsid w:val="004C62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22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C62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227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4C6227"/>
    <w:pPr>
      <w:ind w:left="720"/>
      <w:contextualSpacing/>
    </w:pPr>
  </w:style>
  <w:style w:type="character" w:styleId="Pogrubienie">
    <w:name w:val="Strong"/>
    <w:uiPriority w:val="22"/>
    <w:qFormat/>
    <w:rsid w:val="004C62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D95C712B</Template>
  <TotalTime>2</TotalTime>
  <Pages>17</Pages>
  <Words>5214</Words>
  <Characters>31290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2015-02-18T10:05:00Z</dcterms:created>
  <dcterms:modified xsi:type="dcterms:W3CDTF">2015-02-18T10:07:00Z</dcterms:modified>
</cp:coreProperties>
</file>