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C6F" w:rsidRPr="00F47434" w:rsidRDefault="00F76C6F" w:rsidP="00F76C6F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6</w:t>
      </w:r>
      <w:r w:rsidRPr="00F47434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do SIWZ(wspólny - dot. cz. 1 lub 2 lub 3)</w:t>
      </w:r>
    </w:p>
    <w:p w:rsidR="00F76C6F" w:rsidRPr="00F47434" w:rsidRDefault="00F76C6F" w:rsidP="00F76C6F">
      <w:pPr>
        <w:spacing w:after="0" w:line="240" w:lineRule="auto"/>
        <w:ind w:right="40"/>
        <w:rPr>
          <w:rFonts w:ascii="Arial Narrow" w:eastAsia="Times New Roman" w:hAnsi="Arial Narrow" w:cs="Arial"/>
          <w:lang w:eastAsia="pl-PL"/>
        </w:rPr>
      </w:pPr>
    </w:p>
    <w:p w:rsidR="00F76C6F" w:rsidRPr="00F47434" w:rsidRDefault="00F76C6F" w:rsidP="00F76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F76C6F" w:rsidRPr="00F47434" w:rsidRDefault="00F76C6F" w:rsidP="00F76C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0" w:line="240" w:lineRule="auto"/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postępowania o udzielenie zamówienia publicznego w trybie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zapytania o cenę </w:t>
      </w:r>
      <w:r w:rsidRPr="00F47434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na: </w:t>
      </w:r>
      <w:r w:rsidRPr="00F47434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>…………………………( należy wpisać nazwę części zamówienia ) ……………………</w:t>
      </w:r>
    </w:p>
    <w:p w:rsidR="00F76C6F" w:rsidRPr="00F47434" w:rsidRDefault="00F76C6F" w:rsidP="00F76C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47434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F76C6F" w:rsidRPr="00F47434" w:rsidRDefault="00F76C6F" w:rsidP="00F76C6F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F47434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F76C6F" w:rsidRPr="00F47434" w:rsidRDefault="00F76C6F" w:rsidP="00F76C6F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F76C6F" w:rsidRPr="00F47434" w:rsidRDefault="00F76C6F" w:rsidP="00F76C6F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F76C6F" w:rsidRPr="00F47434" w:rsidRDefault="00F76C6F" w:rsidP="00F76C6F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F47434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F76C6F" w:rsidRPr="00F47434" w:rsidRDefault="00F76C6F" w:rsidP="00F76C6F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F47434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F76C6F" w:rsidRPr="00F47434" w:rsidRDefault="00F76C6F" w:rsidP="00F76C6F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F76C6F" w:rsidRPr="00F47434" w:rsidRDefault="00F76C6F" w:rsidP="00F76C6F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F474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6C6F" w:rsidRPr="00F47434" w:rsidRDefault="00F76C6F" w:rsidP="00F76C6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76C6F" w:rsidRPr="00F47434" w:rsidRDefault="00F76C6F" w:rsidP="00F76C6F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F76C6F" w:rsidRPr="00F47434" w:rsidRDefault="00F76C6F" w:rsidP="00F76C6F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F76C6F" w:rsidRPr="00F47434" w:rsidRDefault="00F76C6F" w:rsidP="00F76C6F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F76C6F" w:rsidRPr="00F47434" w:rsidRDefault="00F76C6F" w:rsidP="00F76C6F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F474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F47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F76C6F" w:rsidRPr="00F47434" w:rsidTr="00E746D7">
        <w:tc>
          <w:tcPr>
            <w:tcW w:w="675" w:type="dxa"/>
            <w:vAlign w:val="center"/>
          </w:tcPr>
          <w:p w:rsidR="00F76C6F" w:rsidRPr="00F47434" w:rsidRDefault="00F76C6F" w:rsidP="00E746D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7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F76C6F" w:rsidRPr="00F47434" w:rsidRDefault="00F76C6F" w:rsidP="00E746D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7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F76C6F" w:rsidRPr="00F47434" w:rsidRDefault="00F76C6F" w:rsidP="00E746D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7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F76C6F" w:rsidRPr="00F47434" w:rsidTr="00E746D7">
        <w:tc>
          <w:tcPr>
            <w:tcW w:w="675" w:type="dxa"/>
          </w:tcPr>
          <w:p w:rsidR="00F76C6F" w:rsidRPr="00F47434" w:rsidRDefault="00F76C6F" w:rsidP="00E746D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47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F76C6F" w:rsidRPr="00F47434" w:rsidRDefault="00F76C6F" w:rsidP="00E746D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F76C6F" w:rsidRPr="00F47434" w:rsidRDefault="00F76C6F" w:rsidP="00E746D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76C6F" w:rsidRPr="00F47434" w:rsidTr="00E746D7">
        <w:tc>
          <w:tcPr>
            <w:tcW w:w="675" w:type="dxa"/>
          </w:tcPr>
          <w:p w:rsidR="00F76C6F" w:rsidRPr="00F47434" w:rsidRDefault="00F76C6F" w:rsidP="00E746D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47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F76C6F" w:rsidRPr="00F47434" w:rsidRDefault="00F76C6F" w:rsidP="00E746D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F76C6F" w:rsidRPr="00F47434" w:rsidRDefault="00F76C6F" w:rsidP="00E746D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76C6F" w:rsidRPr="00F47434" w:rsidTr="00E746D7">
        <w:tc>
          <w:tcPr>
            <w:tcW w:w="675" w:type="dxa"/>
          </w:tcPr>
          <w:p w:rsidR="00F76C6F" w:rsidRPr="00F47434" w:rsidRDefault="00F76C6F" w:rsidP="00E746D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47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F76C6F" w:rsidRPr="00F47434" w:rsidRDefault="00F76C6F" w:rsidP="00E746D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F76C6F" w:rsidRPr="00F47434" w:rsidRDefault="00F76C6F" w:rsidP="00E746D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76C6F" w:rsidRPr="00F47434" w:rsidRDefault="00F76C6F" w:rsidP="00F76C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4743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F76C6F" w:rsidRPr="00F47434" w:rsidRDefault="00F76C6F" w:rsidP="00F76C6F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F76C6F" w:rsidRPr="00F47434" w:rsidRDefault="00F76C6F" w:rsidP="00F76C6F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F76C6F" w:rsidRPr="00F47434" w:rsidRDefault="00F76C6F" w:rsidP="00F76C6F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76C6F" w:rsidRPr="00F47434" w:rsidRDefault="00F76C6F" w:rsidP="00F76C6F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76C6F" w:rsidRPr="00F47434" w:rsidRDefault="00F76C6F" w:rsidP="00F76C6F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F76C6F" w:rsidRPr="00F47434" w:rsidRDefault="00F76C6F" w:rsidP="00F76C6F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F4743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F76C6F" w:rsidRPr="00F47434" w:rsidRDefault="00F76C6F" w:rsidP="00F76C6F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F4743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F47434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F4743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F474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F76C6F" w:rsidRPr="00F47434" w:rsidRDefault="00F76C6F" w:rsidP="00F76C6F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76C6F" w:rsidRPr="00E83E7A" w:rsidRDefault="00F76C6F" w:rsidP="00F76C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42C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742C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742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</w:t>
      </w:r>
    </w:p>
    <w:p w:rsidR="005B058B" w:rsidRDefault="005B058B">
      <w:bookmarkStart w:id="0" w:name="_GoBack"/>
      <w:bookmarkEnd w:id="0"/>
    </w:p>
    <w:sectPr w:rsidR="005B058B" w:rsidSect="000964BF">
      <w:pgSz w:w="11900" w:h="16820"/>
      <w:pgMar w:top="709" w:right="1127" w:bottom="360" w:left="1420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6F"/>
    <w:rsid w:val="005B058B"/>
    <w:rsid w:val="00F7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FB430384</Template>
  <TotalTime>1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2016-11-29T14:36:00Z</dcterms:created>
  <dcterms:modified xsi:type="dcterms:W3CDTF">2016-11-29T14:37:00Z</dcterms:modified>
</cp:coreProperties>
</file>