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D1239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UMOWA Nr NE/SP/……./2017</w:t>
      </w:r>
    </w:p>
    <w:p w14:paraId="6810E687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8B05E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zawarta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 w dniu…………………. </w:t>
      </w:r>
      <w:r w:rsidRPr="005F13AE">
        <w:rPr>
          <w:rFonts w:ascii="Times New Roman" w:hAnsi="Times New Roman" w:cs="Times New Roman"/>
          <w:sz w:val="24"/>
          <w:szCs w:val="24"/>
        </w:rPr>
        <w:t xml:space="preserve">pomiędzy: 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Gminą Kielce ul. Rynek 1, 25-303 Kielce, REGON: 291009343:  NIP: 657-261-73-25 </w:t>
      </w:r>
    </w:p>
    <w:p w14:paraId="2A42F27F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reprezentowaną  przez: dyrektora MOSIR: …………………- pełnomocnika, działającego na podstawie udzielonego pełnomocnictwa przez Prezydenta Miasta Kielce</w:t>
      </w:r>
    </w:p>
    <w:p w14:paraId="655DBEC9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zwaną  dalej </w:t>
      </w:r>
      <w:r w:rsidRPr="005F13AE">
        <w:rPr>
          <w:rFonts w:ascii="Times New Roman" w:hAnsi="Times New Roman" w:cs="Times New Roman"/>
          <w:b/>
          <w:sz w:val="24"/>
          <w:szCs w:val="24"/>
        </w:rPr>
        <w:t>Zamawiającym</w:t>
      </w:r>
      <w:r w:rsidR="00332A5E" w:rsidRPr="005F13AE">
        <w:rPr>
          <w:rFonts w:ascii="Times New Roman" w:hAnsi="Times New Roman" w:cs="Times New Roman"/>
          <w:sz w:val="24"/>
          <w:szCs w:val="24"/>
        </w:rPr>
        <w:t>,</w:t>
      </w:r>
    </w:p>
    <w:p w14:paraId="586D1E41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a</w:t>
      </w:r>
    </w:p>
    <w:p w14:paraId="6D2E7967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…………………………………………...</w:t>
      </w:r>
      <w:r w:rsidR="00E344A3" w:rsidRPr="005F13AE">
        <w:rPr>
          <w:rFonts w:ascii="Times New Roman" w:hAnsi="Times New Roman" w:cs="Times New Roman"/>
          <w:sz w:val="24"/>
          <w:szCs w:val="24"/>
        </w:rPr>
        <w:t>,</w:t>
      </w:r>
      <w:r w:rsidRPr="005F13AE">
        <w:rPr>
          <w:rFonts w:ascii="Times New Roman" w:hAnsi="Times New Roman" w:cs="Times New Roman"/>
          <w:sz w:val="24"/>
          <w:szCs w:val="24"/>
        </w:rPr>
        <w:t>wpisaną do Rejestru Przedsiębiorców prowadzonego przez Sąd Rejonowy …………..Wydział Krajowego Rejestru Sądowego, pod numerem KRS</w:t>
      </w:r>
      <w:r w:rsidR="00E344A3" w:rsidRPr="005F13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  <w:r w:rsidRPr="005F13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F463CC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NIP: ………………………………….. REGON: , </w:t>
      </w:r>
    </w:p>
    <w:p w14:paraId="7CA55ADA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reprezentowaną przez: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   ………………………………….   – ……………………</w:t>
      </w:r>
      <w:r w:rsidR="00E344A3" w:rsidRPr="005F13AE">
        <w:rPr>
          <w:rFonts w:ascii="Times New Roman" w:hAnsi="Times New Roman" w:cs="Times New Roman"/>
          <w:b/>
          <w:sz w:val="24"/>
          <w:szCs w:val="24"/>
        </w:rPr>
        <w:t>…..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……….              </w:t>
      </w:r>
    </w:p>
    <w:p w14:paraId="6E9B63EA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5F13AE">
        <w:rPr>
          <w:rFonts w:ascii="Times New Roman" w:hAnsi="Times New Roman" w:cs="Times New Roman"/>
          <w:b/>
          <w:sz w:val="24"/>
          <w:szCs w:val="24"/>
        </w:rPr>
        <w:t>Wykonawcą</w:t>
      </w:r>
    </w:p>
    <w:p w14:paraId="5A54F8A0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zwanymi łącznie Stronami.</w:t>
      </w:r>
    </w:p>
    <w:p w14:paraId="08D2EC44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EBEB3E3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Niniejsza umowa zawarta jest w rezultacie </w:t>
      </w:r>
      <w:r w:rsidR="00001FB0" w:rsidRPr="005F13AE">
        <w:rPr>
          <w:rFonts w:ascii="Times New Roman" w:hAnsi="Times New Roman" w:cs="Times New Roman"/>
          <w:sz w:val="24"/>
          <w:szCs w:val="24"/>
        </w:rPr>
        <w:t xml:space="preserve">wyboru oferty </w:t>
      </w:r>
      <w:r w:rsidRPr="005F13AE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na dostawy, o wartości nie przekraczającej w zł równowartości 209 000 euro, w trybie  </w:t>
      </w:r>
      <w:r w:rsidR="00001FB0" w:rsidRPr="005F13AE">
        <w:rPr>
          <w:rFonts w:ascii="Times New Roman" w:hAnsi="Times New Roman" w:cs="Times New Roman"/>
          <w:sz w:val="24"/>
          <w:szCs w:val="24"/>
        </w:rPr>
        <w:t xml:space="preserve">przetargu nieograniczonego , na podstawie </w:t>
      </w:r>
      <w:r w:rsidRPr="005F13AE">
        <w:rPr>
          <w:rFonts w:ascii="Times New Roman" w:hAnsi="Times New Roman" w:cs="Times New Roman"/>
          <w:sz w:val="24"/>
          <w:szCs w:val="24"/>
        </w:rPr>
        <w:t>ustawy Prawo zamówień publicznych z 29 stycznia 2004 r. (</w:t>
      </w:r>
      <w:proofErr w:type="spellStart"/>
      <w:r w:rsidRPr="005F13A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F13AE">
        <w:rPr>
          <w:rFonts w:ascii="Times New Roman" w:hAnsi="Times New Roman" w:cs="Times New Roman"/>
          <w:sz w:val="24"/>
          <w:szCs w:val="24"/>
        </w:rPr>
        <w:t xml:space="preserve">. Dz. U. z 2015 r. poz. 2164 ze zm. ) </w:t>
      </w:r>
    </w:p>
    <w:p w14:paraId="1507D45F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86B103C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E5AB1D3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[przedmiot umowy]</w:t>
      </w:r>
    </w:p>
    <w:p w14:paraId="2864D84D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FCAC422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1. Zamawiający powierza, a Wykonawca zobowiązuje się, za wskazanym w niniejszej umowie wynagrodzeniem, do wykonania</w:t>
      </w:r>
      <w:r w:rsidR="00BA4D5D" w:rsidRPr="005F13AE">
        <w:rPr>
          <w:sz w:val="24"/>
          <w:szCs w:val="24"/>
        </w:rPr>
        <w:t xml:space="preserve"> </w:t>
      </w:r>
      <w:r w:rsidR="00BA4D5D" w:rsidRPr="005F13AE">
        <w:rPr>
          <w:rFonts w:ascii="Times New Roman" w:hAnsi="Times New Roman" w:cs="Times New Roman"/>
          <w:sz w:val="24"/>
          <w:szCs w:val="24"/>
        </w:rPr>
        <w:t>zamówienia :</w:t>
      </w:r>
      <w:r w:rsidR="00BA4D5D" w:rsidRPr="005F13AE">
        <w:rPr>
          <w:sz w:val="24"/>
          <w:szCs w:val="24"/>
        </w:rPr>
        <w:t xml:space="preserve"> </w:t>
      </w:r>
      <w:r w:rsidR="00BA4D5D" w:rsidRPr="005F13AE">
        <w:rPr>
          <w:rFonts w:ascii="Times New Roman" w:hAnsi="Times New Roman" w:cs="Times New Roman"/>
          <w:b/>
          <w:sz w:val="24"/>
          <w:szCs w:val="24"/>
        </w:rPr>
        <w:t xml:space="preserve">Dostawa i montaż ekranu diodowego (telebimu) z kompletnym osprzętem i oprogramowaniem na stadion piłkarski przy ul. Ściegiennego 8 w Kielcach 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0D3351A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w ramach zadania inwestycyjnego </w:t>
      </w:r>
      <w:proofErr w:type="spellStart"/>
      <w:r w:rsidRPr="005F13AE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5F13AE">
        <w:rPr>
          <w:rFonts w:ascii="Times New Roman" w:hAnsi="Times New Roman" w:cs="Times New Roman"/>
          <w:sz w:val="24"/>
          <w:szCs w:val="24"/>
        </w:rPr>
        <w:t>: Rozbudowa i doposażenie obiektów sportowych MOSIR w związku z organizacją Mistrzostw Europy U-21 w Piłce Nożnej :</w:t>
      </w:r>
    </w:p>
    <w:p w14:paraId="21A8FDBD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1. Stadion piłkarski przy ul.  Ściegiennego 8</w:t>
      </w:r>
    </w:p>
    <w:p w14:paraId="6B1B0696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2. Stadion Piłkarski przy ul. Szczepaniaka 29,</w:t>
      </w:r>
    </w:p>
    <w:p w14:paraId="06D89AE9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3. Stadion Piłkarski przy ul. Kusocińskiego 53</w:t>
      </w:r>
      <w:bookmarkStart w:id="0" w:name="_GoBack"/>
      <w:bookmarkEnd w:id="0"/>
    </w:p>
    <w:p w14:paraId="3EBB9E35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4. Stadion lekkoatletyczny przy ul. Drogosza 1,</w:t>
      </w:r>
    </w:p>
    <w:p w14:paraId="3EB12E9F" w14:textId="77777777" w:rsidR="00001FB0" w:rsidRPr="005F13AE" w:rsidRDefault="00001FB0" w:rsidP="00001FB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5. Zespół Obiektów Sportowych  przy ul. Warszawskiej 338</w:t>
      </w:r>
    </w:p>
    <w:p w14:paraId="2E565BA9" w14:textId="77777777" w:rsidR="00001FB0" w:rsidRPr="005F13AE" w:rsidRDefault="00001FB0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072A53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2. Zakres zamówienia obejmuje w szczególności: </w:t>
      </w:r>
    </w:p>
    <w:p w14:paraId="27EF9A61" w14:textId="77777777" w:rsidR="00BA4D5D" w:rsidRPr="005F13AE" w:rsidRDefault="009F1872" w:rsidP="00BA4D5D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1)  d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emo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ntaż analogowej tablicy wyników,</w:t>
      </w:r>
    </w:p>
    <w:p w14:paraId="2E02481E" w14:textId="77777777" w:rsidR="00BA4D5D" w:rsidRPr="005F13AE" w:rsidRDefault="009F1872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2) dostawę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fabrycznie nowego telebimu stadionowego (rok produ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kcji podzespołów: min. 2016 rok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wraz z wyposażeniem fabrycznym, z kompletnym osprzętem                              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 oprogramowaniem z licencją,</w:t>
      </w:r>
    </w:p>
    <w:p w14:paraId="28956850" w14:textId="77777777" w:rsidR="00BA4D5D" w:rsidRPr="005F13AE" w:rsidRDefault="009F1872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3) dostawę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montaż komputera do zarządzania ekranem wraz z systemem obsługi wyświ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etlanych treści i okablowaniem,</w:t>
      </w:r>
    </w:p>
    <w:p w14:paraId="06CF8E7F" w14:textId="77777777" w:rsidR="00BA4D5D" w:rsidRPr="005F13AE" w:rsidRDefault="00BA4D5D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9F1872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dostarczenie i zamontowanie oraz uruchomienie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powyższego komputera sterującego wraz z niezbędnymi do tego urządzeniami, materiałami, okablowaniem itp.</w:t>
      </w:r>
      <w:r w:rsidR="009F1872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39A51E9" w14:textId="77777777" w:rsidR="00BA4D5D" w:rsidRPr="005F13AE" w:rsidRDefault="009F1872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5) d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ostarczenie oprogramowania sterującego oraz umożliwiającego wyświetlanie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treści wizualnych i zarządzanie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wyświetlaniem treści wraz z nieograniczoną czasow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o licencją na jego użytkowanie,</w:t>
      </w:r>
    </w:p>
    <w:p w14:paraId="32454531" w14:textId="77777777" w:rsidR="00BA4D5D" w:rsidRPr="005F13AE" w:rsidRDefault="009F1872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6) p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rzeprowadzenie instalacji umożliwiającej wyświetlanie transmisji ( z wozu transmisyjnego bą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dź z anteny emitującej relację),</w:t>
      </w:r>
    </w:p>
    <w:p w14:paraId="267C31B5" w14:textId="77777777" w:rsidR="00BA4D5D" w:rsidRPr="005F13AE" w:rsidRDefault="009F1872" w:rsidP="00BA4D5D">
      <w:pPr>
        <w:tabs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7) u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ruchomienie całego systemu oraz przeprowadzenie szkolenia z zakresu obsługi telebimu (użytkowania, obsługi) pracowników wskazanych przez Zamawiającego.</w:t>
      </w:r>
    </w:p>
    <w:p w14:paraId="058BBC7B" w14:textId="77777777" w:rsidR="00001FB0" w:rsidRPr="005F13AE" w:rsidRDefault="00001FB0" w:rsidP="002435DA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CCA7859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E77DAFA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[obowiązki Wykonawcy]</w:t>
      </w:r>
    </w:p>
    <w:p w14:paraId="37189132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8705FA" w14:textId="77777777" w:rsidR="009A64A1" w:rsidRPr="005F13AE" w:rsidRDefault="00174199" w:rsidP="009A64A1">
      <w:pPr>
        <w:pStyle w:val="Default"/>
        <w:jc w:val="both"/>
        <w:rPr>
          <w:rFonts w:eastAsia="Times New Roman"/>
          <w:color w:val="auto"/>
          <w:lang w:eastAsia="pl-PL"/>
        </w:rPr>
      </w:pPr>
      <w:r w:rsidRPr="005F13AE">
        <w:rPr>
          <w:color w:val="auto"/>
        </w:rPr>
        <w:t xml:space="preserve">1. </w:t>
      </w:r>
      <w:r w:rsidR="009A64A1" w:rsidRPr="005F13AE">
        <w:rPr>
          <w:color w:val="auto"/>
        </w:rPr>
        <w:t xml:space="preserve">Wykonawca oświadcza, że zapoznał się ze wszystkimi warunkami </w:t>
      </w:r>
      <w:proofErr w:type="spellStart"/>
      <w:r w:rsidR="009A64A1" w:rsidRPr="005F13AE">
        <w:rPr>
          <w:color w:val="auto"/>
        </w:rPr>
        <w:t>lokalizacyjno</w:t>
      </w:r>
      <w:proofErr w:type="spellEnd"/>
      <w:r w:rsidR="009A64A1" w:rsidRPr="005F13AE">
        <w:rPr>
          <w:color w:val="auto"/>
        </w:rPr>
        <w:t xml:space="preserve"> - terenowymi i innymi okolicznościami, które są istotne dla wykonania przedmiotu niniejszej umowy, w tym z rozmieszczeniem pomieszczeń i warunkami technicznymi wykonawstwa prac instalacyjno-montażowych i nie wnosi w tym zakresie żadnych zastrzeżeń. </w:t>
      </w:r>
    </w:p>
    <w:p w14:paraId="0AFD275C" w14:textId="77777777" w:rsidR="009A64A1" w:rsidRPr="005F13AE" w:rsidRDefault="009A64A1" w:rsidP="009A6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13AE">
        <w:rPr>
          <w:rFonts w:ascii="Times New Roman" w:eastAsia="Calibri" w:hAnsi="Times New Roman" w:cs="Times New Roman"/>
          <w:sz w:val="24"/>
          <w:szCs w:val="24"/>
        </w:rPr>
        <w:t xml:space="preserve">2.Wykonawca zobowiązuje się wykonać przedmiot umowy z najwyższą starannością wymaganą od podmiotu profesjonalnie świadczącego tego typu dostawy i usługi zgodnie z przepisami prawa i aktualnym stanem wiedzy, a nadto zgodnie ze wskazówkami Zamawiającego, oraz wykorzystując wyłącznie odpowiedniej jakości materiały dopuszczone do obrotu i posiadające niezbędne atesty i aprobaty techniczne. </w:t>
      </w:r>
    </w:p>
    <w:p w14:paraId="2CDB983D" w14:textId="77777777" w:rsidR="00174199" w:rsidRPr="005F13AE" w:rsidRDefault="009A64A1" w:rsidP="009A6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Calibri" w:hAnsi="Times New Roman" w:cs="Times New Roman"/>
          <w:sz w:val="24"/>
          <w:szCs w:val="24"/>
          <w:lang w:eastAsia="pl-PL"/>
        </w:rPr>
        <w:t>3.Wykonawca  oświadcza, że dysponuje zapleczem technicznym oraz wykwalifikowanym personelem.</w:t>
      </w:r>
    </w:p>
    <w:p w14:paraId="7F6C2F41" w14:textId="77777777" w:rsidR="00255ACF" w:rsidRPr="005F13AE" w:rsidRDefault="009A64A1" w:rsidP="00255ACF">
      <w:pPr>
        <w:pStyle w:val="Default"/>
        <w:rPr>
          <w:bCs/>
          <w:color w:val="auto"/>
        </w:rPr>
      </w:pPr>
      <w:r w:rsidRPr="005F13AE">
        <w:rPr>
          <w:color w:val="auto"/>
        </w:rPr>
        <w:t>4</w:t>
      </w:r>
      <w:r w:rsidR="00174199" w:rsidRPr="005F13AE">
        <w:rPr>
          <w:color w:val="auto"/>
        </w:rPr>
        <w:t xml:space="preserve">. </w:t>
      </w:r>
      <w:r w:rsidR="00255ACF" w:rsidRPr="005F13AE">
        <w:rPr>
          <w:bCs/>
          <w:color w:val="auto"/>
        </w:rPr>
        <w:t>Wykonawca zobowiązuje się dostarczyć do przedmiotu umowy wszelkie instrukcje obsługi i karty gwarancyjne oraz dyskietki bądź płyty insta</w:t>
      </w:r>
      <w:r w:rsidR="009F1872" w:rsidRPr="005F13AE">
        <w:rPr>
          <w:bCs/>
          <w:color w:val="auto"/>
        </w:rPr>
        <w:t xml:space="preserve">lacyjne, sterowniki do urządzeń </w:t>
      </w:r>
      <w:r w:rsidR="00255ACF" w:rsidRPr="005F13AE">
        <w:rPr>
          <w:bCs/>
          <w:color w:val="auto"/>
        </w:rPr>
        <w:t>składowych i licencje na oprogramowanie wchodzące w jego skład.</w:t>
      </w:r>
    </w:p>
    <w:p w14:paraId="745DBB4F" w14:textId="77777777" w:rsidR="00255ACF" w:rsidRPr="005F13AE" w:rsidRDefault="009A64A1" w:rsidP="00255ACF">
      <w:pPr>
        <w:pStyle w:val="Default"/>
        <w:rPr>
          <w:bCs/>
          <w:color w:val="auto"/>
        </w:rPr>
      </w:pPr>
      <w:r w:rsidRPr="005F13AE">
        <w:rPr>
          <w:bCs/>
          <w:color w:val="auto"/>
        </w:rPr>
        <w:t>5</w:t>
      </w:r>
      <w:r w:rsidR="009F1872" w:rsidRPr="005F13AE">
        <w:rPr>
          <w:bCs/>
          <w:color w:val="auto"/>
        </w:rPr>
        <w:t xml:space="preserve">. </w:t>
      </w:r>
      <w:r w:rsidR="00255ACF" w:rsidRPr="005F13AE">
        <w:rPr>
          <w:bCs/>
          <w:color w:val="auto"/>
        </w:rPr>
        <w:t xml:space="preserve">Wykonawca </w:t>
      </w:r>
      <w:r w:rsidR="009F1872" w:rsidRPr="005F13AE">
        <w:rPr>
          <w:bCs/>
          <w:color w:val="auto"/>
        </w:rPr>
        <w:t xml:space="preserve">zobowiązuje się dostarczyć oprogramowanie wraz z nośnikami instalacyjnymi oraz </w:t>
      </w:r>
      <w:r w:rsidR="00255ACF" w:rsidRPr="005F13AE">
        <w:rPr>
          <w:bCs/>
          <w:color w:val="auto"/>
        </w:rPr>
        <w:t>licencjami</w:t>
      </w:r>
      <w:r w:rsidR="009F1872" w:rsidRPr="005F13AE">
        <w:rPr>
          <w:bCs/>
          <w:color w:val="auto"/>
        </w:rPr>
        <w:t xml:space="preserve"> </w:t>
      </w:r>
      <w:r w:rsidR="00255ACF" w:rsidRPr="005F13AE">
        <w:rPr>
          <w:bCs/>
          <w:color w:val="auto"/>
        </w:rPr>
        <w:t>potwierdzającymi legalne źródło jego pochodzenia oraz podręcznikami wchodzącymi w skład jego dystrybucji.</w:t>
      </w:r>
    </w:p>
    <w:p w14:paraId="4AE7B8B7" w14:textId="2BCA2C11" w:rsidR="00174199" w:rsidRPr="005F13AE" w:rsidRDefault="009A64A1" w:rsidP="00255ACF">
      <w:pPr>
        <w:pStyle w:val="Default"/>
        <w:rPr>
          <w:bCs/>
          <w:color w:val="auto"/>
        </w:rPr>
      </w:pPr>
      <w:r w:rsidRPr="005F13AE">
        <w:rPr>
          <w:bCs/>
          <w:color w:val="auto"/>
        </w:rPr>
        <w:t>6</w:t>
      </w:r>
      <w:r w:rsidR="0099194B" w:rsidRPr="005F13AE">
        <w:rPr>
          <w:bCs/>
          <w:color w:val="auto"/>
        </w:rPr>
        <w:t>. Wykonawca po wykonaniu i przekazaniu Zamawiającemu przedmiotu zamówienia.</w:t>
      </w:r>
      <w:r w:rsidR="00255ACF" w:rsidRPr="005F13AE">
        <w:rPr>
          <w:bCs/>
          <w:color w:val="auto"/>
        </w:rPr>
        <w:t xml:space="preserve"> dostarczy atesty i badania określone przepisami prawa budowlanego (tj. elektryczne, konstrukcyjne) </w:t>
      </w:r>
    </w:p>
    <w:p w14:paraId="36A6176D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CDD8D5D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 termin wykonania ]</w:t>
      </w:r>
    </w:p>
    <w:p w14:paraId="7A84D750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45108C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Wykonawca zobowiązuje się do wykonania zamówienia, o </w:t>
      </w:r>
      <w:r w:rsidR="00BA4D5D" w:rsidRPr="005F13AE">
        <w:rPr>
          <w:rFonts w:ascii="Times New Roman" w:hAnsi="Times New Roman" w:cs="Times New Roman"/>
          <w:sz w:val="24"/>
          <w:szCs w:val="24"/>
        </w:rPr>
        <w:t>którym mowa w § 1 w terminie: ..</w:t>
      </w:r>
      <w:r w:rsidRPr="005F13AE">
        <w:rPr>
          <w:rFonts w:ascii="Times New Roman" w:hAnsi="Times New Roman" w:cs="Times New Roman"/>
          <w:b/>
          <w:sz w:val="24"/>
          <w:szCs w:val="24"/>
        </w:rPr>
        <w:t>.</w:t>
      </w:r>
    </w:p>
    <w:p w14:paraId="5598A7B2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663386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§4</w:t>
      </w:r>
    </w:p>
    <w:p w14:paraId="57D3900B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 odbiór ]</w:t>
      </w:r>
    </w:p>
    <w:p w14:paraId="6A49D334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387099" w14:textId="53844743" w:rsidR="00174199" w:rsidRPr="005F13AE" w:rsidRDefault="00174199" w:rsidP="00174199">
      <w:pPr>
        <w:pStyle w:val="Tekstpodstawowy"/>
        <w:rPr>
          <w:rFonts w:eastAsiaTheme="minorHAnsi"/>
          <w:b w:val="0"/>
          <w:i w:val="0"/>
          <w:szCs w:val="24"/>
          <w:lang w:eastAsia="en-US"/>
        </w:rPr>
      </w:pPr>
      <w:r w:rsidRPr="005F13AE">
        <w:rPr>
          <w:rFonts w:eastAsiaTheme="minorHAnsi"/>
          <w:b w:val="0"/>
          <w:i w:val="0"/>
          <w:szCs w:val="24"/>
          <w:lang w:eastAsia="en-US"/>
        </w:rPr>
        <w:t xml:space="preserve">1. </w:t>
      </w:r>
      <w:r w:rsidRPr="005F13AE">
        <w:rPr>
          <w:rFonts w:eastAsia="Calibri"/>
          <w:b w:val="0"/>
          <w:i w:val="0"/>
          <w:szCs w:val="24"/>
          <w:lang w:eastAsia="en-US"/>
        </w:rPr>
        <w:t xml:space="preserve">Po zakończeniu realizacji dostawy i </w:t>
      </w:r>
      <w:r w:rsidRPr="005F13AE">
        <w:rPr>
          <w:rFonts w:eastAsiaTheme="minorHAnsi"/>
          <w:b w:val="0"/>
          <w:i w:val="0"/>
          <w:szCs w:val="24"/>
          <w:lang w:eastAsia="en-US"/>
        </w:rPr>
        <w:t xml:space="preserve">prac, o których mowa w </w:t>
      </w:r>
      <w:r w:rsidRPr="005F13AE">
        <w:rPr>
          <w:rFonts w:eastAsia="Calibri"/>
          <w:b w:val="0"/>
          <w:i w:val="0"/>
          <w:szCs w:val="24"/>
          <w:lang w:eastAsia="en-US"/>
        </w:rPr>
        <w:t xml:space="preserve"> </w:t>
      </w:r>
      <w:r w:rsidRPr="005F13AE">
        <w:rPr>
          <w:b w:val="0"/>
          <w:i w:val="0"/>
          <w:szCs w:val="24"/>
        </w:rPr>
        <w:t xml:space="preserve">§ 1, </w:t>
      </w:r>
      <w:r w:rsidRPr="005F13AE">
        <w:rPr>
          <w:rFonts w:eastAsia="Calibri"/>
          <w:b w:val="0"/>
          <w:i w:val="0"/>
          <w:szCs w:val="24"/>
          <w:lang w:eastAsia="en-US"/>
        </w:rPr>
        <w:t>dokonany będzie odbiór przedmiotu umowy</w:t>
      </w:r>
      <w:r w:rsidR="00E62C9B" w:rsidRPr="005F13AE">
        <w:rPr>
          <w:rFonts w:eastAsiaTheme="minorHAnsi"/>
          <w:b w:val="0"/>
          <w:i w:val="0"/>
          <w:szCs w:val="24"/>
          <w:lang w:eastAsia="en-US"/>
        </w:rPr>
        <w:t xml:space="preserve"> w </w:t>
      </w:r>
      <w:r w:rsidR="00DF36D9" w:rsidRPr="005F13AE">
        <w:rPr>
          <w:rFonts w:eastAsiaTheme="minorHAnsi"/>
          <w:b w:val="0"/>
          <w:i w:val="0"/>
          <w:szCs w:val="24"/>
          <w:lang w:eastAsia="en-US"/>
        </w:rPr>
        <w:t xml:space="preserve">ciągu 3 dni roboczych od daty </w:t>
      </w:r>
      <w:r w:rsidR="0099194B" w:rsidRPr="005F13AE">
        <w:rPr>
          <w:rFonts w:eastAsiaTheme="minorHAnsi"/>
          <w:b w:val="0"/>
          <w:i w:val="0"/>
          <w:szCs w:val="24"/>
          <w:lang w:eastAsia="en-US"/>
        </w:rPr>
        <w:t xml:space="preserve">pisemnego </w:t>
      </w:r>
      <w:r w:rsidR="00DF36D9" w:rsidRPr="005F13AE">
        <w:rPr>
          <w:rFonts w:eastAsiaTheme="minorHAnsi"/>
          <w:b w:val="0"/>
          <w:i w:val="0"/>
          <w:szCs w:val="24"/>
          <w:lang w:eastAsia="en-US"/>
        </w:rPr>
        <w:t>za</w:t>
      </w:r>
      <w:r w:rsidR="00E62C9B" w:rsidRPr="005F13AE">
        <w:rPr>
          <w:rFonts w:eastAsiaTheme="minorHAnsi"/>
          <w:b w:val="0"/>
          <w:i w:val="0"/>
          <w:szCs w:val="24"/>
          <w:lang w:eastAsia="en-US"/>
        </w:rPr>
        <w:t>wiadomienia</w:t>
      </w:r>
      <w:r w:rsidR="009F1872" w:rsidRPr="005F13AE">
        <w:rPr>
          <w:rFonts w:eastAsia="Calibri"/>
          <w:b w:val="0"/>
          <w:i w:val="0"/>
          <w:szCs w:val="24"/>
          <w:lang w:eastAsia="en-US"/>
        </w:rPr>
        <w:t xml:space="preserve"> Zamawiającego</w:t>
      </w:r>
      <w:r w:rsidR="00E62C9B" w:rsidRPr="005F13AE">
        <w:rPr>
          <w:rFonts w:eastAsia="Calibri"/>
          <w:b w:val="0"/>
          <w:i w:val="0"/>
          <w:szCs w:val="24"/>
          <w:lang w:eastAsia="en-US"/>
        </w:rPr>
        <w:t>.</w:t>
      </w:r>
    </w:p>
    <w:p w14:paraId="694456FA" w14:textId="77777777" w:rsidR="00E62C9B" w:rsidRPr="005F13AE" w:rsidRDefault="00174199" w:rsidP="00E62C9B">
      <w:pPr>
        <w:pStyle w:val="Tekstpodstawowy"/>
        <w:rPr>
          <w:rFonts w:eastAsiaTheme="minorHAnsi"/>
          <w:b w:val="0"/>
          <w:i w:val="0"/>
          <w:szCs w:val="24"/>
          <w:lang w:eastAsia="en-US"/>
        </w:rPr>
      </w:pPr>
      <w:r w:rsidRPr="005F13AE">
        <w:rPr>
          <w:rFonts w:eastAsiaTheme="minorHAnsi"/>
          <w:b w:val="0"/>
          <w:i w:val="0"/>
          <w:szCs w:val="24"/>
          <w:lang w:eastAsia="en-US"/>
        </w:rPr>
        <w:t xml:space="preserve">2. </w:t>
      </w:r>
      <w:r w:rsidRPr="005F13AE">
        <w:rPr>
          <w:rFonts w:eastAsia="Calibri"/>
          <w:b w:val="0"/>
          <w:i w:val="0"/>
          <w:szCs w:val="24"/>
          <w:lang w:eastAsia="en-US"/>
        </w:rPr>
        <w:t xml:space="preserve">W odbiorze uczestniczyć będą </w:t>
      </w:r>
      <w:r w:rsidRPr="005F13AE">
        <w:rPr>
          <w:rFonts w:eastAsiaTheme="minorHAnsi"/>
          <w:b w:val="0"/>
          <w:i w:val="0"/>
          <w:szCs w:val="24"/>
          <w:lang w:eastAsia="en-US"/>
        </w:rPr>
        <w:t>przedstawiciele Zamawiającego oraz</w:t>
      </w:r>
      <w:r w:rsidRPr="005F13AE">
        <w:rPr>
          <w:rFonts w:eastAsia="Calibri"/>
          <w:b w:val="0"/>
          <w:i w:val="0"/>
          <w:szCs w:val="24"/>
          <w:lang w:eastAsia="en-US"/>
        </w:rPr>
        <w:t xml:space="preserve"> Wykonawc</w:t>
      </w:r>
      <w:r w:rsidRPr="005F13AE">
        <w:rPr>
          <w:rFonts w:eastAsiaTheme="minorHAnsi"/>
          <w:b w:val="0"/>
          <w:i w:val="0"/>
          <w:szCs w:val="24"/>
          <w:lang w:eastAsia="en-US"/>
        </w:rPr>
        <w:t>y.</w:t>
      </w:r>
    </w:p>
    <w:p w14:paraId="7DC993E7" w14:textId="77777777" w:rsidR="00E62C9B" w:rsidRPr="005F13AE" w:rsidRDefault="00E62C9B" w:rsidP="00E62C9B">
      <w:pPr>
        <w:pStyle w:val="Tekstpodstawowy"/>
        <w:rPr>
          <w:rFonts w:eastAsiaTheme="minorHAnsi"/>
          <w:b w:val="0"/>
          <w:i w:val="0"/>
          <w:szCs w:val="24"/>
          <w:lang w:eastAsia="en-US"/>
        </w:rPr>
      </w:pPr>
      <w:r w:rsidRPr="005F13AE">
        <w:rPr>
          <w:rFonts w:eastAsiaTheme="minorHAnsi"/>
          <w:b w:val="0"/>
          <w:i w:val="0"/>
          <w:szCs w:val="24"/>
          <w:lang w:eastAsia="en-US"/>
        </w:rPr>
        <w:t>3. Jeżeli odbiór został zgłoszony, Wykonawca nie pozostaje w zwłoce w wykonaniu umowy.</w:t>
      </w:r>
    </w:p>
    <w:p w14:paraId="393BF204" w14:textId="77777777" w:rsidR="00174199" w:rsidRPr="005F13AE" w:rsidRDefault="00E62C9B" w:rsidP="00174199">
      <w:pPr>
        <w:pStyle w:val="Tekstpodstawowy"/>
        <w:rPr>
          <w:rFonts w:eastAsiaTheme="minorHAnsi"/>
          <w:b w:val="0"/>
          <w:i w:val="0"/>
          <w:szCs w:val="24"/>
          <w:lang w:eastAsia="en-US"/>
        </w:rPr>
      </w:pPr>
      <w:r w:rsidRPr="005F13AE">
        <w:rPr>
          <w:rFonts w:eastAsia="Calibri"/>
          <w:b w:val="0"/>
          <w:i w:val="0"/>
          <w:szCs w:val="24"/>
          <w:lang w:eastAsia="en-US"/>
        </w:rPr>
        <w:t xml:space="preserve">4. </w:t>
      </w:r>
      <w:r w:rsidR="00174199" w:rsidRPr="005F13AE">
        <w:rPr>
          <w:rFonts w:eastAsia="Calibri"/>
          <w:b w:val="0"/>
          <w:i w:val="0"/>
          <w:szCs w:val="24"/>
          <w:lang w:eastAsia="en-US"/>
        </w:rPr>
        <w:t>W przypadku stwierdzenia podczas czynności odbiorowych wad przedmiotu umowy</w:t>
      </w:r>
      <w:r w:rsidR="00174199" w:rsidRPr="005F13AE">
        <w:rPr>
          <w:rFonts w:eastAsiaTheme="minorHAnsi"/>
          <w:b w:val="0"/>
          <w:i w:val="0"/>
          <w:szCs w:val="24"/>
          <w:lang w:eastAsia="en-US"/>
        </w:rPr>
        <w:t xml:space="preserve">, Wykonawca zobowiązuje się do </w:t>
      </w:r>
      <w:r w:rsidR="00174199" w:rsidRPr="005F13AE">
        <w:rPr>
          <w:rFonts w:eastAsia="Calibri"/>
          <w:b w:val="0"/>
          <w:i w:val="0"/>
          <w:szCs w:val="24"/>
          <w:lang w:eastAsia="en-US"/>
        </w:rPr>
        <w:t xml:space="preserve"> </w:t>
      </w:r>
      <w:r w:rsidR="00DF36D9" w:rsidRPr="005F13AE">
        <w:rPr>
          <w:rFonts w:eastAsiaTheme="minorHAnsi"/>
          <w:b w:val="0"/>
          <w:i w:val="0"/>
          <w:szCs w:val="24"/>
          <w:lang w:eastAsia="en-US"/>
        </w:rPr>
        <w:t>ich natychmiastowego usunięcia na własny koszt.</w:t>
      </w:r>
    </w:p>
    <w:p w14:paraId="4BC048E9" w14:textId="77777777" w:rsidR="00174199" w:rsidRPr="005F13AE" w:rsidRDefault="00E62C9B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5</w:t>
      </w:r>
      <w:r w:rsidR="00174199" w:rsidRPr="005F13AE">
        <w:rPr>
          <w:rFonts w:ascii="Times New Roman" w:hAnsi="Times New Roman" w:cs="Times New Roman"/>
          <w:sz w:val="24"/>
          <w:szCs w:val="24"/>
        </w:rPr>
        <w:t xml:space="preserve">. </w:t>
      </w:r>
      <w:r w:rsidR="00174199" w:rsidRPr="005F13AE">
        <w:rPr>
          <w:rFonts w:ascii="Times New Roman" w:eastAsia="Calibri" w:hAnsi="Times New Roman" w:cs="Times New Roman"/>
          <w:sz w:val="24"/>
          <w:szCs w:val="24"/>
        </w:rPr>
        <w:t xml:space="preserve">W przypadku stwierdzenia przez Zamawiającego, że zgłoszone Wykonawcy wady, uwagi </w:t>
      </w:r>
      <w:r w:rsidR="00174199" w:rsidRPr="005F13AE">
        <w:rPr>
          <w:rFonts w:ascii="Times New Roman" w:hAnsi="Times New Roman" w:cs="Times New Roman"/>
          <w:sz w:val="24"/>
          <w:szCs w:val="24"/>
        </w:rPr>
        <w:br/>
      </w:r>
      <w:r w:rsidR="00174199" w:rsidRPr="005F13AE">
        <w:rPr>
          <w:rFonts w:ascii="Times New Roman" w:eastAsia="Calibri" w:hAnsi="Times New Roman" w:cs="Times New Roman"/>
          <w:sz w:val="24"/>
          <w:szCs w:val="24"/>
        </w:rPr>
        <w:t>i zastrzeżenia nie zostały usunięte, Wykonawca pozostawał będzie w zwłoce i zostaną mu naliczone kary umowne, zgodnie z</w:t>
      </w:r>
      <w:r w:rsidRPr="005F13AE">
        <w:rPr>
          <w:rFonts w:ascii="Times New Roman" w:hAnsi="Times New Roman" w:cs="Times New Roman"/>
          <w:sz w:val="24"/>
          <w:szCs w:val="24"/>
        </w:rPr>
        <w:t xml:space="preserve"> </w:t>
      </w:r>
      <w:r w:rsidR="00DF36D9" w:rsidRPr="005F13AE">
        <w:rPr>
          <w:rFonts w:ascii="Times New Roman" w:hAnsi="Times New Roman" w:cs="Times New Roman"/>
          <w:sz w:val="24"/>
          <w:szCs w:val="24"/>
        </w:rPr>
        <w:t xml:space="preserve">treścią </w:t>
      </w:r>
      <w:r w:rsidRPr="005F13AE">
        <w:rPr>
          <w:rFonts w:ascii="Times New Roman" w:hAnsi="Times New Roman" w:cs="Times New Roman"/>
          <w:sz w:val="24"/>
          <w:szCs w:val="24"/>
        </w:rPr>
        <w:t>§ 10</w:t>
      </w:r>
      <w:r w:rsidR="00174199" w:rsidRPr="005F13AE">
        <w:rPr>
          <w:rFonts w:ascii="Times New Roman" w:hAnsi="Times New Roman" w:cs="Times New Roman"/>
          <w:sz w:val="24"/>
          <w:szCs w:val="24"/>
        </w:rPr>
        <w:t xml:space="preserve"> ust. 1</w:t>
      </w:r>
      <w:r w:rsidR="00DF36D9" w:rsidRPr="005F13AE">
        <w:rPr>
          <w:rFonts w:ascii="Times New Roman" w:hAnsi="Times New Roman" w:cs="Times New Roman"/>
          <w:sz w:val="24"/>
          <w:szCs w:val="24"/>
        </w:rPr>
        <w:t xml:space="preserve"> umowy</w:t>
      </w:r>
      <w:r w:rsidR="00174199" w:rsidRPr="005F13AE">
        <w:rPr>
          <w:rFonts w:ascii="Times New Roman" w:hAnsi="Times New Roman" w:cs="Times New Roman"/>
          <w:sz w:val="24"/>
          <w:szCs w:val="24"/>
        </w:rPr>
        <w:t>.</w:t>
      </w:r>
    </w:p>
    <w:p w14:paraId="2AB9FB19" w14:textId="77777777" w:rsidR="00E62C9B" w:rsidRPr="005F13AE" w:rsidRDefault="00E62C9B" w:rsidP="00E62C9B">
      <w:pPr>
        <w:pStyle w:val="Default"/>
        <w:jc w:val="both"/>
        <w:rPr>
          <w:color w:val="auto"/>
        </w:rPr>
      </w:pPr>
      <w:r w:rsidRPr="005F13AE">
        <w:rPr>
          <w:color w:val="auto"/>
        </w:rPr>
        <w:t>6. Jeżeli w toku czynności odbioru zostanie stwierdz</w:t>
      </w:r>
      <w:r w:rsidR="00DF36D9" w:rsidRPr="005F13AE">
        <w:rPr>
          <w:color w:val="auto"/>
        </w:rPr>
        <w:t>one, że przedmiot umowy</w:t>
      </w:r>
      <w:r w:rsidRPr="005F13AE">
        <w:rPr>
          <w:color w:val="auto"/>
        </w:rPr>
        <w:t xml:space="preserve"> nie osiągnął gotowości do odbioru z powodu niezakończenia robót, czy też wadliwego wykonania,  Zamawiającemu przysługują następujące uprawnienia: </w:t>
      </w:r>
    </w:p>
    <w:p w14:paraId="3BE2A980" w14:textId="77777777" w:rsidR="00E62C9B" w:rsidRPr="005F13AE" w:rsidRDefault="00E62C9B" w:rsidP="00E62C9B">
      <w:pPr>
        <w:pStyle w:val="Default"/>
        <w:jc w:val="both"/>
        <w:rPr>
          <w:color w:val="auto"/>
        </w:rPr>
      </w:pPr>
      <w:r w:rsidRPr="005F13AE">
        <w:rPr>
          <w:color w:val="auto"/>
        </w:rPr>
        <w:t xml:space="preserve">1) w przypadku gdy, wady </w:t>
      </w:r>
      <w:r w:rsidRPr="005F13AE">
        <w:rPr>
          <w:b/>
          <w:bCs/>
          <w:color w:val="auto"/>
        </w:rPr>
        <w:t xml:space="preserve">nie nadają </w:t>
      </w:r>
      <w:r w:rsidRPr="005F13AE">
        <w:rPr>
          <w:color w:val="auto"/>
        </w:rPr>
        <w:t>się do usunięcia, a</w:t>
      </w:r>
      <w:r w:rsidR="00DF36D9" w:rsidRPr="005F13AE">
        <w:rPr>
          <w:color w:val="auto"/>
        </w:rPr>
        <w:t>le</w:t>
      </w:r>
      <w:r w:rsidRPr="005F13AE">
        <w:rPr>
          <w:color w:val="auto"/>
        </w:rPr>
        <w:t xml:space="preserve"> umożliwiają one użytkowanie</w:t>
      </w:r>
      <w:r w:rsidR="00DF36D9" w:rsidRPr="005F13AE">
        <w:rPr>
          <w:color w:val="auto"/>
        </w:rPr>
        <w:t xml:space="preserve"> przedmiotu umowy</w:t>
      </w:r>
      <w:r w:rsidRPr="005F13AE">
        <w:rPr>
          <w:color w:val="auto"/>
        </w:rPr>
        <w:t xml:space="preserve"> zgodnie z przeznaczeniem, Zamawiający może dokonać odbioru i obniżyć </w:t>
      </w:r>
      <w:r w:rsidR="00DF36D9" w:rsidRPr="005F13AE">
        <w:rPr>
          <w:color w:val="auto"/>
        </w:rPr>
        <w:t>wynagrodzenie Wykonawcy proporcjonalnie d</w:t>
      </w:r>
      <w:r w:rsidRPr="005F13AE">
        <w:rPr>
          <w:color w:val="auto"/>
        </w:rPr>
        <w:t>o utraconej wartości użytkowej, estetycznej i technicznej;</w:t>
      </w:r>
    </w:p>
    <w:p w14:paraId="018D6EEB" w14:textId="77777777" w:rsidR="00E62C9B" w:rsidRPr="005F13AE" w:rsidRDefault="00DF36D9" w:rsidP="00E62C9B">
      <w:pPr>
        <w:pStyle w:val="Default"/>
        <w:jc w:val="both"/>
        <w:rPr>
          <w:color w:val="auto"/>
        </w:rPr>
      </w:pPr>
      <w:r w:rsidRPr="005F13AE">
        <w:rPr>
          <w:color w:val="auto"/>
        </w:rPr>
        <w:lastRenderedPageBreak/>
        <w:t>2) w przypadku gdy</w:t>
      </w:r>
      <w:r w:rsidR="00E62C9B" w:rsidRPr="005F13AE">
        <w:rPr>
          <w:color w:val="auto"/>
        </w:rPr>
        <w:t xml:space="preserve"> wady </w:t>
      </w:r>
      <w:r w:rsidR="00E62C9B" w:rsidRPr="005F13AE">
        <w:rPr>
          <w:b/>
          <w:bCs/>
          <w:color w:val="auto"/>
        </w:rPr>
        <w:t xml:space="preserve">nie nadają </w:t>
      </w:r>
      <w:r w:rsidR="00E62C9B" w:rsidRPr="005F13AE">
        <w:rPr>
          <w:color w:val="auto"/>
        </w:rPr>
        <w:t xml:space="preserve">się do usunięcia i uniemożliwiają użytkowanie zgodne </w:t>
      </w:r>
      <w:r w:rsidR="00E62C9B" w:rsidRPr="005F13AE">
        <w:rPr>
          <w:color w:val="auto"/>
        </w:rPr>
        <w:br/>
        <w:t>z przeznaczeniem, Zamawiający może odstąpić od umowy lub żądać wykonania przedmiotu umowy bez wad, zachowując prawo do naliczania Wykonawcy zastrzeżonych kar umownych</w:t>
      </w:r>
      <w:r w:rsidR="00744587" w:rsidRPr="005F13AE">
        <w:rPr>
          <w:color w:val="auto"/>
        </w:rPr>
        <w:t xml:space="preserve"> i odszkodowań określonych w § 10</w:t>
      </w:r>
      <w:r w:rsidR="00E62C9B" w:rsidRPr="005F13AE">
        <w:rPr>
          <w:color w:val="auto"/>
        </w:rPr>
        <w:t xml:space="preserve"> niniejszej umowy; </w:t>
      </w:r>
    </w:p>
    <w:p w14:paraId="29E4D190" w14:textId="77777777" w:rsidR="00E62C9B" w:rsidRPr="005F13AE" w:rsidRDefault="00E62C9B" w:rsidP="00E62C9B">
      <w:pPr>
        <w:pStyle w:val="Default"/>
        <w:jc w:val="both"/>
        <w:rPr>
          <w:color w:val="auto"/>
        </w:rPr>
      </w:pPr>
      <w:r w:rsidRPr="005F13AE">
        <w:rPr>
          <w:color w:val="auto"/>
        </w:rPr>
        <w:t>3) w przypadku gdy wady nadają się do usunięcia</w:t>
      </w:r>
      <w:r w:rsidR="00DF36D9" w:rsidRPr="005F13AE">
        <w:rPr>
          <w:color w:val="auto"/>
        </w:rPr>
        <w:t>, Zamawiający</w:t>
      </w:r>
      <w:r w:rsidRPr="005F13AE">
        <w:rPr>
          <w:color w:val="auto"/>
        </w:rPr>
        <w:t xml:space="preserve"> może odmówić odbioru</w:t>
      </w:r>
      <w:r w:rsidR="00DF36D9" w:rsidRPr="005F13AE">
        <w:rPr>
          <w:color w:val="auto"/>
        </w:rPr>
        <w:t xml:space="preserve"> przedmiotu umowy</w:t>
      </w:r>
      <w:r w:rsidRPr="005F13AE">
        <w:rPr>
          <w:color w:val="auto"/>
        </w:rPr>
        <w:t xml:space="preserve"> do czasu ich usunięcia. </w:t>
      </w:r>
    </w:p>
    <w:p w14:paraId="4A4850E3" w14:textId="77777777" w:rsidR="00E62C9B" w:rsidRPr="005F13AE" w:rsidRDefault="00DF36D9" w:rsidP="00E62C9B">
      <w:pPr>
        <w:pStyle w:val="Default"/>
        <w:jc w:val="both"/>
        <w:rPr>
          <w:color w:val="auto"/>
        </w:rPr>
      </w:pPr>
      <w:r w:rsidRPr="005F13AE">
        <w:rPr>
          <w:color w:val="auto"/>
        </w:rPr>
        <w:t>7</w:t>
      </w:r>
      <w:r w:rsidR="00E62C9B" w:rsidRPr="005F13AE">
        <w:rPr>
          <w:color w:val="auto"/>
        </w:rPr>
        <w:t xml:space="preserve">. Z czynności odbioru sporządza się protokół zawierający wszelkie ustalenia dokonane w toku odbioru, a w szczególności ujawnione wady, jak też wyznaczenie terminów ich usunięcia. Wykonawca zobowiązany jest do zawiadomienia Zamawiającego o usunięciu wad. </w:t>
      </w:r>
      <w:r w:rsidRPr="005F13AE">
        <w:rPr>
          <w:color w:val="auto"/>
        </w:rPr>
        <w:t>8</w:t>
      </w:r>
      <w:r w:rsidR="00E62C9B" w:rsidRPr="005F13AE">
        <w:rPr>
          <w:color w:val="auto"/>
        </w:rPr>
        <w:t xml:space="preserve">. Po usunięciu wad Wykonawca zgłosi na piśmie osiągnięcie </w:t>
      </w:r>
      <w:r w:rsidRPr="005F13AE">
        <w:rPr>
          <w:color w:val="auto"/>
        </w:rPr>
        <w:t xml:space="preserve">stanu </w:t>
      </w:r>
      <w:r w:rsidR="00E62C9B" w:rsidRPr="005F13AE">
        <w:rPr>
          <w:color w:val="auto"/>
        </w:rPr>
        <w:t>gotowości do odbioru robót. Postanowienia ust. 3, 5 i 6 stosuje się odpowiednio.</w:t>
      </w:r>
    </w:p>
    <w:p w14:paraId="5353F60F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7137AA9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5</w:t>
      </w:r>
    </w:p>
    <w:p w14:paraId="21557DBD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[wynagrodzenie]</w:t>
      </w:r>
    </w:p>
    <w:p w14:paraId="67C5750E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8792C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1. Zamawiający zapłaci Wykonawcy za prawidłowe wykonanie dostawy i prac objętych umową wynagrodzenie ryczałtowe w wysokości: </w:t>
      </w:r>
      <w:r w:rsidRPr="005F13AE">
        <w:rPr>
          <w:rFonts w:ascii="Times New Roman" w:hAnsi="Times New Roman" w:cs="Times New Roman"/>
          <w:b/>
          <w:sz w:val="24"/>
          <w:szCs w:val="24"/>
        </w:rPr>
        <w:t>………………………..zł brutto</w:t>
      </w:r>
      <w:r w:rsidRPr="005F13AE">
        <w:rPr>
          <w:rFonts w:ascii="Times New Roman" w:hAnsi="Times New Roman" w:cs="Times New Roman"/>
          <w:sz w:val="24"/>
          <w:szCs w:val="24"/>
        </w:rPr>
        <w:t xml:space="preserve"> (słownie……………………………………………………………………………….. 0/100), w tym:</w:t>
      </w:r>
    </w:p>
    <w:p w14:paraId="34BD53B8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- wartość netto wynosi : ……………………………….</w:t>
      </w:r>
    </w:p>
    <w:p w14:paraId="5E417F4D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- podatek VAT w stawce 8% wynosi: ………………………....</w:t>
      </w:r>
    </w:p>
    <w:p w14:paraId="11BD956D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11A3204" w14:textId="77777777" w:rsidR="00BA4D5D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2. W wartości zamówienia Wykonawca uwzględnia wszystkie koszty jakie s</w:t>
      </w:r>
      <w:r w:rsidR="00BA4D5D" w:rsidRPr="005F13AE">
        <w:rPr>
          <w:rFonts w:ascii="Times New Roman" w:hAnsi="Times New Roman" w:cs="Times New Roman"/>
          <w:sz w:val="24"/>
          <w:szCs w:val="24"/>
        </w:rPr>
        <w:t>kładają się na cenę zamówienia.</w:t>
      </w:r>
      <w:r w:rsidR="000A678B" w:rsidRPr="005F13AE">
        <w:rPr>
          <w:rFonts w:ascii="Times New Roman" w:hAnsi="Times New Roman" w:cs="Times New Roman"/>
          <w:sz w:val="24"/>
          <w:szCs w:val="24"/>
        </w:rPr>
        <w:t xml:space="preserve"> Wynagrodzenie określone w ust. 1 obejmuje spełnienie przez Wykonawcę wszystkich świadczeń i obowiązków określonych w niniejszej umowie i w całości wyczerpuje roszczenia Wykonawcy i osób, którymi się on posługuje względem Zamawiającego z tytułu należytego wykonania niniejszej umowy.</w:t>
      </w:r>
    </w:p>
    <w:p w14:paraId="54FD9EDD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3. Wynagrodzenie wskazane w ust. 1 powyżej płatne będzie w terminie 21 dni od dnia sporządzenia protokołu odbioru oraz dostarczenia Zamawiającemu prawidłowo wystawionej faktury VAT, z ustawowymi odsetkami w przypadku uchybienia terminu płatności. Płatności odbywać się będą na wskazany na fakturze numer rachunku bankowego Wykonawcy</w:t>
      </w:r>
      <w:r w:rsidRPr="005F13AE">
        <w:rPr>
          <w:rFonts w:ascii="Times New Roman" w:hAnsi="Times New Roman" w:cs="Times New Roman"/>
          <w:b/>
          <w:sz w:val="24"/>
          <w:szCs w:val="24"/>
        </w:rPr>
        <w:t>.</w:t>
      </w:r>
    </w:p>
    <w:p w14:paraId="20C47534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4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F13AE">
        <w:rPr>
          <w:rFonts w:ascii="Times New Roman" w:hAnsi="Times New Roman"/>
          <w:sz w:val="24"/>
          <w:szCs w:val="24"/>
        </w:rPr>
        <w:t>Za dzień zapłaty uważa się dzień obciążenia rachunku bankowego Zamawiającego.</w:t>
      </w:r>
    </w:p>
    <w:p w14:paraId="2BD11B77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5. Wykonawca jest zobowiązany do wystawienia  faktury z następującymi danymi:</w:t>
      </w:r>
    </w:p>
    <w:p w14:paraId="10177A54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F13AE">
        <w:rPr>
          <w:rFonts w:ascii="Times New Roman" w:hAnsi="Times New Roman"/>
          <w:b/>
          <w:sz w:val="24"/>
          <w:szCs w:val="24"/>
          <w:u w:val="single"/>
        </w:rPr>
        <w:t xml:space="preserve">Nabywca: </w:t>
      </w:r>
    </w:p>
    <w:p w14:paraId="6FBC90AD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Gmina Kielce</w:t>
      </w:r>
    </w:p>
    <w:p w14:paraId="3007247A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ul. Rynek 1</w:t>
      </w:r>
    </w:p>
    <w:p w14:paraId="1D0F17E4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25-303 Kielce</w:t>
      </w:r>
    </w:p>
    <w:p w14:paraId="671448D0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NIP: 6572617325</w:t>
      </w:r>
    </w:p>
    <w:p w14:paraId="103A3C3E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2525C07C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F13AE">
        <w:rPr>
          <w:rFonts w:ascii="Times New Roman" w:hAnsi="Times New Roman"/>
          <w:b/>
          <w:sz w:val="24"/>
          <w:szCs w:val="24"/>
          <w:u w:val="single"/>
        </w:rPr>
        <w:t>Odbiorca faktury:</w:t>
      </w:r>
    </w:p>
    <w:p w14:paraId="34562419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Miejski Ośrodek Sportu i Rekreacji w Kielcach</w:t>
      </w:r>
    </w:p>
    <w:p w14:paraId="67B39EC2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ul. Żytnia 1</w:t>
      </w:r>
    </w:p>
    <w:p w14:paraId="70DE63D9" w14:textId="77777777" w:rsidR="00174199" w:rsidRPr="005F13AE" w:rsidRDefault="00174199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25-018 Kielce</w:t>
      </w:r>
    </w:p>
    <w:p w14:paraId="1EA960D6" w14:textId="77777777" w:rsidR="00993BFD" w:rsidRPr="005F13AE" w:rsidRDefault="00993BFD" w:rsidP="00174199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2F4C5E3" w14:textId="77777777" w:rsidR="000A678B" w:rsidRPr="005F13AE" w:rsidRDefault="00993BFD" w:rsidP="00993BFD">
      <w:pPr>
        <w:pStyle w:val="Default"/>
        <w:jc w:val="both"/>
        <w:rPr>
          <w:color w:val="auto"/>
        </w:rPr>
      </w:pPr>
      <w:r w:rsidRPr="005F13AE">
        <w:rPr>
          <w:color w:val="auto"/>
        </w:rPr>
        <w:t xml:space="preserve">6. </w:t>
      </w:r>
      <w:r w:rsidR="000A678B" w:rsidRPr="005F13AE">
        <w:rPr>
          <w:color w:val="auto"/>
        </w:rPr>
        <w:t>Wykonawca nie może bez pisemnej zgody Zamawiającego, pod rygorem nieważności, przenieść wierzytelności, dokonać cesji, przekazu, sprzedaży oraz zastawienia jakiejkolwiek wierzytelności wynikającej z umowy lub jakiejkolwiek jej części, korzyści z niego lub udziału w nim, na osoby trzecie.</w:t>
      </w:r>
    </w:p>
    <w:p w14:paraId="63586EA1" w14:textId="77777777" w:rsidR="00707AD1" w:rsidRPr="005F13AE" w:rsidRDefault="000A678B" w:rsidP="00993BFD">
      <w:pPr>
        <w:pStyle w:val="Default"/>
        <w:jc w:val="both"/>
        <w:rPr>
          <w:color w:val="auto"/>
        </w:rPr>
      </w:pPr>
      <w:r w:rsidRPr="005F13AE">
        <w:rPr>
          <w:color w:val="auto"/>
        </w:rPr>
        <w:t xml:space="preserve">7. </w:t>
      </w:r>
      <w:r w:rsidR="00707AD1" w:rsidRPr="005F13AE">
        <w:rPr>
          <w:color w:val="auto"/>
        </w:rPr>
        <w:t xml:space="preserve">W przypadku wykonywania </w:t>
      </w:r>
      <w:r w:rsidR="00DF36D9" w:rsidRPr="005F13AE">
        <w:rPr>
          <w:color w:val="auto"/>
        </w:rPr>
        <w:t xml:space="preserve">umowy przy pomocy podwykonawców, Wykonawca zobowiązany jest dołączyć do faktury </w:t>
      </w:r>
      <w:r w:rsidR="00707AD1" w:rsidRPr="005F13AE">
        <w:rPr>
          <w:color w:val="auto"/>
        </w:rPr>
        <w:t>dowód dokonania zapłaty należnego im wynagrodzenia</w:t>
      </w:r>
      <w:r w:rsidRPr="005F13AE">
        <w:rPr>
          <w:color w:val="auto"/>
        </w:rPr>
        <w:t>.</w:t>
      </w:r>
    </w:p>
    <w:p w14:paraId="5298F62C" w14:textId="77777777" w:rsidR="00286E9B" w:rsidRPr="005F13AE" w:rsidRDefault="000A678B" w:rsidP="00286E9B">
      <w:pPr>
        <w:pStyle w:val="Default"/>
        <w:jc w:val="both"/>
        <w:rPr>
          <w:color w:val="auto"/>
        </w:rPr>
      </w:pPr>
      <w:r w:rsidRPr="005F13AE">
        <w:rPr>
          <w:color w:val="auto"/>
        </w:rPr>
        <w:lastRenderedPageBreak/>
        <w:t>8</w:t>
      </w:r>
      <w:r w:rsidR="00DF36D9" w:rsidRPr="005F13AE">
        <w:rPr>
          <w:color w:val="auto"/>
        </w:rPr>
        <w:t xml:space="preserve">. </w:t>
      </w:r>
      <w:r w:rsidR="00286E9B" w:rsidRPr="005F13AE">
        <w:rPr>
          <w:color w:val="auto"/>
        </w:rPr>
        <w:t>W przypadku nie dostarczenia pisemnego oświadczenia, o którym mowa w ust. 7, Zamawiający wstrzyma płatności należne Wykonawcy w kwocie równej należności Podwykonawcy lub dalszego Podwykonawcy. W takim wypadku, Wykonawca nie jest uprawniony do naliczania Zamawiającemu odsetek za zwłokę w płatności wstrzymanej kwoty.</w:t>
      </w:r>
    </w:p>
    <w:p w14:paraId="5128CE19" w14:textId="77777777" w:rsidR="00DF36D9" w:rsidRPr="005F13AE" w:rsidRDefault="00286E9B" w:rsidP="00993BFD">
      <w:pPr>
        <w:pStyle w:val="Default"/>
        <w:jc w:val="both"/>
        <w:rPr>
          <w:color w:val="auto"/>
        </w:rPr>
      </w:pPr>
      <w:r w:rsidRPr="005F13AE">
        <w:rPr>
          <w:color w:val="auto"/>
        </w:rPr>
        <w:t xml:space="preserve">9. </w:t>
      </w:r>
      <w:r w:rsidR="00993BFD" w:rsidRPr="005F13AE">
        <w:rPr>
          <w:color w:val="auto"/>
        </w:rPr>
        <w:t>Zamawiający dokona bezpośredniej zapłaty wynagrodzenia przysługującego podwykonawcom w przypadku, gdy Wykonawca uchyli się od obowiązku zapłaty wynagrodzenia podwykonawcom.</w:t>
      </w:r>
      <w:r w:rsidR="00707AD1" w:rsidRPr="005F13AE">
        <w:rPr>
          <w:color w:val="auto"/>
        </w:rPr>
        <w:t xml:space="preserve"> </w:t>
      </w:r>
      <w:r w:rsidR="00DF36D9" w:rsidRPr="005F13AE">
        <w:rPr>
          <w:color w:val="auto"/>
        </w:rPr>
        <w:t>Za</w:t>
      </w:r>
      <w:r w:rsidR="00993BFD" w:rsidRPr="005F13AE">
        <w:rPr>
          <w:color w:val="auto"/>
        </w:rPr>
        <w:t xml:space="preserve"> uchylenie się od obowiązku zapłaty przez Wykonawcę wynagrodzenia należnego podwykonawcom uznane będzie nie załączenie do fakt</w:t>
      </w:r>
      <w:r w:rsidR="00707AD1" w:rsidRPr="005F13AE">
        <w:rPr>
          <w:color w:val="auto"/>
        </w:rPr>
        <w:t xml:space="preserve">ury </w:t>
      </w:r>
      <w:r w:rsidR="00DF36D9" w:rsidRPr="005F13AE">
        <w:rPr>
          <w:color w:val="auto"/>
        </w:rPr>
        <w:t xml:space="preserve">dowodu dokonania zapłaty podwykonawcom należnego im wynagrodzenia. </w:t>
      </w:r>
    </w:p>
    <w:p w14:paraId="2577864D" w14:textId="77777777" w:rsidR="00993BFD" w:rsidRPr="005F13AE" w:rsidRDefault="00286E9B" w:rsidP="00993BFD">
      <w:pPr>
        <w:pStyle w:val="Default"/>
        <w:jc w:val="both"/>
        <w:rPr>
          <w:color w:val="auto"/>
        </w:rPr>
      </w:pPr>
      <w:r w:rsidRPr="005F13AE">
        <w:rPr>
          <w:color w:val="auto"/>
        </w:rPr>
        <w:t>10</w:t>
      </w:r>
      <w:r w:rsidR="00993BFD" w:rsidRPr="005F13AE">
        <w:rPr>
          <w:color w:val="auto"/>
        </w:rPr>
        <w:t xml:space="preserve">. Kwota wynagrodzeń wypłaconych przez Zamawiającego bezpośrednio podwykonawcom zostanie potrącona z wynagrodzenia przysługującego Wykonawcy. </w:t>
      </w:r>
    </w:p>
    <w:p w14:paraId="7567FD0E" w14:textId="77777777" w:rsidR="00993BFD" w:rsidRPr="005F13AE" w:rsidRDefault="000A678B" w:rsidP="00993BFD">
      <w:pPr>
        <w:pStyle w:val="Default"/>
        <w:jc w:val="both"/>
        <w:rPr>
          <w:color w:val="auto"/>
        </w:rPr>
      </w:pPr>
      <w:r w:rsidRPr="005F13AE">
        <w:rPr>
          <w:color w:val="auto"/>
        </w:rPr>
        <w:t>1</w:t>
      </w:r>
      <w:r w:rsidR="00286E9B" w:rsidRPr="005F13AE">
        <w:rPr>
          <w:color w:val="auto"/>
        </w:rPr>
        <w:t>1</w:t>
      </w:r>
      <w:r w:rsidR="00993BFD" w:rsidRPr="005F13AE">
        <w:rPr>
          <w:color w:val="auto"/>
        </w:rPr>
        <w:t xml:space="preserve">. Wykonawca jest odpowiedzialny wobec Zamawiającego za to, że podwykonawcy nie będą dochodzili od Zamawiającego zapłaty wynagrodzenia z tytułu wykonanych robót </w:t>
      </w:r>
      <w:r w:rsidR="00993BFD" w:rsidRPr="005F13AE">
        <w:rPr>
          <w:color w:val="auto"/>
        </w:rPr>
        <w:br/>
        <w:t xml:space="preserve">i zobowiązuje się on do pokrycia wszelkich szkód, jakie Zamawiający poniesie w związku </w:t>
      </w:r>
      <w:r w:rsidR="00993BFD" w:rsidRPr="005F13AE">
        <w:rPr>
          <w:color w:val="auto"/>
        </w:rPr>
        <w:br/>
        <w:t>z roszczeniami podwykonawców, włączając w to odsetki za zwłokę, koszty procesu, egzekucji i inne.</w:t>
      </w:r>
    </w:p>
    <w:p w14:paraId="3163EE0F" w14:textId="77777777" w:rsidR="00707AD1" w:rsidRPr="005F13AE" w:rsidRDefault="00707AD1" w:rsidP="000A678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61B0858C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6</w:t>
      </w:r>
    </w:p>
    <w:p w14:paraId="4C002C5E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[gwarancja]</w:t>
      </w:r>
    </w:p>
    <w:p w14:paraId="3DB2EA31" w14:textId="77777777" w:rsidR="00174199" w:rsidRPr="005F13AE" w:rsidRDefault="00174199" w:rsidP="001741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CF1DB0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1. Wykonawca udziela Zamawiającemu na przedmiot zamówienia gwarancji na okres                             </w:t>
      </w:r>
      <w:r w:rsidR="00BA4D5D" w:rsidRPr="005F13AE">
        <w:rPr>
          <w:rFonts w:ascii="Times New Roman" w:hAnsi="Times New Roman" w:cs="Times New Roman"/>
          <w:b/>
          <w:sz w:val="24"/>
          <w:szCs w:val="24"/>
        </w:rPr>
        <w:t>24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 miesięcy.</w:t>
      </w:r>
    </w:p>
    <w:p w14:paraId="0BB2B225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2. Bieg terminu dla gwarancji rozpoczyna się od dnia sporządzenia protokołu  odbioru.</w:t>
      </w:r>
    </w:p>
    <w:p w14:paraId="6168FAAC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3.Wykonawca zobowiązuje się, najdalej w dniu sporządzenia protokołu odbioru, do przekazania Zamawiającemu dokumentu gwarancyjnego zawierającego informację o warunkach udzielonej gwarancji oraz o sposobie postępowania w przypadku konieczności uruchomienia procedury gwarancyjnej.</w:t>
      </w:r>
    </w:p>
    <w:p w14:paraId="13659265" w14:textId="77777777" w:rsidR="00744587" w:rsidRPr="005F13AE" w:rsidRDefault="00744587" w:rsidP="00744587">
      <w:pPr>
        <w:pStyle w:val="Default"/>
        <w:jc w:val="both"/>
        <w:rPr>
          <w:rFonts w:eastAsia="Times New Roman"/>
          <w:color w:val="auto"/>
          <w:lang w:eastAsia="pl-PL"/>
        </w:rPr>
      </w:pPr>
      <w:r w:rsidRPr="005F13AE">
        <w:rPr>
          <w:rFonts w:eastAsia="Times New Roman"/>
          <w:color w:val="auto"/>
          <w:lang w:eastAsia="pl-PL"/>
        </w:rPr>
        <w:t xml:space="preserve">4. Zamawiający może wykonywać uprawnienia z tytułu rękojmi za wady fizyczne przedmiotu umowy niezależnie od uprawnień przysługujących z tytułu gwarancji. </w:t>
      </w:r>
    </w:p>
    <w:p w14:paraId="3AADF479" w14:textId="77777777" w:rsidR="00744587" w:rsidRPr="005F13AE" w:rsidRDefault="00744587" w:rsidP="00744587">
      <w:pPr>
        <w:pStyle w:val="Default"/>
        <w:jc w:val="both"/>
        <w:rPr>
          <w:rFonts w:eastAsia="Times New Roman"/>
          <w:color w:val="auto"/>
          <w:lang w:eastAsia="pl-PL"/>
        </w:rPr>
      </w:pPr>
      <w:r w:rsidRPr="005F13AE">
        <w:rPr>
          <w:rFonts w:eastAsia="Times New Roman"/>
          <w:color w:val="auto"/>
          <w:lang w:eastAsia="pl-PL"/>
        </w:rPr>
        <w:t xml:space="preserve">5. W przypadku nie usunięcia przez Wykonawcę wad ujawnionych w okresie gwarancji, </w:t>
      </w:r>
      <w:r w:rsidRPr="005F13AE">
        <w:rPr>
          <w:rFonts w:eastAsia="Times New Roman"/>
          <w:color w:val="auto"/>
          <w:lang w:eastAsia="pl-PL"/>
        </w:rPr>
        <w:br/>
        <w:t xml:space="preserve">w terminie określonym przez Zamawiającego, Zamawiający ma prawo usunąć te wady na koszt i ryzyko Wykonawcy bez konieczności uzyskania odpowiedniego upoważnienia sądu </w:t>
      </w:r>
      <w:r w:rsidRPr="005F13AE">
        <w:rPr>
          <w:rFonts w:eastAsia="Times New Roman"/>
          <w:color w:val="auto"/>
          <w:lang w:eastAsia="pl-PL"/>
        </w:rPr>
        <w:br/>
        <w:t xml:space="preserve">w tym zakresie. </w:t>
      </w:r>
    </w:p>
    <w:p w14:paraId="3E88A03F" w14:textId="77777777" w:rsidR="00744587" w:rsidRPr="005F13AE" w:rsidRDefault="00744587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A786602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7</w:t>
      </w:r>
    </w:p>
    <w:p w14:paraId="17EE1B64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 zabezpieczenie umowy]</w:t>
      </w:r>
    </w:p>
    <w:p w14:paraId="249D9BCE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6EE475" w14:textId="77777777" w:rsidR="002435DA" w:rsidRPr="005F13AE" w:rsidRDefault="00BA4D5D" w:rsidP="002435DA">
      <w:pPr>
        <w:tabs>
          <w:tab w:val="left" w:pos="567"/>
        </w:tabs>
        <w:suppressAutoHyphens/>
        <w:spacing w:before="120" w:after="0" w:line="240" w:lineRule="auto"/>
        <w:ind w:left="624" w:hanging="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2435DA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wnosi zabezpieczenie należytego wykonania przedmiotu umowy w wysokości 10% ceny całkowitej podanej w ofercie w kwocie: </w:t>
      </w:r>
      <w:r w:rsidRPr="005F13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  zł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zł</w:t>
      </w:r>
      <w:r w:rsidR="00E344A3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otych: ………………………………………………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………………………...</w:t>
      </w:r>
    </w:p>
    <w:p w14:paraId="323F464E" w14:textId="77777777" w:rsidR="00BA4D5D" w:rsidRPr="005F13AE" w:rsidRDefault="002435DA" w:rsidP="002435DA">
      <w:pPr>
        <w:tabs>
          <w:tab w:val="left" w:pos="567"/>
        </w:tabs>
        <w:suppressAutoHyphens/>
        <w:spacing w:before="120" w:after="0" w:line="240" w:lineRule="auto"/>
        <w:ind w:left="624" w:hanging="6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BA4D5D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należytego wykonania umowy zostanie zwolnione w następujących terminach:</w:t>
      </w:r>
    </w:p>
    <w:p w14:paraId="4078E418" w14:textId="77777777" w:rsidR="00BA4D5D" w:rsidRPr="005F13AE" w:rsidRDefault="00BA4D5D" w:rsidP="00BA4D5D">
      <w:pPr>
        <w:numPr>
          <w:ilvl w:val="1"/>
          <w:numId w:val="7"/>
        </w:numPr>
        <w:tabs>
          <w:tab w:val="left" w:pos="993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część zabezpieczenia w wysokości 70 % </w:t>
      </w:r>
      <w:r w:rsidR="00E344A3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…………..zł )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służąca pokryciu roszczeń z tytułu niewykonania lub nienależytego wykonania umowy, w terminie 30 dni od daty dokonania odbioru całości robót, po ewentualnym pomniejszeniu o kwotę kar przewidzianych umową,</w:t>
      </w:r>
    </w:p>
    <w:p w14:paraId="78D34AAD" w14:textId="77777777" w:rsidR="00BA4D5D" w:rsidRPr="005F13AE" w:rsidRDefault="00BA4D5D" w:rsidP="00174199">
      <w:pPr>
        <w:numPr>
          <w:ilvl w:val="1"/>
          <w:numId w:val="7"/>
        </w:numPr>
        <w:tabs>
          <w:tab w:val="left" w:pos="993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pozostała część zabezpieczenia w wysokości 30 %</w:t>
      </w:r>
      <w:r w:rsidR="00E344A3"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…………zł )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służąca do pokrycia roszczeń z tytułu rękojmi zostanie zwolniona lub zwrócona Wykonawcy </w:t>
      </w:r>
      <w:r w:rsidRPr="005F13A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terminie do 15 dnia po upłynięciu okresu rękojmi i po ewentualnym potrąceniu kar przewidzianych umową.</w:t>
      </w:r>
    </w:p>
    <w:p w14:paraId="5CE4C682" w14:textId="77777777" w:rsidR="00174199" w:rsidRPr="005F13AE" w:rsidRDefault="00E344A3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</w:t>
      </w:r>
      <w:r w:rsidR="00174199" w:rsidRPr="005F13AE">
        <w:rPr>
          <w:rFonts w:ascii="Times New Roman" w:hAnsi="Times New Roman" w:cs="Times New Roman"/>
          <w:sz w:val="24"/>
          <w:szCs w:val="24"/>
        </w:rPr>
        <w:t xml:space="preserve">. W przypadku wniesienia zabezpieczenia w formie pieniężnej, należy dokonać wpłaty na rachunek Zamawiającego nr: </w:t>
      </w:r>
      <w:r w:rsidR="00174199" w:rsidRPr="005F13AE">
        <w:rPr>
          <w:rFonts w:ascii="Times New Roman" w:hAnsi="Times New Roman" w:cs="Times New Roman"/>
          <w:b/>
          <w:sz w:val="24"/>
          <w:szCs w:val="24"/>
        </w:rPr>
        <w:t xml:space="preserve">66 1050 1461 1000 0090 3035 4485  </w:t>
      </w:r>
      <w:r w:rsidR="00174199" w:rsidRPr="005F13AE">
        <w:rPr>
          <w:rFonts w:ascii="Times New Roman" w:hAnsi="Times New Roman" w:cs="Times New Roman"/>
          <w:sz w:val="24"/>
          <w:szCs w:val="24"/>
        </w:rPr>
        <w:t xml:space="preserve">w ING Bank Śląski SA. O/Kielce. </w:t>
      </w:r>
    </w:p>
    <w:p w14:paraId="4FA04636" w14:textId="77777777" w:rsidR="00174199" w:rsidRPr="005F13AE" w:rsidRDefault="00E344A3" w:rsidP="00332A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4</w:t>
      </w:r>
      <w:r w:rsidR="00174199" w:rsidRPr="005F13AE">
        <w:rPr>
          <w:rFonts w:ascii="Times New Roman" w:hAnsi="Times New Roman" w:cs="Times New Roman"/>
          <w:sz w:val="24"/>
          <w:szCs w:val="24"/>
        </w:rPr>
        <w:t>. W przypadku wniesienia zabezpieczenia w formie gwarancji Wykonawca przedłoży Zamawiającemu do akceptacji wzór powyższej gwarancji; w przypadku braku akceptacji przez Zamawiającego, Wykonawca dokona zmiany jej treści zgodnie z przekazanymi przez Zamawiającego wytycznymi.</w:t>
      </w:r>
    </w:p>
    <w:p w14:paraId="52B26F6A" w14:textId="77777777" w:rsidR="00174199" w:rsidRPr="005F13AE" w:rsidRDefault="00E344A3" w:rsidP="00332A5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5</w:t>
      </w:r>
      <w:r w:rsidR="00174199" w:rsidRPr="005F13AE">
        <w:rPr>
          <w:rFonts w:ascii="Times New Roman" w:hAnsi="Times New Roman" w:cs="Times New Roman"/>
          <w:sz w:val="24"/>
          <w:szCs w:val="24"/>
        </w:rPr>
        <w:t>. Dokument gwarancyjny winien zawierać klauzulę, w której</w:t>
      </w:r>
      <w:r w:rsidR="00332A5E" w:rsidRPr="005F13AE">
        <w:rPr>
          <w:rFonts w:ascii="Times New Roman" w:hAnsi="Times New Roman" w:cs="Times New Roman"/>
          <w:sz w:val="24"/>
          <w:szCs w:val="24"/>
        </w:rPr>
        <w:t xml:space="preserve"> gwarant zobowiązuje się do </w:t>
      </w:r>
      <w:r w:rsidR="00174199" w:rsidRPr="005F13AE">
        <w:rPr>
          <w:rFonts w:ascii="Times New Roman" w:hAnsi="Times New Roman" w:cs="Times New Roman"/>
          <w:sz w:val="24"/>
          <w:szCs w:val="24"/>
        </w:rPr>
        <w:t>wypłaty kwoty gwarancyjnej na pierwsze żądan</w:t>
      </w:r>
      <w:r w:rsidR="00332A5E" w:rsidRPr="005F13AE">
        <w:rPr>
          <w:rFonts w:ascii="Times New Roman" w:hAnsi="Times New Roman" w:cs="Times New Roman"/>
          <w:sz w:val="24"/>
          <w:szCs w:val="24"/>
        </w:rPr>
        <w:t xml:space="preserve">ie Zamawiającego, złożone wraz z </w:t>
      </w:r>
      <w:r w:rsidR="00174199" w:rsidRPr="005F13AE">
        <w:rPr>
          <w:rFonts w:ascii="Times New Roman" w:hAnsi="Times New Roman" w:cs="Times New Roman"/>
          <w:sz w:val="24"/>
          <w:szCs w:val="24"/>
        </w:rPr>
        <w:t>oświadczeniem, że Wykonawca nie wywiązał się ze swoich zobowiązań w terminie przewidzianym w umowie, lub zgodnie z postanowieniami umowy</w:t>
      </w:r>
      <w:r w:rsidR="00332A5E" w:rsidRPr="005F13AE">
        <w:rPr>
          <w:rFonts w:ascii="Times New Roman" w:hAnsi="Times New Roman" w:cs="Times New Roman"/>
          <w:sz w:val="24"/>
          <w:szCs w:val="24"/>
        </w:rPr>
        <w:t>.</w:t>
      </w:r>
    </w:p>
    <w:p w14:paraId="226921A2" w14:textId="77777777" w:rsidR="00174199" w:rsidRPr="005F13AE" w:rsidRDefault="00174199" w:rsidP="0017419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63BFB73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8</w:t>
      </w:r>
    </w:p>
    <w:p w14:paraId="362A3C13" w14:textId="77777777" w:rsidR="002435DA" w:rsidRPr="005F13AE" w:rsidRDefault="002435DA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[podwykonawcy]</w:t>
      </w:r>
    </w:p>
    <w:p w14:paraId="0D4F81D1" w14:textId="77777777" w:rsidR="002435DA" w:rsidRPr="005F13AE" w:rsidRDefault="002435DA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33EB65" w14:textId="77777777" w:rsidR="002435DA" w:rsidRPr="005F13AE" w:rsidRDefault="002435DA" w:rsidP="002435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1. Zamawiający dopuszcza realizację części zamówienia, określonego w § 1 umowy, przez podwykonawców. </w:t>
      </w:r>
    </w:p>
    <w:p w14:paraId="68DA4B92" w14:textId="77777777" w:rsidR="00956B68" w:rsidRPr="005F13AE" w:rsidRDefault="002435DA" w:rsidP="002435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2.  </w:t>
      </w:r>
      <w:r w:rsidR="00956B68" w:rsidRPr="005F13AE">
        <w:rPr>
          <w:rFonts w:ascii="Times New Roman" w:hAnsi="Times New Roman" w:cs="Times New Roman"/>
          <w:sz w:val="24"/>
          <w:szCs w:val="24"/>
        </w:rPr>
        <w:t>Wykonawca jest zobowiązany do przedłożenia Zamawiającemu kopii poświadczonej za zgodność z oryginałem zawartej umowy o podwykonawstwo w terminie 7 dni od dnia jej zawarcia.</w:t>
      </w:r>
    </w:p>
    <w:p w14:paraId="1991FDA1" w14:textId="77777777" w:rsidR="002435DA" w:rsidRPr="005F13AE" w:rsidRDefault="00956B68" w:rsidP="002435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3. </w:t>
      </w:r>
      <w:r w:rsidR="002435DA" w:rsidRPr="005F13AE">
        <w:rPr>
          <w:rFonts w:ascii="Times New Roman" w:hAnsi="Times New Roman" w:cs="Times New Roman"/>
          <w:sz w:val="24"/>
          <w:szCs w:val="24"/>
        </w:rPr>
        <w:t>Wykonawca może w trakcie realizacji przedmiotu zamówienia wnioskować o zmianę Podwykonawcy. Zmiana podwykonawcy może nastąpić wyłącznie po przedstawieniu  przez Wykonawcę oświadczenia dotychczasowego Podwykonawcy o jego rezygnacji z udziału w realizacji przedmiotu zamówienia oraz o braku roszczeń wobec Wykonawcy z tytułu realizacji umowy lub przedłożenia przez Wykonawcę dowodu w</w:t>
      </w:r>
      <w:r w:rsidR="00332A5E" w:rsidRPr="005F13AE">
        <w:rPr>
          <w:rFonts w:ascii="Times New Roman" w:hAnsi="Times New Roman" w:cs="Times New Roman"/>
          <w:sz w:val="24"/>
          <w:szCs w:val="24"/>
        </w:rPr>
        <w:t>y</w:t>
      </w:r>
      <w:r w:rsidR="002435DA" w:rsidRPr="005F13AE">
        <w:rPr>
          <w:rFonts w:ascii="Times New Roman" w:hAnsi="Times New Roman" w:cs="Times New Roman"/>
          <w:sz w:val="24"/>
          <w:szCs w:val="24"/>
        </w:rPr>
        <w:t>płaty wynagrodzenia zmienianemu Podwykonawcy wraz z oświadczeniem Wykonawcy potwierdzonym przez tego Podwykonawcę, że zobowiązania finansowe Wykonawcy względem tego Podwykonawcy zostały w całości uregulowane.</w:t>
      </w:r>
    </w:p>
    <w:p w14:paraId="10BBB7F2" w14:textId="77777777" w:rsidR="002435DA" w:rsidRPr="005F13AE" w:rsidRDefault="00956B68" w:rsidP="002435D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4</w:t>
      </w:r>
      <w:r w:rsidR="002435DA" w:rsidRPr="005F13AE">
        <w:rPr>
          <w:rFonts w:ascii="Times New Roman" w:hAnsi="Times New Roman" w:cs="Times New Roman"/>
          <w:sz w:val="24"/>
          <w:szCs w:val="24"/>
        </w:rPr>
        <w:t xml:space="preserve">. Powierzenie przez Wykonawcę wykonania części zamówienia Podwykonawcy lub dalszemu Podwykonawcy pozostaje bez wpływu na zobowiązania Wykonawcy wobec Zamawiającego co do wykonania tej części robót. </w:t>
      </w:r>
    </w:p>
    <w:p w14:paraId="0C8C8A12" w14:textId="77777777" w:rsidR="002435DA" w:rsidRPr="005F13AE" w:rsidRDefault="00956B68" w:rsidP="002435DA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5</w:t>
      </w:r>
      <w:r w:rsidR="002435DA" w:rsidRPr="005F13AE">
        <w:rPr>
          <w:rFonts w:ascii="Times New Roman" w:hAnsi="Times New Roman" w:cs="Times New Roman"/>
          <w:sz w:val="24"/>
          <w:szCs w:val="24"/>
        </w:rPr>
        <w:t xml:space="preserve">. Wykonawca jest odpowiedzialny za działania lub zaniechania podwykonawcy, jego przedstawicieli lub pracowników w takim samym stopniu, jak za własne działania lub zaniechania. </w:t>
      </w:r>
    </w:p>
    <w:p w14:paraId="06998F23" w14:textId="77777777" w:rsidR="002435DA" w:rsidRPr="005F13AE" w:rsidRDefault="002435DA" w:rsidP="002435D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C14E6D7" w14:textId="77777777" w:rsidR="002435DA" w:rsidRPr="005F13AE" w:rsidRDefault="002435DA" w:rsidP="002435DA">
      <w:pPr>
        <w:pStyle w:val="Bezodstpw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9</w:t>
      </w:r>
    </w:p>
    <w:p w14:paraId="58E897A0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[odstąpienie od umowy]</w:t>
      </w:r>
    </w:p>
    <w:p w14:paraId="6E0DC6F0" w14:textId="77777777" w:rsidR="00174199" w:rsidRPr="005F13AE" w:rsidRDefault="00174199" w:rsidP="00174199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95E205" w14:textId="77777777" w:rsidR="00174199" w:rsidRPr="005F13AE" w:rsidRDefault="00174199" w:rsidP="00174199">
      <w:pPr>
        <w:pStyle w:val="Tekstpodstawowywcity"/>
        <w:spacing w:after="0"/>
        <w:ind w:left="0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1. Zamawiającemu, poza przypadkami określonymi w Kodeksie cywilnym, przysługuje prawo do odstąpienia od umowy lub jej części:</w:t>
      </w:r>
    </w:p>
    <w:p w14:paraId="0E0CA4F9" w14:textId="77777777" w:rsidR="00174199" w:rsidRPr="005F13AE" w:rsidRDefault="00174199" w:rsidP="00174199">
      <w:pPr>
        <w:pStyle w:val="Tekstpodstawowywcity"/>
        <w:numPr>
          <w:ilvl w:val="0"/>
          <w:numId w:val="4"/>
        </w:num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jeżeli Wykonawca nie rozpoczął prac bez uzasadnionych przyczyn i nie kontynuuje ich pomimo wezwania Zamawiającego złożonego na piśmie,</w:t>
      </w:r>
    </w:p>
    <w:p w14:paraId="16219F0E" w14:textId="77777777" w:rsidR="00174199" w:rsidRPr="005F13AE" w:rsidRDefault="00174199" w:rsidP="00174199">
      <w:pPr>
        <w:pStyle w:val="Tekstpodstawowywcity"/>
        <w:numPr>
          <w:ilvl w:val="0"/>
          <w:numId w:val="4"/>
        </w:num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jeżeli Wykonawca przerwał realizację prac, z wyjątkiem przyczyny leżącej po stronie Zamawiającego.</w:t>
      </w:r>
    </w:p>
    <w:p w14:paraId="22DF9136" w14:textId="77777777" w:rsidR="00174199" w:rsidRPr="005F13AE" w:rsidRDefault="00174199" w:rsidP="00174199">
      <w:pPr>
        <w:pStyle w:val="Tekstpodstawowywcity"/>
        <w:spacing w:after="0"/>
        <w:ind w:left="0"/>
        <w:rPr>
          <w:rFonts w:ascii="Times New Roman" w:hAnsi="Times New Roman"/>
          <w:sz w:val="24"/>
          <w:szCs w:val="24"/>
        </w:rPr>
      </w:pPr>
      <w:r w:rsidRPr="005F13AE">
        <w:rPr>
          <w:rFonts w:ascii="Times New Roman" w:hAnsi="Times New Roman"/>
          <w:sz w:val="24"/>
          <w:szCs w:val="24"/>
        </w:rPr>
        <w:t>2. Prawo Zamawiającego do odstąpienia od umowy może być realizowane w terminie do 20 dni od dnia powzięcia wiadomości o okolicznościach wskazanych w ust. 1 pkt 1 lub pkt 2.</w:t>
      </w:r>
    </w:p>
    <w:p w14:paraId="75D29623" w14:textId="77777777" w:rsidR="002435DA" w:rsidRPr="005F13AE" w:rsidRDefault="002435DA" w:rsidP="002435D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D6AE88" w14:textId="77777777" w:rsidR="00174199" w:rsidRPr="005F13AE" w:rsidRDefault="002435DA" w:rsidP="002435D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08F26DF4" w14:textId="77777777" w:rsidR="00174199" w:rsidRPr="005F13AE" w:rsidRDefault="002435DA" w:rsidP="00174199">
      <w:pPr>
        <w:pStyle w:val="Bezodstpw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4199" w:rsidRPr="005F13AE">
        <w:rPr>
          <w:rFonts w:ascii="Times New Roman" w:hAnsi="Times New Roman" w:cs="Times New Roman"/>
          <w:b/>
          <w:sz w:val="24"/>
          <w:szCs w:val="24"/>
        </w:rPr>
        <w:t>[kary umowne]</w:t>
      </w:r>
    </w:p>
    <w:p w14:paraId="5770D53F" w14:textId="77777777" w:rsidR="00174199" w:rsidRPr="005F13AE" w:rsidRDefault="00174199" w:rsidP="00174199">
      <w:pPr>
        <w:pStyle w:val="Bezodstpw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B1C727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1. Zamawiającemu przysługują od Wykonawcy kary umowne w następujących przypadkach:</w:t>
      </w:r>
    </w:p>
    <w:p w14:paraId="2531E0E9" w14:textId="77777777" w:rsidR="00174199" w:rsidRPr="005F13AE" w:rsidRDefault="00174199" w:rsidP="00174199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w przypadku zwłoki w wykonywaniu zobowiązań określonych w § 1 umowy</w:t>
      </w:r>
      <w:r w:rsidR="00E344A3" w:rsidRPr="005F13AE">
        <w:rPr>
          <w:rFonts w:ascii="Times New Roman" w:hAnsi="Times New Roman" w:cs="Times New Roman"/>
          <w:sz w:val="24"/>
          <w:szCs w:val="24"/>
        </w:rPr>
        <w:t xml:space="preserve"> – w wysokości 0,5</w:t>
      </w:r>
      <w:r w:rsidRPr="005F13AE">
        <w:rPr>
          <w:rFonts w:ascii="Times New Roman" w:hAnsi="Times New Roman" w:cs="Times New Roman"/>
          <w:sz w:val="24"/>
          <w:szCs w:val="24"/>
        </w:rPr>
        <w:t>% wynagrodzenia brutto określonego w § 5 ust. 1 za każdy dzień zwłoki,</w:t>
      </w:r>
    </w:p>
    <w:p w14:paraId="058E17E6" w14:textId="77777777" w:rsidR="00174199" w:rsidRPr="005F13AE" w:rsidRDefault="00174199" w:rsidP="00174199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w przypadku zwłoki w usunięciu wad</w:t>
      </w:r>
      <w:r w:rsidR="00332A5E" w:rsidRPr="005F13AE">
        <w:rPr>
          <w:rFonts w:ascii="Times New Roman" w:hAnsi="Times New Roman" w:cs="Times New Roman"/>
          <w:sz w:val="24"/>
          <w:szCs w:val="24"/>
        </w:rPr>
        <w:t xml:space="preserve">, o których mowa w § 4 ust. </w:t>
      </w:r>
      <w:r w:rsidRPr="005F13AE">
        <w:rPr>
          <w:rFonts w:ascii="Times New Roman" w:hAnsi="Times New Roman" w:cs="Times New Roman"/>
          <w:sz w:val="24"/>
          <w:szCs w:val="24"/>
        </w:rPr>
        <w:t>4</w:t>
      </w:r>
      <w:r w:rsidR="00332A5E" w:rsidRPr="005F13AE">
        <w:rPr>
          <w:rFonts w:ascii="Times New Roman" w:hAnsi="Times New Roman" w:cs="Times New Roman"/>
          <w:sz w:val="24"/>
          <w:szCs w:val="24"/>
        </w:rPr>
        <w:t xml:space="preserve"> i 5</w:t>
      </w:r>
      <w:r w:rsidRPr="005F13AE">
        <w:rPr>
          <w:rFonts w:ascii="Times New Roman" w:hAnsi="Times New Roman" w:cs="Times New Roman"/>
          <w:sz w:val="24"/>
          <w:szCs w:val="24"/>
        </w:rPr>
        <w:t xml:space="preserve"> umowy – </w:t>
      </w:r>
      <w:r w:rsidR="00E344A3" w:rsidRPr="005F13AE">
        <w:rPr>
          <w:rFonts w:ascii="Times New Roman" w:hAnsi="Times New Roman" w:cs="Times New Roman"/>
          <w:sz w:val="24"/>
          <w:szCs w:val="24"/>
        </w:rPr>
        <w:t>w wysokości 0,5</w:t>
      </w:r>
      <w:r w:rsidRPr="005F13AE">
        <w:rPr>
          <w:rFonts w:ascii="Times New Roman" w:hAnsi="Times New Roman" w:cs="Times New Roman"/>
          <w:sz w:val="24"/>
          <w:szCs w:val="24"/>
        </w:rPr>
        <w:t>% wynagrodzenia brutto określonego w § 5 ust. 1 za każdy dzień zwłoki,</w:t>
      </w:r>
    </w:p>
    <w:p w14:paraId="37379072" w14:textId="77777777" w:rsidR="00174199" w:rsidRPr="005F13AE" w:rsidRDefault="00174199" w:rsidP="00174199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w przypadku odstąpienia od umowy z winy leżącej po stronie Wykonawcy – w wysokości 20% całkowitego wynagrodzenia brutto określonego w § 5 ust. 1.</w:t>
      </w:r>
    </w:p>
    <w:p w14:paraId="69AD4099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2. Wykonawcy przysługują od Zamawiającego kary umowne w następujących przypadkach:</w:t>
      </w:r>
    </w:p>
    <w:p w14:paraId="36942FF5" w14:textId="77777777" w:rsidR="00174199" w:rsidRPr="005F13AE" w:rsidRDefault="00174199" w:rsidP="0017419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w przypadku bezzasadnej odmowy udostępnienia płyty boiska Wykonawcy w celu wykonania zobowiązań określonych w § 1 – w wysokości 0</w:t>
      </w:r>
      <w:r w:rsidR="00E344A3" w:rsidRPr="005F13AE">
        <w:rPr>
          <w:rFonts w:ascii="Times New Roman" w:hAnsi="Times New Roman" w:cs="Times New Roman"/>
          <w:sz w:val="24"/>
          <w:szCs w:val="24"/>
        </w:rPr>
        <w:t>,5</w:t>
      </w:r>
      <w:r w:rsidRPr="005F13AE">
        <w:rPr>
          <w:rFonts w:ascii="Times New Roman" w:hAnsi="Times New Roman" w:cs="Times New Roman"/>
          <w:sz w:val="24"/>
          <w:szCs w:val="24"/>
        </w:rPr>
        <w:t>% wynagrodzenia brutto określonego w § 5 ust. 1, za każdy dzień zwłoki</w:t>
      </w:r>
      <w:r w:rsidR="00332A5E" w:rsidRPr="005F13AE">
        <w:rPr>
          <w:rFonts w:ascii="Times New Roman" w:hAnsi="Times New Roman" w:cs="Times New Roman"/>
          <w:sz w:val="24"/>
          <w:szCs w:val="24"/>
        </w:rPr>
        <w:t>,</w:t>
      </w:r>
      <w:r w:rsidRPr="005F13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00A5F0" w14:textId="77777777" w:rsidR="00174199" w:rsidRPr="005F13AE" w:rsidRDefault="00174199" w:rsidP="0017419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w przypadku odstąpienia od umowy z winy leżącej po stronie Zamawiającego – 20% całkowitego wynagrodzenia brutto określonego w § 5 ust. 1</w:t>
      </w:r>
      <w:r w:rsidR="00332A5E" w:rsidRPr="005F13AE">
        <w:rPr>
          <w:rFonts w:ascii="Times New Roman" w:hAnsi="Times New Roman" w:cs="Times New Roman"/>
          <w:sz w:val="24"/>
          <w:szCs w:val="24"/>
        </w:rPr>
        <w:t>.</w:t>
      </w:r>
    </w:p>
    <w:p w14:paraId="29EAE385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3. Stronom przysługuje prawo dochodzenia odszkodowania przenoszącego wysokość kary umownej.</w:t>
      </w:r>
    </w:p>
    <w:p w14:paraId="33273E8F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4. Przysługująca Zamawiającemu kara umowna może być potrącona z wynagrodzenia Wykonawcy.</w:t>
      </w:r>
    </w:p>
    <w:p w14:paraId="0397B43E" w14:textId="77777777" w:rsidR="00174199" w:rsidRPr="005F13AE" w:rsidRDefault="002435DA" w:rsidP="00174199">
      <w:pPr>
        <w:pStyle w:val="Bezodstpw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>§ 11</w:t>
      </w:r>
    </w:p>
    <w:p w14:paraId="6DEA5C27" w14:textId="77777777" w:rsidR="00174199" w:rsidRPr="005F13AE" w:rsidRDefault="00174199" w:rsidP="00174199">
      <w:pPr>
        <w:pStyle w:val="Bezodstpw"/>
        <w:ind w:left="360"/>
        <w:rPr>
          <w:rFonts w:ascii="Times New Roman" w:hAnsi="Times New Roman" w:cs="Times New Roman"/>
          <w:sz w:val="24"/>
          <w:szCs w:val="24"/>
        </w:rPr>
      </w:pPr>
    </w:p>
    <w:p w14:paraId="52DE35C2" w14:textId="77777777" w:rsidR="00174199" w:rsidRPr="005F13AE" w:rsidRDefault="00E344A3" w:rsidP="00174199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4199" w:rsidRPr="005F13AE">
        <w:rPr>
          <w:rFonts w:ascii="Times New Roman" w:hAnsi="Times New Roman" w:cs="Times New Roman"/>
          <w:b/>
          <w:sz w:val="24"/>
          <w:szCs w:val="24"/>
        </w:rPr>
        <w:t>[postanowienia końcowe]</w:t>
      </w:r>
    </w:p>
    <w:p w14:paraId="31C13B67" w14:textId="77777777" w:rsidR="00174199" w:rsidRPr="005F13AE" w:rsidRDefault="00174199" w:rsidP="0017419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D10B5C8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1. Przedstawicielami stron na czas trwania umowy są:</w:t>
      </w:r>
    </w:p>
    <w:p w14:paraId="651AB1EA" w14:textId="77777777" w:rsidR="00174199" w:rsidRPr="005F13AE" w:rsidRDefault="00174199" w:rsidP="00174199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ze strony Zamawiającego:</w:t>
      </w:r>
      <w:r w:rsidR="00332A5E" w:rsidRPr="005F13AE">
        <w:rPr>
          <w:rFonts w:ascii="Times New Roman" w:hAnsi="Times New Roman" w:cs="Times New Roman"/>
          <w:sz w:val="24"/>
          <w:szCs w:val="24"/>
        </w:rPr>
        <w:t xml:space="preserve"> Jacek </w:t>
      </w:r>
      <w:proofErr w:type="spellStart"/>
      <w:r w:rsidR="00332A5E" w:rsidRPr="005F13AE">
        <w:rPr>
          <w:rFonts w:ascii="Times New Roman" w:hAnsi="Times New Roman" w:cs="Times New Roman"/>
          <w:sz w:val="24"/>
          <w:szCs w:val="24"/>
        </w:rPr>
        <w:t>Domoradzki</w:t>
      </w:r>
      <w:proofErr w:type="spellEnd"/>
      <w:r w:rsidR="00332A5E" w:rsidRPr="005F13AE">
        <w:rPr>
          <w:rFonts w:ascii="Times New Roman" w:hAnsi="Times New Roman" w:cs="Times New Roman"/>
          <w:sz w:val="24"/>
          <w:szCs w:val="24"/>
        </w:rPr>
        <w:t>, tel. 608078</w:t>
      </w:r>
      <w:r w:rsidRPr="005F13AE">
        <w:rPr>
          <w:rFonts w:ascii="Times New Roman" w:hAnsi="Times New Roman" w:cs="Times New Roman"/>
          <w:sz w:val="24"/>
          <w:szCs w:val="24"/>
        </w:rPr>
        <w:t>888,                                                              e-mail: stadion@mosir.kielce.pl</w:t>
      </w:r>
    </w:p>
    <w:p w14:paraId="4C284C4D" w14:textId="77777777" w:rsidR="00174199" w:rsidRPr="005F13AE" w:rsidRDefault="00174199" w:rsidP="00174199">
      <w:pPr>
        <w:pStyle w:val="Bezodstpw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ze strony Wykonawcy: ……………………………..……</w:t>
      </w:r>
      <w:proofErr w:type="spellStart"/>
      <w:r w:rsidRPr="005F13AE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5F13AE">
        <w:rPr>
          <w:rFonts w:ascii="Times New Roman" w:hAnsi="Times New Roman" w:cs="Times New Roman"/>
          <w:sz w:val="24"/>
          <w:szCs w:val="24"/>
        </w:rPr>
        <w:t>…………………….., e-mail: ……………………………………………………………………………</w:t>
      </w:r>
    </w:p>
    <w:p w14:paraId="41040E33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3A18767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2. Zmiana postanowień zawartej umowy może nastąpić za zgodą obu Stron wyrażoną na piśmie w postaci aneksu, pod rygorem nieważności takiej zmiany.</w:t>
      </w:r>
    </w:p>
    <w:p w14:paraId="76D46231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3. Strony przewidują możliwość zmiany postanowień umowy w przypadku</w:t>
      </w:r>
      <w:r w:rsidRPr="005F13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F13AE">
        <w:rPr>
          <w:rFonts w:ascii="Times New Roman" w:hAnsi="Times New Roman" w:cs="Times New Roman"/>
          <w:sz w:val="24"/>
          <w:szCs w:val="24"/>
        </w:rPr>
        <w:t xml:space="preserve">wystąpienia przesłanki z  art. 144 ust. 1 pkt. 5 i 6 ustawy </w:t>
      </w:r>
      <w:proofErr w:type="spellStart"/>
      <w:r w:rsidRPr="005F13AE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F13AE">
        <w:rPr>
          <w:rFonts w:ascii="Times New Roman" w:hAnsi="Times New Roman" w:cs="Times New Roman"/>
          <w:sz w:val="24"/>
          <w:szCs w:val="24"/>
        </w:rPr>
        <w:t>.</w:t>
      </w:r>
    </w:p>
    <w:p w14:paraId="4CC7E198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 xml:space="preserve">4. Strony nie przewidują zmiany postanowień umowy w zakresie </w:t>
      </w:r>
      <w:r w:rsidRPr="005F13AE">
        <w:rPr>
          <w:rFonts w:ascii="Times New Roman" w:hAnsi="Times New Roman" w:cs="Times New Roman"/>
          <w:b/>
          <w:sz w:val="24"/>
          <w:szCs w:val="24"/>
        </w:rPr>
        <w:t>terminu wykonania</w:t>
      </w:r>
      <w:r w:rsidRPr="005F13AE">
        <w:rPr>
          <w:rFonts w:ascii="Times New Roman" w:hAnsi="Times New Roman" w:cs="Times New Roman"/>
          <w:sz w:val="24"/>
          <w:szCs w:val="24"/>
        </w:rPr>
        <w:t xml:space="preserve"> </w:t>
      </w:r>
      <w:r w:rsidRPr="005F13AE">
        <w:rPr>
          <w:rFonts w:ascii="Times New Roman" w:hAnsi="Times New Roman" w:cs="Times New Roman"/>
          <w:b/>
          <w:sz w:val="24"/>
          <w:szCs w:val="24"/>
        </w:rPr>
        <w:t>zamówienia</w:t>
      </w:r>
      <w:r w:rsidRPr="005F13A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265E5C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5. W przypadku wystąpienia sporu na tle niniejszej umowy sądem właściwym do jego rozstrzygania będzie sąd właściwy dla siedziby Zamawiającego.</w:t>
      </w:r>
    </w:p>
    <w:p w14:paraId="79FEB69A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6. W sprawach nieuregulowanych postanowieniami niniejszej umowy zastosowanie mają przepisy Kodeksu Cywilnego i Prawa zamówień publicznych oraz innych obowiązujących przepisów prawa polskiego.</w:t>
      </w:r>
    </w:p>
    <w:p w14:paraId="3BB02137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F13AE">
        <w:rPr>
          <w:rFonts w:ascii="Times New Roman" w:hAnsi="Times New Roman" w:cs="Times New Roman"/>
          <w:sz w:val="24"/>
          <w:szCs w:val="24"/>
        </w:rPr>
        <w:t>7. Umowa została sporządzona w dwóch jednobrzmiących egzemplarzach, po jednym dla każdej ze Stron.</w:t>
      </w:r>
    </w:p>
    <w:p w14:paraId="6EF70AC7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16655F4B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A058268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068B888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C7C10B2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</w:r>
      <w:r w:rsidRPr="005F13AE">
        <w:rPr>
          <w:rFonts w:ascii="Times New Roman" w:hAnsi="Times New Roman" w:cs="Times New Roman"/>
          <w:b/>
          <w:sz w:val="24"/>
          <w:szCs w:val="24"/>
        </w:rPr>
        <w:tab/>
        <w:t xml:space="preserve">           WYKONAWCA:</w:t>
      </w:r>
    </w:p>
    <w:p w14:paraId="1E996DF5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13AE">
        <w:rPr>
          <w:rFonts w:ascii="Times New Roman" w:hAnsi="Times New Roman" w:cs="Times New Roman"/>
          <w:b/>
          <w:sz w:val="24"/>
          <w:szCs w:val="24"/>
        </w:rPr>
        <w:tab/>
      </w:r>
    </w:p>
    <w:p w14:paraId="7F1C1C0D" w14:textId="77777777" w:rsidR="00174199" w:rsidRPr="005F13AE" w:rsidRDefault="00174199" w:rsidP="00174199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6D2CEF" w14:textId="77777777" w:rsidR="003970BF" w:rsidRPr="005F13AE" w:rsidRDefault="003970BF">
      <w:pPr>
        <w:rPr>
          <w:sz w:val="24"/>
          <w:szCs w:val="24"/>
        </w:rPr>
      </w:pPr>
    </w:p>
    <w:sectPr w:rsidR="003970BF" w:rsidRPr="005F13AE" w:rsidSect="00BA4D5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D187A0E" w15:done="0"/>
  <w15:commentEx w15:paraId="7F0F2F7E" w15:done="0"/>
  <w15:commentEx w15:paraId="049DEEC3" w15:done="0"/>
  <w15:commentEx w15:paraId="7B68223C" w15:done="0"/>
  <w15:commentEx w15:paraId="58F4113F" w15:done="0"/>
  <w15:commentEx w15:paraId="2646871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085D"/>
    <w:multiLevelType w:val="hybridMultilevel"/>
    <w:tmpl w:val="3B9E663A"/>
    <w:lvl w:ilvl="0" w:tplc="49F6BA6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BB0109"/>
    <w:multiLevelType w:val="hybridMultilevel"/>
    <w:tmpl w:val="42D08A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E175E"/>
    <w:multiLevelType w:val="hybridMultilevel"/>
    <w:tmpl w:val="E6E2F46C"/>
    <w:lvl w:ilvl="0" w:tplc="91C4A59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1C150F"/>
    <w:multiLevelType w:val="multilevel"/>
    <w:tmpl w:val="32A0768E"/>
    <w:lvl w:ilvl="0">
      <w:start w:val="2"/>
      <w:numFmt w:val="decimal"/>
      <w:lvlText w:val="%1."/>
      <w:lvlJc w:val="left"/>
      <w:pPr>
        <w:ind w:left="927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3F252774"/>
    <w:multiLevelType w:val="hybridMultilevel"/>
    <w:tmpl w:val="2B3E7078"/>
    <w:lvl w:ilvl="0" w:tplc="45A67ED8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6485664"/>
    <w:multiLevelType w:val="multilevel"/>
    <w:tmpl w:val="1894295A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1647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6D09412F"/>
    <w:multiLevelType w:val="hybridMultilevel"/>
    <w:tmpl w:val="6F360D2E"/>
    <w:lvl w:ilvl="0" w:tplc="0E88F462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199"/>
    <w:rsid w:val="00001FB0"/>
    <w:rsid w:val="000A678B"/>
    <w:rsid w:val="00110795"/>
    <w:rsid w:val="00174199"/>
    <w:rsid w:val="002435DA"/>
    <w:rsid w:val="00255ACF"/>
    <w:rsid w:val="00286E9B"/>
    <w:rsid w:val="0031690A"/>
    <w:rsid w:val="00332A5E"/>
    <w:rsid w:val="003970BF"/>
    <w:rsid w:val="0051753C"/>
    <w:rsid w:val="005F13AE"/>
    <w:rsid w:val="00707AD1"/>
    <w:rsid w:val="00744587"/>
    <w:rsid w:val="00956B68"/>
    <w:rsid w:val="0099194B"/>
    <w:rsid w:val="00993BFD"/>
    <w:rsid w:val="009A64A1"/>
    <w:rsid w:val="009F1872"/>
    <w:rsid w:val="00A91768"/>
    <w:rsid w:val="00BA4D5D"/>
    <w:rsid w:val="00DF36D9"/>
    <w:rsid w:val="00E344A3"/>
    <w:rsid w:val="00E6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1B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19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4199"/>
    <w:pPr>
      <w:spacing w:after="0" w:line="240" w:lineRule="auto"/>
    </w:pPr>
  </w:style>
  <w:style w:type="paragraph" w:styleId="Tekstpodstawowy">
    <w:name w:val="Body Text"/>
    <w:basedOn w:val="Normalny"/>
    <w:link w:val="TekstpodstawowyZnak"/>
    <w:rsid w:val="00174199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74199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74199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74199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435DA"/>
    <w:pPr>
      <w:ind w:left="720"/>
      <w:contextualSpacing/>
    </w:pPr>
  </w:style>
  <w:style w:type="paragraph" w:customStyle="1" w:styleId="Default">
    <w:name w:val="Default"/>
    <w:rsid w:val="00255A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8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8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8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8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87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419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74199"/>
    <w:pPr>
      <w:spacing w:after="0" w:line="240" w:lineRule="auto"/>
    </w:pPr>
  </w:style>
  <w:style w:type="paragraph" w:styleId="Tekstpodstawowy">
    <w:name w:val="Body Text"/>
    <w:basedOn w:val="Normalny"/>
    <w:link w:val="TekstpodstawowyZnak"/>
    <w:rsid w:val="00174199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74199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74199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74199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435DA"/>
    <w:pPr>
      <w:ind w:left="720"/>
      <w:contextualSpacing/>
    </w:pPr>
  </w:style>
  <w:style w:type="paragraph" w:customStyle="1" w:styleId="Default">
    <w:name w:val="Default"/>
    <w:rsid w:val="00255A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8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18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18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8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87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BE0E6-68F9-49BF-9D63-257587CC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BEFC60A1</Template>
  <TotalTime>1</TotalTime>
  <Pages>6</Pages>
  <Words>2294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2017-03-02T07:23:00Z</dcterms:created>
  <dcterms:modified xsi:type="dcterms:W3CDTF">2017-03-02T07:25:00Z</dcterms:modified>
</cp:coreProperties>
</file>