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F7A" w:rsidRPr="008A0F7A" w:rsidRDefault="008A0F7A" w:rsidP="008A0F7A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i/>
          <w:sz w:val="24"/>
          <w:szCs w:val="24"/>
          <w:lang w:eastAsia="pl-PL"/>
        </w:rPr>
      </w:pPr>
      <w:r w:rsidRPr="008A0F7A">
        <w:rPr>
          <w:rFonts w:ascii="Times New Roman" w:eastAsia="Batang" w:hAnsi="Times New Roman" w:cs="Times New Roman"/>
          <w:b/>
          <w:i/>
          <w:sz w:val="24"/>
          <w:szCs w:val="24"/>
          <w:lang w:eastAsia="pl-PL"/>
        </w:rPr>
        <w:t>Załącznik nr 3 do SIWZ</w:t>
      </w:r>
    </w:p>
    <w:p w:rsidR="008A0F7A" w:rsidRPr="008A0F7A" w:rsidRDefault="008A0F7A" w:rsidP="008A0F7A">
      <w:pPr>
        <w:spacing w:after="0" w:line="240" w:lineRule="auto"/>
        <w:ind w:right="3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8A0F7A" w:rsidRPr="008A0F7A" w:rsidRDefault="008A0F7A" w:rsidP="008A0F7A">
      <w:pPr>
        <w:keepNext/>
        <w:spacing w:before="240" w:after="60" w:line="360" w:lineRule="auto"/>
        <w:ind w:right="39"/>
        <w:jc w:val="center"/>
        <w:outlineLvl w:val="0"/>
        <w:rPr>
          <w:rFonts w:ascii="Times New Roman" w:eastAsia="Times New Roman" w:hAnsi="Times New Roman" w:cs="Times New Roman"/>
          <w:b/>
          <w:bCs/>
          <w:spacing w:val="40"/>
          <w:kern w:val="32"/>
          <w:sz w:val="24"/>
          <w:szCs w:val="24"/>
          <w:lang w:val="x-none" w:eastAsia="x-none"/>
        </w:rPr>
      </w:pPr>
      <w:r w:rsidRPr="008A0F7A">
        <w:rPr>
          <w:rFonts w:ascii="Times New Roman" w:eastAsia="Times New Roman" w:hAnsi="Times New Roman" w:cs="Times New Roman"/>
          <w:b/>
          <w:bCs/>
          <w:spacing w:val="40"/>
          <w:kern w:val="32"/>
          <w:sz w:val="24"/>
          <w:szCs w:val="24"/>
          <w:lang w:val="x-none" w:eastAsia="x-none"/>
        </w:rPr>
        <w:t>OŚWIADCZENIE</w:t>
      </w:r>
    </w:p>
    <w:p w:rsidR="008A0F7A" w:rsidRPr="008A0F7A" w:rsidRDefault="008A0F7A" w:rsidP="008A0F7A">
      <w:pPr>
        <w:spacing w:after="0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pl-PL"/>
        </w:rPr>
      </w:pPr>
      <w:r w:rsidRPr="008A0F7A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o braku podstaw do wykluczenia z postępowania o udzielenie zamówienia publicznego w okolicznościach, o których mowa w art. 24 ust. 1 ustawy z dnia 29 stycznia 2004 r. </w:t>
      </w:r>
    </w:p>
    <w:p w:rsidR="008A0F7A" w:rsidRPr="008A0F7A" w:rsidRDefault="008A0F7A" w:rsidP="008A0F7A">
      <w:pPr>
        <w:spacing w:after="0"/>
        <w:ind w:right="3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A0F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Prawo zamówień publicznych (t. j.: Dz. U. z 2013 r. poz. 907 ze zm.)</w:t>
      </w:r>
    </w:p>
    <w:p w:rsidR="008A0F7A" w:rsidRPr="008A0F7A" w:rsidRDefault="008A0F7A" w:rsidP="008A0F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A0F7A" w:rsidRPr="008A0F7A" w:rsidRDefault="008A0F7A" w:rsidP="008A0F7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A0F7A" w:rsidRDefault="008A0F7A" w:rsidP="008A0F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F7A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o udzielenie zamówienia publicznego w trybie przetargu nieograniczonego na: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cz. : …..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……………………………………………………………………</w:t>
      </w:r>
    </w:p>
    <w:p w:rsidR="008A0F7A" w:rsidRPr="008A0F7A" w:rsidRDefault="008A0F7A" w:rsidP="008A0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………………………………………………………………………………………………………..</w:t>
      </w:r>
    </w:p>
    <w:p w:rsidR="008A0F7A" w:rsidRPr="008A0F7A" w:rsidRDefault="008A0F7A" w:rsidP="008A0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A0F7A" w:rsidRPr="008A0F7A" w:rsidRDefault="008A0F7A" w:rsidP="008A0F7A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8A0F7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Ja /My niżej podpisany/i </w:t>
      </w:r>
    </w:p>
    <w:p w:rsidR="008A0F7A" w:rsidRPr="008A0F7A" w:rsidRDefault="008A0F7A" w:rsidP="008A0F7A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</w:pPr>
      <w:r w:rsidRPr="008A0F7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</w:t>
      </w:r>
      <w:r w:rsidRPr="008A0F7A"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  <w:t>...............................................................................................................................................................</w:t>
      </w:r>
    </w:p>
    <w:p w:rsidR="008A0F7A" w:rsidRPr="008A0F7A" w:rsidRDefault="008A0F7A" w:rsidP="008A0F7A">
      <w:pPr>
        <w:spacing w:after="0" w:line="240" w:lineRule="auto"/>
        <w:ind w:right="4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x-none" w:eastAsia="pl-PL"/>
        </w:rPr>
      </w:pPr>
      <w:r w:rsidRPr="008A0F7A">
        <w:rPr>
          <w:rFonts w:ascii="Times New Roman" w:eastAsia="SimSun" w:hAnsi="Times New Roman" w:cs="Times New Roman"/>
          <w:i/>
          <w:sz w:val="24"/>
          <w:szCs w:val="24"/>
          <w:lang w:val="x-none" w:eastAsia="pl-PL"/>
        </w:rPr>
        <w:t>(imię i nazwisko)</w:t>
      </w:r>
    </w:p>
    <w:p w:rsidR="008A0F7A" w:rsidRPr="008A0F7A" w:rsidRDefault="008A0F7A" w:rsidP="008A0F7A">
      <w:pPr>
        <w:spacing w:after="0" w:line="240" w:lineRule="auto"/>
        <w:ind w:right="40"/>
        <w:rPr>
          <w:rFonts w:ascii="Times New Roman" w:eastAsia="Times New Roman" w:hAnsi="Times New Roman" w:cs="Times New Roman"/>
          <w:i/>
          <w:sz w:val="24"/>
          <w:szCs w:val="24"/>
          <w:lang w:val="x-none" w:eastAsia="pl-PL"/>
        </w:rPr>
      </w:pPr>
    </w:p>
    <w:p w:rsidR="008A0F7A" w:rsidRPr="008A0F7A" w:rsidRDefault="008A0F7A" w:rsidP="008A0F7A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8A0F7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działając  w  imieniu  Wykonawcy:</w:t>
      </w:r>
    </w:p>
    <w:p w:rsidR="008A0F7A" w:rsidRPr="008A0F7A" w:rsidRDefault="008A0F7A" w:rsidP="008A0F7A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</w:p>
    <w:p w:rsidR="008A0F7A" w:rsidRPr="008A0F7A" w:rsidRDefault="008A0F7A" w:rsidP="008A0F7A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  <w:r w:rsidRPr="008A0F7A"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  <w:t>...............................................................................................................................................................</w:t>
      </w:r>
    </w:p>
    <w:p w:rsidR="008A0F7A" w:rsidRPr="008A0F7A" w:rsidRDefault="008A0F7A" w:rsidP="008A0F7A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</w:pPr>
    </w:p>
    <w:p w:rsidR="008A0F7A" w:rsidRPr="008A0F7A" w:rsidRDefault="008A0F7A" w:rsidP="008A0F7A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</w:pPr>
      <w:r w:rsidRPr="008A0F7A">
        <w:rPr>
          <w:rFonts w:ascii="Times New Roman" w:eastAsia="SimSun" w:hAnsi="Times New Roman" w:cs="Times New Roman"/>
          <w:color w:val="808080"/>
          <w:sz w:val="24"/>
          <w:szCs w:val="24"/>
          <w:lang w:val="x-none" w:eastAsia="pl-PL"/>
        </w:rPr>
        <w:t>................................................................................................................................................................</w:t>
      </w:r>
    </w:p>
    <w:p w:rsidR="008A0F7A" w:rsidRPr="008A0F7A" w:rsidRDefault="008A0F7A" w:rsidP="008A0F7A">
      <w:pPr>
        <w:spacing w:after="12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val="x-none" w:eastAsia="pl-PL"/>
        </w:rPr>
      </w:pPr>
      <w:r w:rsidRPr="008A0F7A">
        <w:rPr>
          <w:rFonts w:ascii="Times New Roman" w:eastAsia="SimSun" w:hAnsi="Times New Roman" w:cs="Times New Roman"/>
          <w:i/>
          <w:sz w:val="24"/>
          <w:szCs w:val="24"/>
          <w:lang w:val="x-none" w:eastAsia="pl-PL"/>
        </w:rPr>
        <w:t>(nazwa /firma i dokładny adres Wykonawcy)</w:t>
      </w:r>
    </w:p>
    <w:p w:rsidR="008A0F7A" w:rsidRPr="008A0F7A" w:rsidRDefault="008A0F7A" w:rsidP="008A0F7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0F7A" w:rsidRPr="008A0F7A" w:rsidRDefault="008A0F7A" w:rsidP="008A0F7A">
      <w:pPr>
        <w:spacing w:after="0" w:line="240" w:lineRule="auto"/>
        <w:ind w:right="3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A0F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8A0F7A" w:rsidRPr="008A0F7A" w:rsidRDefault="008A0F7A" w:rsidP="008A0F7A">
      <w:pPr>
        <w:spacing w:after="0" w:line="360" w:lineRule="auto"/>
        <w:ind w:right="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A0F7A" w:rsidRPr="008A0F7A" w:rsidRDefault="008A0F7A" w:rsidP="008A0F7A">
      <w:pPr>
        <w:tabs>
          <w:tab w:val="left" w:pos="-180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F7A">
        <w:rPr>
          <w:rFonts w:ascii="Times New Roman" w:eastAsia="Times New Roman" w:hAnsi="Times New Roman" w:cs="Times New Roman"/>
          <w:sz w:val="24"/>
          <w:szCs w:val="24"/>
          <w:lang w:eastAsia="pl-PL"/>
        </w:rPr>
        <w:t>brak jest podstaw do wykluczenia wyżej wymienionego Wykonawcy z postępowania o udzielenie niniejszego zamówienia w okolicznościach, o których mowa w art. 24 ust. 1 ustawy Prawo zamówień publicznych.</w:t>
      </w:r>
    </w:p>
    <w:p w:rsidR="008A0F7A" w:rsidRPr="008A0F7A" w:rsidRDefault="008A0F7A" w:rsidP="008A0F7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0F7A" w:rsidRDefault="008A0F7A" w:rsidP="008A0F7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0F7A" w:rsidRDefault="008A0F7A" w:rsidP="008A0F7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0F7A" w:rsidRDefault="008A0F7A" w:rsidP="008A0F7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0F7A" w:rsidRPr="008A0F7A" w:rsidRDefault="008A0F7A" w:rsidP="008A0F7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0F7A" w:rsidRPr="008A0F7A" w:rsidRDefault="008A0F7A" w:rsidP="008A0F7A">
      <w:pPr>
        <w:tabs>
          <w:tab w:val="left" w:pos="5954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F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                            ……………………………………………</w:t>
      </w:r>
    </w:p>
    <w:p w:rsidR="008A0F7A" w:rsidRPr="008A0F7A" w:rsidRDefault="008A0F7A" w:rsidP="008A0F7A">
      <w:pPr>
        <w:spacing w:after="0" w:line="192" w:lineRule="auto"/>
        <w:ind w:left="5880" w:hanging="588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A0F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Miejscowość, data         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</w:t>
      </w:r>
      <w:r w:rsidRPr="008A0F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podpis/y osoby/osób upoważnionej/</w:t>
      </w:r>
      <w:proofErr w:type="spellStart"/>
      <w:r w:rsidRPr="008A0F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8A0F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8A0F7A" w:rsidRPr="008A0F7A" w:rsidRDefault="008A0F7A" w:rsidP="008A0F7A">
      <w:pPr>
        <w:spacing w:after="0" w:line="240" w:lineRule="auto"/>
        <w:ind w:left="5529" w:hanging="552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A0F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</w:t>
      </w:r>
      <w:r w:rsidRPr="008A0F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do reprezentowania Wykonawcy</w:t>
      </w:r>
    </w:p>
    <w:p w:rsidR="008A0F7A" w:rsidRPr="008A0F7A" w:rsidRDefault="008A0F7A" w:rsidP="008A0F7A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pacing w:val="6"/>
          <w:sz w:val="24"/>
          <w:szCs w:val="24"/>
          <w:lang w:val="x-none" w:eastAsia="pl-PL"/>
        </w:rPr>
      </w:pPr>
    </w:p>
    <w:p w:rsidR="008A0F7A" w:rsidRPr="008A0F7A" w:rsidRDefault="008A0F7A" w:rsidP="008A0F7A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pacing w:val="6"/>
          <w:sz w:val="24"/>
          <w:szCs w:val="24"/>
          <w:lang w:val="x-none" w:eastAsia="pl-PL"/>
        </w:rPr>
      </w:pPr>
    </w:p>
    <w:p w:rsidR="008A0F7A" w:rsidRPr="008A0F7A" w:rsidRDefault="008A0F7A" w:rsidP="008A0F7A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pacing w:val="6"/>
          <w:sz w:val="24"/>
          <w:szCs w:val="24"/>
          <w:lang w:val="x-none" w:eastAsia="pl-PL"/>
        </w:rPr>
      </w:pPr>
    </w:p>
    <w:p w:rsidR="00115572" w:rsidRPr="008A0F7A" w:rsidRDefault="00115572">
      <w:pPr>
        <w:rPr>
          <w:rFonts w:ascii="Times New Roman" w:hAnsi="Times New Roman" w:cs="Times New Roman"/>
          <w:sz w:val="24"/>
          <w:szCs w:val="24"/>
        </w:rPr>
      </w:pPr>
    </w:p>
    <w:sectPr w:rsidR="00115572" w:rsidRPr="008A0F7A" w:rsidSect="00965069">
      <w:pgSz w:w="11906" w:h="16838"/>
      <w:pgMar w:top="1418" w:right="1134" w:bottom="1418" w:left="1134" w:header="709" w:footer="64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F7A"/>
    <w:rsid w:val="00115572"/>
    <w:rsid w:val="008A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D919DFBA</Template>
  <TotalTime>2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</cp:revision>
  <dcterms:created xsi:type="dcterms:W3CDTF">2015-03-27T13:41:00Z</dcterms:created>
  <dcterms:modified xsi:type="dcterms:W3CDTF">2015-03-27T13:43:00Z</dcterms:modified>
</cp:coreProperties>
</file>