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EDF" w:rsidRPr="001A5EDF" w:rsidRDefault="001A5EDF" w:rsidP="00CF5B0F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>Załącznik nr 3 do SIWZ</w:t>
      </w:r>
    </w:p>
    <w:p w:rsidR="001A5EDF" w:rsidRPr="001A5EDF" w:rsidRDefault="001A5EDF" w:rsidP="001A5EDF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5EDF" w:rsidRPr="001A5EDF" w:rsidRDefault="00CF5B0F" w:rsidP="001A5EDF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Oświadczenie W</w:t>
      </w:r>
      <w:r w:rsidR="001A5EDF" w:rsidRPr="001A5ED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ykonawcy </w:t>
      </w:r>
    </w:p>
    <w:p w:rsidR="001A5EDF" w:rsidRPr="001A5EDF" w:rsidRDefault="001A5EDF" w:rsidP="001A5ED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1A5EDF" w:rsidRPr="001A5EDF" w:rsidRDefault="001A5EDF" w:rsidP="001A5ED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1A5EDF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1A5EDF">
        <w:rPr>
          <w:rFonts w:ascii="Times New Roman" w:eastAsia="Calibri" w:hAnsi="Times New Roman" w:cs="Times New Roman"/>
          <w:b/>
          <w:sz w:val="24"/>
          <w:szCs w:val="24"/>
        </w:rPr>
        <w:t xml:space="preserve">), </w:t>
      </w:r>
    </w:p>
    <w:p w:rsidR="001A5EDF" w:rsidRPr="001A5EDF" w:rsidRDefault="001A5EDF" w:rsidP="001A5EDF">
      <w:pPr>
        <w:spacing w:before="12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A0399" w:rsidRPr="00CF5B0F" w:rsidRDefault="001A5EDF" w:rsidP="001A5EDF">
      <w:pPr>
        <w:spacing w:before="120" w:after="120" w:line="259" w:lineRule="auto"/>
        <w:jc w:val="both"/>
        <w:rPr>
          <w:rFonts w:ascii="Times New Roman" w:eastAsia="Calibri" w:hAnsi="Times New Roman" w:cs="Times New Roman"/>
          <w:b/>
          <w:spacing w:val="-2"/>
          <w:sz w:val="24"/>
          <w:szCs w:val="24"/>
        </w:rPr>
      </w:pPr>
      <w:r w:rsidRPr="001A5EDF">
        <w:rPr>
          <w:rFonts w:ascii="Times New Roman" w:eastAsia="Calibri" w:hAnsi="Times New Roman" w:cs="Times New Roman"/>
          <w:spacing w:val="-2"/>
          <w:sz w:val="24"/>
          <w:szCs w:val="24"/>
        </w:rPr>
        <w:t>Przystępując do postępowania o udzielenie zamówienia publicznego w trybie przetargu nieograniczonego na:</w:t>
      </w:r>
      <w:r w:rsidR="00CF5B0F" w:rsidRPr="00CF5B0F">
        <w:rPr>
          <w:rFonts w:eastAsia="Calibri"/>
          <w:b/>
          <w:sz w:val="24"/>
          <w:szCs w:val="24"/>
        </w:rPr>
        <w:t xml:space="preserve"> </w:t>
      </w:r>
      <w:r w:rsidR="00CF5B0F">
        <w:rPr>
          <w:rFonts w:ascii="Times New Roman" w:eastAsia="Calibri" w:hAnsi="Times New Roman" w:cs="Times New Roman"/>
          <w:b/>
          <w:sz w:val="24"/>
          <w:szCs w:val="24"/>
        </w:rPr>
        <w:t>Dostawę</w:t>
      </w:r>
      <w:r w:rsidR="00CF5B0F" w:rsidRPr="00CF5B0F">
        <w:rPr>
          <w:rFonts w:ascii="Times New Roman" w:eastAsia="Calibri" w:hAnsi="Times New Roman" w:cs="Times New Roman"/>
          <w:b/>
          <w:sz w:val="24"/>
          <w:szCs w:val="24"/>
        </w:rPr>
        <w:t xml:space="preserve"> i montaż ekranu diodowego (telebimu) z  kompletnym osprzętem  i oprogramowaniem na stadion piłkarski przy ul. Ściegiennego 8 w Kielcach</w:t>
      </w:r>
      <w:r w:rsidRPr="00CF5B0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5EDF" w:rsidRPr="001A5EDF" w:rsidRDefault="001A5EDF" w:rsidP="001A5E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>Wykonawca:</w:t>
      </w:r>
    </w:p>
    <w:p w:rsidR="001A5EDF" w:rsidRPr="001A5EDF" w:rsidRDefault="001A5EDF" w:rsidP="001A5EDF">
      <w:pPr>
        <w:spacing w:after="0" w:line="240" w:lineRule="auto"/>
        <w:ind w:right="139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………………………………………………….……………………………………………</w:t>
      </w:r>
    </w:p>
    <w:p w:rsidR="001A5EDF" w:rsidRPr="001A5EDF" w:rsidRDefault="001A5EDF" w:rsidP="001A5EDF">
      <w:pPr>
        <w:spacing w:after="0" w:line="240" w:lineRule="auto"/>
        <w:ind w:right="139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A5EDF" w:rsidRPr="001A5EDF" w:rsidRDefault="001A5EDF" w:rsidP="001A5EDF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</w:pPr>
      <w:r w:rsidRPr="001A5EDF">
        <w:rPr>
          <w:rFonts w:ascii="Times New Roman" w:eastAsia="SimSun" w:hAnsi="Times New Roman" w:cs="Times New Roman"/>
          <w:i/>
          <w:sz w:val="24"/>
          <w:szCs w:val="24"/>
          <w:lang w:val="x-none" w:eastAsia="pl-PL"/>
        </w:rPr>
        <w:t>(nazwa /firma  i dokładny adres Wykonawcy)</w:t>
      </w:r>
    </w:p>
    <w:p w:rsidR="001A5EDF" w:rsidRPr="001A5EDF" w:rsidRDefault="001A5EDF" w:rsidP="001A5EDF">
      <w:pPr>
        <w:spacing w:after="0" w:line="240" w:lineRule="auto"/>
        <w:ind w:right="139"/>
        <w:rPr>
          <w:rFonts w:ascii="Times New Roman" w:eastAsia="Calibri" w:hAnsi="Times New Roman" w:cs="Times New Roman"/>
          <w:sz w:val="24"/>
          <w:szCs w:val="24"/>
          <w:lang w:val="x-none"/>
        </w:rPr>
      </w:pPr>
    </w:p>
    <w:p w:rsidR="001A5EDF" w:rsidRPr="001A5EDF" w:rsidRDefault="001A5EDF" w:rsidP="001A5ED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A5EDF">
        <w:rPr>
          <w:rFonts w:ascii="Times New Roman" w:eastAsia="Calibri" w:hAnsi="Times New Roman" w:cs="Times New Roman"/>
          <w:sz w:val="24"/>
          <w:szCs w:val="24"/>
          <w:u w:val="single"/>
        </w:rPr>
        <w:t>reprezentowany przez:</w:t>
      </w:r>
    </w:p>
    <w:p w:rsidR="001A5EDF" w:rsidRPr="001A5EDF" w:rsidRDefault="001A5EDF" w:rsidP="001A5EDF">
      <w:pPr>
        <w:spacing w:after="0" w:line="240" w:lineRule="auto"/>
        <w:ind w:right="567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1A5EDF" w:rsidRPr="001A5EDF" w:rsidRDefault="001A5EDF" w:rsidP="001A5EDF">
      <w:pPr>
        <w:spacing w:after="0" w:line="259" w:lineRule="auto"/>
        <w:ind w:right="1982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(imię, nazwisko)</w:t>
      </w:r>
    </w:p>
    <w:p w:rsidR="001A5EDF" w:rsidRPr="001A5EDF" w:rsidRDefault="001A5EDF" w:rsidP="001A5EDF">
      <w:pPr>
        <w:spacing w:after="0" w:line="259" w:lineRule="auto"/>
        <w:ind w:right="1982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>oświadczam, co następuje:</w:t>
      </w:r>
    </w:p>
    <w:p w:rsidR="001A5EDF" w:rsidRPr="001A5EDF" w:rsidRDefault="001A5EDF" w:rsidP="001A5E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5EDF" w:rsidRPr="001A5EDF" w:rsidRDefault="001A5EDF" w:rsidP="001A5EDF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>OŚWIADCZENIA DOTYCZĄCE WYKONAWCY:</w:t>
      </w:r>
    </w:p>
    <w:p w:rsidR="001A5EDF" w:rsidRPr="001A5EDF" w:rsidRDefault="001A5EDF" w:rsidP="001A5EDF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Oświadczam, że </w:t>
      </w:r>
      <w:r w:rsidRPr="001A5EDF">
        <w:rPr>
          <w:rFonts w:ascii="Times New Roman" w:eastAsia="Calibri" w:hAnsi="Times New Roman" w:cs="Times New Roman"/>
          <w:b/>
          <w:sz w:val="24"/>
          <w:szCs w:val="24"/>
        </w:rPr>
        <w:t xml:space="preserve">nie podlegam wykluczeniu z postępowania na podstawie art. 24 ust 1 pkt 12-22  ustawy </w:t>
      </w:r>
      <w:proofErr w:type="spellStart"/>
      <w:r w:rsidRPr="001A5EDF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1A5ED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…………….……….…. </w:t>
      </w: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:rsidR="001A5EDF" w:rsidRPr="001A5EDF" w:rsidRDefault="001A5EDF" w:rsidP="001A5ED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  <w:t xml:space="preserve">  ……………………………………....</w:t>
      </w:r>
    </w:p>
    <w:p w:rsidR="001A5EDF" w:rsidRPr="001A5EDF" w:rsidRDefault="001A5EDF" w:rsidP="001A5EDF">
      <w:pPr>
        <w:spacing w:after="0" w:line="36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 (podpis)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A5EDF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ustawy </w:t>
      </w:r>
      <w:proofErr w:type="spellStart"/>
      <w:r w:rsidRPr="001A5EDF">
        <w:rPr>
          <w:rFonts w:ascii="Times New Roman" w:eastAsia="Calibri" w:hAnsi="Times New Roman" w:cs="Times New Roman"/>
          <w:i/>
          <w:sz w:val="24"/>
          <w:szCs w:val="24"/>
        </w:rPr>
        <w:t>Pzp</w:t>
      </w:r>
      <w:proofErr w:type="spellEnd"/>
      <w:r w:rsidRPr="001A5EDF">
        <w:rPr>
          <w:rFonts w:ascii="Times New Roman" w:eastAsia="Calibri" w:hAnsi="Times New Roman" w:cs="Times New Roman"/>
          <w:i/>
          <w:sz w:val="24"/>
          <w:szCs w:val="24"/>
        </w:rPr>
        <w:t>).</w:t>
      </w: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1A5EDF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 podjąłem następujące środki naprawcze: </w:t>
      </w:r>
    </w:p>
    <w:p w:rsidR="001A5EDF" w:rsidRPr="001A5EDF" w:rsidRDefault="001A5EDF" w:rsidP="001A5EDF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1A5EDF">
        <w:rPr>
          <w:rFonts w:ascii="Times New Roman" w:eastAsia="Calibri" w:hAnsi="Times New Roman" w:cs="Times New Roman"/>
          <w:sz w:val="24"/>
          <w:szCs w:val="24"/>
          <w:vertAlign w:val="superscript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…………….……….…. </w:t>
      </w: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:rsidR="00CF5B0F" w:rsidRPr="001A5EDF" w:rsidRDefault="00CF5B0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1A5EDF" w:rsidRPr="001A5EDF" w:rsidRDefault="001A5EDF" w:rsidP="001A5ED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  <w:t xml:space="preserve">  ………………………………</w:t>
      </w: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  (podpis)</w:t>
      </w: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>OŚWIADCZENIE DOTYCZĄCE PODMIOTU, NA KTÓREGO ZASOBY POWOŁUJE SIĘ WYKONAWCA</w:t>
      </w:r>
      <w:r w:rsidR="00EA03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A0399" w:rsidRPr="00EA0399">
        <w:rPr>
          <w:rFonts w:ascii="Times New Roman" w:eastAsia="Calibri" w:hAnsi="Times New Roman" w:cs="Times New Roman"/>
          <w:b/>
          <w:i/>
          <w:sz w:val="24"/>
          <w:szCs w:val="24"/>
        </w:rPr>
        <w:t>( o ile dotyczy</w:t>
      </w:r>
      <w:r w:rsidR="00EA039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!</w:t>
      </w:r>
      <w:r w:rsidR="00EA0399">
        <w:rPr>
          <w:rFonts w:ascii="Times New Roman" w:eastAsia="Calibri" w:hAnsi="Times New Roman" w:cs="Times New Roman"/>
          <w:b/>
          <w:sz w:val="24"/>
          <w:szCs w:val="24"/>
        </w:rPr>
        <w:t xml:space="preserve"> ) 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1A5EDF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 podmiotu/ów, na którego/</w:t>
      </w:r>
      <w:proofErr w:type="spellStart"/>
      <w:r w:rsidRPr="001A5EDF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 zasoby powołuję się w niniejszym postępowaniu w celu potwierdzenia spełniania warunków udziału w postępowaniu, tj.:  </w:t>
      </w:r>
    </w:p>
    <w:p w:rsidR="001A5EDF" w:rsidRPr="001A5EDF" w:rsidRDefault="001A5EDF" w:rsidP="001A5EDF">
      <w:pPr>
        <w:spacing w:before="6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A5EDF" w:rsidRPr="001A5EDF" w:rsidRDefault="001A5EDF" w:rsidP="001A5EDF">
      <w:pPr>
        <w:spacing w:before="6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A5EDF" w:rsidRPr="001A5EDF" w:rsidRDefault="001A5EDF" w:rsidP="001A5EDF">
      <w:pPr>
        <w:spacing w:before="60" w:after="0" w:line="36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adres)</w:t>
      </w:r>
    </w:p>
    <w:p w:rsidR="001A5EDF" w:rsidRPr="001A5EDF" w:rsidRDefault="001A5EDF" w:rsidP="001A5EDF">
      <w:pPr>
        <w:spacing w:before="60" w:after="0" w:line="360" w:lineRule="auto"/>
        <w:jc w:val="both"/>
        <w:rPr>
          <w:rFonts w:ascii="Times New Roman" w:eastAsia="Calibri" w:hAnsi="Times New Roman" w:cs="Times New Roman"/>
          <w:i/>
          <w:strike/>
          <w:color w:val="FF0000"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nie zachodzą podstawy wykluczenia z postępowania o udzielenie zamówienia, o których mowa w art. 24 ust. 1 pkt 13-22 ustawy </w:t>
      </w:r>
      <w:proofErr w:type="spellStart"/>
      <w:r w:rsidRPr="001A5EDF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A5EDF" w:rsidRPr="001A5EDF" w:rsidRDefault="001A5EDF" w:rsidP="001A5EDF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…………….……….…. </w:t>
      </w: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  <w:t xml:space="preserve">  ……………………………………....</w:t>
      </w: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  (podpis)</w:t>
      </w: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5EDF" w:rsidRPr="001A5EDF" w:rsidRDefault="001A5EDF" w:rsidP="001A5EDF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5EDF">
        <w:rPr>
          <w:rFonts w:ascii="Times New Roman" w:eastAsia="Calibri" w:hAnsi="Times New Roman" w:cs="Times New Roman"/>
          <w:b/>
          <w:sz w:val="24"/>
          <w:szCs w:val="24"/>
        </w:rPr>
        <w:t>OŚWIADCZENIE DOTYCZĄCE PODANYCH INFORMACJI: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…………….……….…. </w:t>
      </w: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1A5EDF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:rsidR="001A5EDF" w:rsidRPr="001A5EDF" w:rsidRDefault="001A5EDF" w:rsidP="001A5ED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EDF" w:rsidRPr="001A5EDF" w:rsidRDefault="001A5EDF" w:rsidP="001A5ED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</w:r>
      <w:r w:rsidRPr="001A5EDF">
        <w:rPr>
          <w:rFonts w:ascii="Times New Roman" w:eastAsia="Calibri" w:hAnsi="Times New Roman" w:cs="Times New Roman"/>
          <w:sz w:val="24"/>
          <w:szCs w:val="24"/>
        </w:rPr>
        <w:tab/>
        <w:t xml:space="preserve">  ……………………………………....…</w:t>
      </w:r>
    </w:p>
    <w:p w:rsidR="001A5EDF" w:rsidRPr="001A5EDF" w:rsidRDefault="001A5EDF" w:rsidP="001A5EDF">
      <w:pPr>
        <w:spacing w:after="0" w:line="360" w:lineRule="auto"/>
        <w:ind w:left="5664" w:firstLine="57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A5EDF">
        <w:rPr>
          <w:rFonts w:ascii="Times New Roman" w:eastAsia="Calibri" w:hAnsi="Times New Roman" w:cs="Times New Roman"/>
          <w:i/>
          <w:sz w:val="24"/>
          <w:szCs w:val="24"/>
        </w:rPr>
        <w:t xml:space="preserve">  (podpis)</w:t>
      </w:r>
    </w:p>
    <w:p w:rsidR="003970BF" w:rsidRDefault="003970BF"/>
    <w:sectPr w:rsidR="003970BF" w:rsidSect="00CF5B0F">
      <w:endnotePr>
        <w:numFmt w:val="decimal"/>
      </w:endnotePr>
      <w:pgSz w:w="11906" w:h="16838"/>
      <w:pgMar w:top="567" w:right="1418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EDF"/>
    <w:rsid w:val="001A5EDF"/>
    <w:rsid w:val="003970BF"/>
    <w:rsid w:val="00CF5B0F"/>
    <w:rsid w:val="00EA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E1CE00D8</Template>
  <TotalTime>3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2017-02-28T12:18:00Z</dcterms:created>
  <dcterms:modified xsi:type="dcterms:W3CDTF">2017-03-01T08:37:00Z</dcterms:modified>
</cp:coreProperties>
</file>