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63A" w:rsidRPr="00D7463A" w:rsidRDefault="00D7463A" w:rsidP="00D7463A">
      <w:pPr>
        <w:spacing w:after="0" w:line="240" w:lineRule="auto"/>
        <w:ind w:right="39" w:firstLine="426"/>
        <w:jc w:val="right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7463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Załącznik nr 2 do SIWZ</w:t>
      </w:r>
    </w:p>
    <w:p w:rsidR="00D7463A" w:rsidRPr="00D7463A" w:rsidRDefault="00D7463A" w:rsidP="00D7463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7463A" w:rsidRPr="00D7463A" w:rsidRDefault="00D7463A" w:rsidP="00D7463A">
      <w:pPr>
        <w:spacing w:after="0" w:line="240" w:lineRule="auto"/>
        <w:ind w:right="3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463A" w:rsidRPr="00D7463A" w:rsidRDefault="00D7463A" w:rsidP="00D7463A">
      <w:pPr>
        <w:keepNext/>
        <w:spacing w:before="240" w:after="60" w:line="360" w:lineRule="auto"/>
        <w:ind w:right="39"/>
        <w:jc w:val="center"/>
        <w:outlineLvl w:val="0"/>
        <w:rPr>
          <w:rFonts w:ascii="Times New Roman" w:eastAsia="Times New Roman" w:hAnsi="Times New Roman" w:cs="Times New Roman"/>
          <w:b/>
          <w:bCs/>
          <w:spacing w:val="40"/>
          <w:kern w:val="32"/>
          <w:sz w:val="24"/>
          <w:szCs w:val="24"/>
          <w:lang w:val="x-none" w:eastAsia="x-none"/>
        </w:rPr>
      </w:pPr>
      <w:r w:rsidRPr="00D7463A">
        <w:rPr>
          <w:rFonts w:ascii="Times New Roman" w:eastAsia="Times New Roman" w:hAnsi="Times New Roman" w:cs="Times New Roman"/>
          <w:b/>
          <w:bCs/>
          <w:spacing w:val="40"/>
          <w:kern w:val="32"/>
          <w:sz w:val="24"/>
          <w:szCs w:val="24"/>
          <w:lang w:val="x-none" w:eastAsia="x-none"/>
        </w:rPr>
        <w:t>OŚWIADCZENIE</w:t>
      </w:r>
    </w:p>
    <w:p w:rsidR="00D7463A" w:rsidRPr="00D7463A" w:rsidRDefault="00D7463A" w:rsidP="00D7463A">
      <w:pPr>
        <w:spacing w:after="0"/>
        <w:ind w:right="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74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spełnianiu warunków określonych w art. 22 ust. 1 ustawy z dnia 29 stycznia 2004 r. </w:t>
      </w:r>
    </w:p>
    <w:p w:rsidR="00D7463A" w:rsidRPr="00D7463A" w:rsidRDefault="00D7463A" w:rsidP="00D7463A">
      <w:pPr>
        <w:spacing w:after="0" w:line="240" w:lineRule="auto"/>
        <w:ind w:right="3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74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Prawo zamówień publicznych (</w:t>
      </w:r>
      <w:proofErr w:type="spellStart"/>
      <w:r w:rsidRPr="00D74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t.j</w:t>
      </w:r>
      <w:proofErr w:type="spellEnd"/>
      <w:r w:rsidRPr="00D74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.: Dz. U. z 2013 r. poz. 907 ze zm.)</w:t>
      </w:r>
    </w:p>
    <w:p w:rsidR="00D7463A" w:rsidRPr="00D7463A" w:rsidRDefault="00D7463A" w:rsidP="00D7463A">
      <w:pPr>
        <w:spacing w:after="60" w:line="240" w:lineRule="auto"/>
        <w:ind w:right="3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463A" w:rsidRPr="00D7463A" w:rsidRDefault="00D7463A" w:rsidP="00D74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463A" w:rsidRDefault="00D7463A" w:rsidP="00D746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463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Przystępując do postępowania o udzielenie zamówienia publicznego w trybie przetargu nieograniczonego</w:t>
      </w:r>
      <w:r w:rsidRPr="00D746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7463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na: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Cz. : …..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 …………………………………………………………………..</w:t>
      </w:r>
    </w:p>
    <w:p w:rsidR="00D7463A" w:rsidRPr="00D7463A" w:rsidRDefault="00D7463A" w:rsidP="00D746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…………………………………………………………………………………………………..……</w:t>
      </w:r>
    </w:p>
    <w:p w:rsidR="00D7463A" w:rsidRPr="00D7463A" w:rsidRDefault="00D7463A" w:rsidP="00D7463A">
      <w:pPr>
        <w:spacing w:after="0" w:line="240" w:lineRule="auto"/>
        <w:ind w:right="40"/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</w:pPr>
    </w:p>
    <w:p w:rsidR="00D7463A" w:rsidRPr="00D7463A" w:rsidRDefault="00D7463A" w:rsidP="00D7463A">
      <w:pPr>
        <w:spacing w:after="0" w:line="240" w:lineRule="auto"/>
        <w:ind w:right="40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D7463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Ja /My niżej podpisany/i </w:t>
      </w:r>
    </w:p>
    <w:p w:rsidR="00D7463A" w:rsidRPr="00D7463A" w:rsidRDefault="00D7463A" w:rsidP="00D7463A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</w:pPr>
      <w:r w:rsidRPr="00D7463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 </w:t>
      </w:r>
      <w:r w:rsidRPr="00D7463A"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  <w:t>..................................................................................................................................</w:t>
      </w:r>
      <w:r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  <w:t>.............................</w:t>
      </w:r>
    </w:p>
    <w:p w:rsidR="00D7463A" w:rsidRPr="00D7463A" w:rsidRDefault="00D7463A" w:rsidP="00D7463A">
      <w:pPr>
        <w:spacing w:after="0" w:line="240" w:lineRule="auto"/>
        <w:ind w:right="4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x-none" w:eastAsia="pl-PL"/>
        </w:rPr>
      </w:pPr>
      <w:r w:rsidRPr="00D7463A">
        <w:rPr>
          <w:rFonts w:ascii="Times New Roman" w:eastAsia="SimSun" w:hAnsi="Times New Roman" w:cs="Times New Roman"/>
          <w:i/>
          <w:sz w:val="24"/>
          <w:szCs w:val="24"/>
          <w:lang w:val="x-none" w:eastAsia="pl-PL"/>
        </w:rPr>
        <w:t>(imię i nazwisko)</w:t>
      </w:r>
    </w:p>
    <w:p w:rsidR="00D7463A" w:rsidRPr="00D7463A" w:rsidRDefault="00D7463A" w:rsidP="00D7463A">
      <w:pPr>
        <w:spacing w:after="0" w:line="240" w:lineRule="auto"/>
        <w:ind w:right="40"/>
        <w:rPr>
          <w:rFonts w:ascii="Times New Roman" w:eastAsia="Times New Roman" w:hAnsi="Times New Roman" w:cs="Times New Roman"/>
          <w:i/>
          <w:sz w:val="24"/>
          <w:szCs w:val="24"/>
          <w:lang w:val="x-none" w:eastAsia="pl-PL"/>
        </w:rPr>
      </w:pPr>
    </w:p>
    <w:p w:rsidR="00D7463A" w:rsidRPr="00D7463A" w:rsidRDefault="00D7463A" w:rsidP="00D7463A">
      <w:pPr>
        <w:spacing w:after="0" w:line="240" w:lineRule="auto"/>
        <w:ind w:right="40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D7463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działając  w  imieniu  Wykonawcy*:</w:t>
      </w:r>
    </w:p>
    <w:p w:rsidR="00D7463A" w:rsidRPr="00D7463A" w:rsidRDefault="00D7463A" w:rsidP="00D7463A">
      <w:pPr>
        <w:spacing w:after="0" w:line="240" w:lineRule="auto"/>
        <w:ind w:right="40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</w:p>
    <w:p w:rsidR="00D7463A" w:rsidRPr="00D7463A" w:rsidRDefault="00D7463A" w:rsidP="00D7463A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</w:pPr>
      <w:r w:rsidRPr="00D7463A"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  <w:t>...............................................................................................................................................................</w:t>
      </w:r>
    </w:p>
    <w:p w:rsidR="00D7463A" w:rsidRPr="00D7463A" w:rsidRDefault="00D7463A" w:rsidP="00D7463A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</w:pPr>
    </w:p>
    <w:p w:rsidR="00D7463A" w:rsidRPr="00D7463A" w:rsidRDefault="00D7463A" w:rsidP="00D7463A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</w:pPr>
      <w:r w:rsidRPr="00D7463A"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  <w:t>...............................................................................................................................................................</w:t>
      </w:r>
    </w:p>
    <w:p w:rsidR="00D7463A" w:rsidRPr="00D7463A" w:rsidRDefault="00D7463A" w:rsidP="00D7463A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val="x-none" w:eastAsia="pl-PL"/>
        </w:rPr>
      </w:pPr>
      <w:r w:rsidRPr="00D7463A">
        <w:rPr>
          <w:rFonts w:ascii="Times New Roman" w:eastAsia="SimSun" w:hAnsi="Times New Roman" w:cs="Times New Roman"/>
          <w:i/>
          <w:sz w:val="24"/>
          <w:szCs w:val="24"/>
          <w:lang w:val="x-none" w:eastAsia="pl-PL"/>
        </w:rPr>
        <w:t>(nazwa /firma i dokładny adres Wykonawcy)</w:t>
      </w:r>
    </w:p>
    <w:p w:rsidR="00D7463A" w:rsidRPr="00D7463A" w:rsidRDefault="00D7463A" w:rsidP="00D7463A">
      <w:pPr>
        <w:spacing w:after="0" w:line="240" w:lineRule="auto"/>
        <w:ind w:right="40"/>
        <w:rPr>
          <w:rFonts w:ascii="Times New Roman" w:eastAsia="SimSun" w:hAnsi="Times New Roman" w:cs="Times New Roman"/>
          <w:sz w:val="24"/>
          <w:szCs w:val="24"/>
          <w:lang w:val="x-none" w:eastAsia="pl-PL"/>
        </w:rPr>
      </w:pPr>
    </w:p>
    <w:p w:rsidR="00D7463A" w:rsidRPr="00D7463A" w:rsidRDefault="00D7463A" w:rsidP="00D7463A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i/>
          <w:spacing w:val="6"/>
          <w:sz w:val="24"/>
          <w:szCs w:val="24"/>
          <w:lang w:val="x-none" w:eastAsia="pl-PL"/>
        </w:rPr>
      </w:pPr>
      <w:r w:rsidRPr="00D7463A">
        <w:rPr>
          <w:rFonts w:ascii="Times New Roman" w:eastAsia="SimSun" w:hAnsi="Times New Roman" w:cs="Times New Roman"/>
          <w:spacing w:val="6"/>
          <w:sz w:val="24"/>
          <w:szCs w:val="24"/>
          <w:lang w:val="x-none" w:eastAsia="pl-PL"/>
        </w:rPr>
        <w:t>*</w:t>
      </w:r>
      <w:r w:rsidRPr="00D7463A">
        <w:rPr>
          <w:rFonts w:ascii="Times New Roman" w:eastAsia="SimSun" w:hAnsi="Times New Roman" w:cs="Times New Roman"/>
          <w:i/>
          <w:spacing w:val="6"/>
          <w:sz w:val="24"/>
          <w:szCs w:val="24"/>
          <w:lang w:val="x-none" w:eastAsia="pl-PL"/>
        </w:rPr>
        <w:t xml:space="preserve"> </w:t>
      </w:r>
      <w:r w:rsidRPr="00D7463A">
        <w:rPr>
          <w:rFonts w:ascii="Times New Roman" w:eastAsia="SimSun" w:hAnsi="Times New Roman" w:cs="Times New Roman"/>
          <w:i/>
          <w:sz w:val="24"/>
          <w:szCs w:val="24"/>
          <w:lang w:val="x-none" w:eastAsia="pl-PL"/>
        </w:rPr>
        <w:t>w przypadku składania oferty wspólnej - należy podać wszystkich Wykonawców wspólnie ubiegających się o udzielenie zamówienia</w:t>
      </w:r>
      <w:r w:rsidRPr="00D7463A">
        <w:rPr>
          <w:rFonts w:ascii="Times New Roman" w:eastAsia="SimSun" w:hAnsi="Times New Roman" w:cs="Times New Roman"/>
          <w:i/>
          <w:spacing w:val="6"/>
          <w:sz w:val="24"/>
          <w:szCs w:val="24"/>
          <w:lang w:val="x-none" w:eastAsia="pl-PL"/>
        </w:rPr>
        <w:t xml:space="preserve"> </w:t>
      </w:r>
    </w:p>
    <w:p w:rsidR="00D7463A" w:rsidRPr="00D7463A" w:rsidRDefault="00D7463A" w:rsidP="00D7463A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</w:pPr>
    </w:p>
    <w:p w:rsidR="00D7463A" w:rsidRPr="00D7463A" w:rsidRDefault="00D7463A" w:rsidP="00D7463A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463A" w:rsidRPr="00D7463A" w:rsidRDefault="00D7463A" w:rsidP="00D7463A">
      <w:pPr>
        <w:spacing w:after="0" w:line="240" w:lineRule="auto"/>
        <w:ind w:right="3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74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D7463A" w:rsidRPr="00D7463A" w:rsidRDefault="00D7463A" w:rsidP="00D7463A">
      <w:pPr>
        <w:spacing w:after="0" w:line="360" w:lineRule="auto"/>
        <w:ind w:right="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463A" w:rsidRPr="00D7463A" w:rsidRDefault="00D7463A" w:rsidP="00D7463A">
      <w:pPr>
        <w:tabs>
          <w:tab w:val="left" w:pos="-180"/>
        </w:tabs>
        <w:spacing w:after="120" w:line="240" w:lineRule="auto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463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spełniamy warunki udziału w niniejszym postępowaniu określone w art. 22 ust. 1 pkt 1 </w:t>
      </w:r>
      <w:r w:rsidRPr="00D7463A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–</w:t>
      </w:r>
      <w:r w:rsidRPr="00D7463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4 ustawy Prawo zamówień publicznych, dotyczące:</w:t>
      </w:r>
    </w:p>
    <w:p w:rsidR="00D7463A" w:rsidRPr="00D7463A" w:rsidRDefault="00D7463A" w:rsidP="00D7463A">
      <w:pPr>
        <w:numPr>
          <w:ilvl w:val="0"/>
          <w:numId w:val="1"/>
        </w:numPr>
        <w:tabs>
          <w:tab w:val="num" w:pos="567"/>
        </w:tabs>
        <w:spacing w:after="60" w:line="240" w:lineRule="auto"/>
        <w:ind w:left="567" w:right="40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463A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posiadania uprawnień do wykonywania określonej działalności lub czynności, jeżeli przepisy prawa nakładają obowiązek ich posiadania;</w:t>
      </w:r>
    </w:p>
    <w:p w:rsidR="00D7463A" w:rsidRPr="00D7463A" w:rsidRDefault="00D7463A" w:rsidP="00D7463A">
      <w:pPr>
        <w:numPr>
          <w:ilvl w:val="0"/>
          <w:numId w:val="1"/>
        </w:numPr>
        <w:tabs>
          <w:tab w:val="num" w:pos="567"/>
        </w:tabs>
        <w:spacing w:after="60" w:line="240" w:lineRule="auto"/>
        <w:ind w:left="567" w:right="40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463A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posiadania wiedzy i doświadczenia;</w:t>
      </w:r>
    </w:p>
    <w:p w:rsidR="00D7463A" w:rsidRPr="00D7463A" w:rsidRDefault="00D7463A" w:rsidP="00D7463A">
      <w:pPr>
        <w:numPr>
          <w:ilvl w:val="0"/>
          <w:numId w:val="1"/>
        </w:numPr>
        <w:tabs>
          <w:tab w:val="num" w:pos="567"/>
        </w:tabs>
        <w:spacing w:after="60" w:line="240" w:lineRule="auto"/>
        <w:ind w:left="567" w:right="40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463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dysponowania odpowiednim potencjałem technicznym oraz osobami zdolnymi do wykonania zamówienia</w:t>
      </w:r>
      <w:r w:rsidRPr="00D7463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D7463A" w:rsidRPr="00D7463A" w:rsidRDefault="00D7463A" w:rsidP="00D7463A">
      <w:pPr>
        <w:numPr>
          <w:ilvl w:val="0"/>
          <w:numId w:val="1"/>
        </w:numPr>
        <w:tabs>
          <w:tab w:val="num" w:pos="567"/>
        </w:tabs>
        <w:spacing w:after="0" w:line="360" w:lineRule="auto"/>
        <w:ind w:left="567" w:right="3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463A">
        <w:rPr>
          <w:rFonts w:ascii="Times New Roman" w:eastAsia="Times New Roman" w:hAnsi="Times New Roman" w:cs="Times New Roman"/>
          <w:sz w:val="24"/>
          <w:szCs w:val="24"/>
          <w:lang w:eastAsia="pl-PL"/>
        </w:rPr>
        <w:t>sytuacji ekonomicznej i finansowej.</w:t>
      </w:r>
    </w:p>
    <w:p w:rsidR="00D7463A" w:rsidRPr="00D7463A" w:rsidRDefault="00D7463A" w:rsidP="00D7463A">
      <w:pPr>
        <w:tabs>
          <w:tab w:val="left" w:pos="-180"/>
        </w:tabs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463A" w:rsidRPr="00D7463A" w:rsidRDefault="00D7463A" w:rsidP="00D7463A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463A" w:rsidRPr="00D7463A" w:rsidRDefault="00D7463A" w:rsidP="00D7463A">
      <w:pPr>
        <w:tabs>
          <w:tab w:val="left" w:pos="5954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46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………………………………………</w:t>
      </w:r>
      <w:r w:rsidRPr="00D746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bookmarkStart w:id="0" w:name="_GoBack"/>
      <w:bookmarkEnd w:id="0"/>
    </w:p>
    <w:p w:rsidR="00D7463A" w:rsidRPr="00D7463A" w:rsidRDefault="00D7463A" w:rsidP="00D7463A">
      <w:pPr>
        <w:spacing w:after="0" w:line="192" w:lineRule="auto"/>
        <w:ind w:left="5880" w:hanging="588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7463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Mie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jscowość, data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D7463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podpis/y osoby/osób upoważnionej/</w:t>
      </w:r>
      <w:proofErr w:type="spellStart"/>
      <w:r w:rsidRPr="00D7463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  <w:r w:rsidRPr="00D7463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D7463A" w:rsidRPr="00D7463A" w:rsidRDefault="00D7463A" w:rsidP="00D7463A">
      <w:pPr>
        <w:spacing w:after="0" w:line="240" w:lineRule="auto"/>
        <w:ind w:left="5529" w:hanging="552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7463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</w:t>
      </w:r>
      <w:r w:rsidRPr="00D7463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do reprezentowania Wykonawcy</w:t>
      </w:r>
    </w:p>
    <w:p w:rsidR="00D7463A" w:rsidRPr="00D7463A" w:rsidRDefault="00D7463A" w:rsidP="00D7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5572" w:rsidRPr="00D7463A" w:rsidRDefault="00115572">
      <w:pPr>
        <w:rPr>
          <w:rFonts w:ascii="Times New Roman" w:hAnsi="Times New Roman" w:cs="Times New Roman"/>
          <w:sz w:val="24"/>
          <w:szCs w:val="24"/>
        </w:rPr>
      </w:pPr>
    </w:p>
    <w:sectPr w:rsidR="00115572" w:rsidRPr="00D7463A" w:rsidSect="00477A03">
      <w:pgSz w:w="11906" w:h="16838"/>
      <w:pgMar w:top="1418" w:right="1134" w:bottom="1418" w:left="1134" w:header="709" w:footer="64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10054"/>
    <w:multiLevelType w:val="hybridMultilevel"/>
    <w:tmpl w:val="DA823C84"/>
    <w:lvl w:ilvl="0" w:tplc="1EE0C01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63A"/>
    <w:rsid w:val="00115572"/>
    <w:rsid w:val="00D7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D919DFBA</Template>
  <TotalTime>1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</cp:revision>
  <dcterms:created xsi:type="dcterms:W3CDTF">2015-03-27T13:39:00Z</dcterms:created>
  <dcterms:modified xsi:type="dcterms:W3CDTF">2015-03-27T13:40:00Z</dcterms:modified>
</cp:coreProperties>
</file>