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677" w:rsidRPr="00E52677" w:rsidRDefault="00E52677" w:rsidP="00E52677">
      <w:pPr>
        <w:spacing w:after="0" w:line="240" w:lineRule="auto"/>
        <w:ind w:right="40"/>
        <w:jc w:val="right"/>
        <w:outlineLvl w:val="0"/>
        <w:rPr>
          <w:rFonts w:ascii="Times New Roman" w:eastAsia="Batang" w:hAnsi="Times New Roman" w:cs="Times New Roman"/>
          <w:b/>
          <w:i/>
          <w:sz w:val="24"/>
          <w:szCs w:val="24"/>
          <w:lang w:eastAsia="pl-PL"/>
        </w:rPr>
      </w:pPr>
      <w:r w:rsidRPr="00E52677">
        <w:rPr>
          <w:rFonts w:ascii="Times New Roman" w:eastAsia="Batang" w:hAnsi="Times New Roman" w:cs="Times New Roman"/>
          <w:b/>
          <w:i/>
          <w:sz w:val="24"/>
          <w:szCs w:val="24"/>
          <w:lang w:eastAsia="pl-PL"/>
        </w:rPr>
        <w:t>Załącznik nr 1 do SIWZ</w:t>
      </w:r>
    </w:p>
    <w:p w:rsidR="00E52677" w:rsidRDefault="00FD4436" w:rsidP="00FD4436">
      <w:pPr>
        <w:spacing w:after="0" w:line="240" w:lineRule="auto"/>
        <w:ind w:right="40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>
        <w:rPr>
          <w:rFonts w:ascii="Times New Roman" w:eastAsia="Batang" w:hAnsi="Times New Roman" w:cs="Times New Roman"/>
          <w:sz w:val="24"/>
          <w:szCs w:val="24"/>
          <w:lang w:eastAsia="pl-PL"/>
        </w:rPr>
        <w:t>……………………………………..</w:t>
      </w:r>
    </w:p>
    <w:p w:rsidR="00FD4436" w:rsidRDefault="00FD4436" w:rsidP="00FD4436">
      <w:pPr>
        <w:spacing w:after="0" w:line="240" w:lineRule="auto"/>
        <w:ind w:right="40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( nazwa i adres Wykonawcy ) </w:t>
      </w:r>
    </w:p>
    <w:p w:rsidR="002C271D" w:rsidRDefault="002C271D" w:rsidP="00FD4436">
      <w:pPr>
        <w:spacing w:after="0" w:line="240" w:lineRule="auto"/>
        <w:ind w:right="40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</w:p>
    <w:p w:rsidR="002C271D" w:rsidRPr="002C271D" w:rsidRDefault="002C271D" w:rsidP="002C271D">
      <w:pPr>
        <w:spacing w:after="0" w:line="240" w:lineRule="auto"/>
        <w:ind w:right="40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>
        <w:rPr>
          <w:rFonts w:ascii="Times New Roman" w:eastAsia="Batang" w:hAnsi="Times New Roman" w:cs="Times New Roman"/>
          <w:sz w:val="24"/>
          <w:szCs w:val="24"/>
          <w:lang w:eastAsia="pl-PL"/>
        </w:rPr>
        <w:t>A</w:t>
      </w:r>
      <w:r w:rsidRPr="002C271D">
        <w:rPr>
          <w:rFonts w:ascii="Times New Roman" w:eastAsia="Batang" w:hAnsi="Times New Roman" w:cs="Times New Roman"/>
          <w:sz w:val="24"/>
          <w:szCs w:val="24"/>
          <w:lang w:eastAsia="pl-PL"/>
        </w:rPr>
        <w:t>dres</w:t>
      </w:r>
      <w:r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do korespondencji:</w:t>
      </w:r>
      <w:r w:rsidRPr="002C271D">
        <w:rPr>
          <w:rFonts w:ascii="Times New Roman" w:eastAsia="Batang" w:hAnsi="Times New Roman" w:cs="Times New Roman"/>
          <w:sz w:val="24"/>
          <w:szCs w:val="24"/>
          <w:lang w:eastAsia="pl-PL"/>
        </w:rPr>
        <w:t>……………………………………………………………</w:t>
      </w:r>
      <w:r w:rsidR="003F2750">
        <w:rPr>
          <w:rFonts w:ascii="Times New Roman" w:eastAsia="Batang" w:hAnsi="Times New Roman" w:cs="Times New Roman"/>
          <w:sz w:val="24"/>
          <w:szCs w:val="24"/>
          <w:lang w:eastAsia="pl-PL"/>
        </w:rPr>
        <w:t>…..</w:t>
      </w:r>
      <w:r w:rsidRPr="002C271D">
        <w:rPr>
          <w:rFonts w:ascii="Times New Roman" w:eastAsia="Batang" w:hAnsi="Times New Roman" w:cs="Times New Roman"/>
          <w:sz w:val="24"/>
          <w:szCs w:val="24"/>
          <w:lang w:eastAsia="pl-PL"/>
        </w:rPr>
        <w:t>…</w:t>
      </w:r>
      <w:r>
        <w:rPr>
          <w:rFonts w:ascii="Times New Roman" w:eastAsia="Batang" w:hAnsi="Times New Roman" w:cs="Times New Roman"/>
          <w:sz w:val="24"/>
          <w:szCs w:val="24"/>
          <w:lang w:eastAsia="pl-PL"/>
        </w:rPr>
        <w:t>…</w:t>
      </w:r>
    </w:p>
    <w:p w:rsidR="002C271D" w:rsidRPr="002C271D" w:rsidRDefault="002C271D" w:rsidP="002C271D">
      <w:pPr>
        <w:spacing w:after="0" w:line="240" w:lineRule="auto"/>
        <w:ind w:right="40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2C271D">
        <w:rPr>
          <w:rFonts w:ascii="Times New Roman" w:eastAsia="Batang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</w:t>
      </w:r>
      <w:r w:rsidR="003F2750">
        <w:rPr>
          <w:rFonts w:ascii="Times New Roman" w:eastAsia="Batang" w:hAnsi="Times New Roman" w:cs="Times New Roman"/>
          <w:sz w:val="24"/>
          <w:szCs w:val="24"/>
          <w:lang w:eastAsia="pl-PL"/>
        </w:rPr>
        <w:t>…..</w:t>
      </w:r>
      <w:r w:rsidRPr="002C271D">
        <w:rPr>
          <w:rFonts w:ascii="Times New Roman" w:eastAsia="Batang" w:hAnsi="Times New Roman" w:cs="Times New Roman"/>
          <w:sz w:val="24"/>
          <w:szCs w:val="24"/>
          <w:lang w:eastAsia="pl-PL"/>
        </w:rPr>
        <w:t>….</w:t>
      </w:r>
    </w:p>
    <w:p w:rsidR="002C271D" w:rsidRPr="002C271D" w:rsidRDefault="002C271D" w:rsidP="002C271D">
      <w:pPr>
        <w:spacing w:after="0" w:line="240" w:lineRule="auto"/>
        <w:ind w:right="40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2C271D">
        <w:rPr>
          <w:rFonts w:ascii="Times New Roman" w:eastAsia="Batang" w:hAnsi="Times New Roman" w:cs="Times New Roman"/>
          <w:sz w:val="24"/>
          <w:szCs w:val="24"/>
          <w:lang w:eastAsia="pl-PL"/>
        </w:rPr>
        <w:t>fax …………..……….……….</w:t>
      </w:r>
      <w:r>
        <w:rPr>
          <w:rFonts w:ascii="Times New Roman" w:eastAsia="Batang" w:hAnsi="Times New Roman" w:cs="Times New Roman"/>
          <w:sz w:val="24"/>
          <w:szCs w:val="24"/>
          <w:lang w:eastAsia="pl-PL"/>
        </w:rPr>
        <w:t>e-mail</w:t>
      </w:r>
      <w:r w:rsidRPr="002C271D">
        <w:rPr>
          <w:rFonts w:ascii="Times New Roman" w:eastAsia="Batang" w:hAnsi="Times New Roman" w:cs="Times New Roman"/>
          <w:sz w:val="24"/>
          <w:szCs w:val="24"/>
          <w:lang w:eastAsia="pl-PL"/>
        </w:rPr>
        <w:t>: ………………………………</w:t>
      </w:r>
      <w:r>
        <w:rPr>
          <w:rFonts w:ascii="Times New Roman" w:eastAsia="Batang" w:hAnsi="Times New Roman" w:cs="Times New Roman"/>
          <w:sz w:val="24"/>
          <w:szCs w:val="24"/>
          <w:lang w:eastAsia="pl-PL"/>
        </w:rPr>
        <w:t>………..</w:t>
      </w:r>
      <w:r w:rsidRPr="002C271D">
        <w:rPr>
          <w:rFonts w:ascii="Times New Roman" w:eastAsia="Batang" w:hAnsi="Times New Roman" w:cs="Times New Roman"/>
          <w:sz w:val="24"/>
          <w:szCs w:val="24"/>
          <w:lang w:eastAsia="pl-PL"/>
        </w:rPr>
        <w:t>………</w:t>
      </w:r>
      <w:r w:rsidR="003F2750">
        <w:rPr>
          <w:rFonts w:ascii="Times New Roman" w:eastAsia="Batang" w:hAnsi="Times New Roman" w:cs="Times New Roman"/>
          <w:sz w:val="24"/>
          <w:szCs w:val="24"/>
          <w:lang w:eastAsia="pl-PL"/>
        </w:rPr>
        <w:t>…..</w:t>
      </w:r>
      <w:r w:rsidRPr="002C271D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…     </w:t>
      </w:r>
    </w:p>
    <w:p w:rsidR="002C271D" w:rsidRPr="002C271D" w:rsidRDefault="002C271D" w:rsidP="002C271D">
      <w:pPr>
        <w:spacing w:after="0" w:line="240" w:lineRule="auto"/>
        <w:ind w:right="40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>
        <w:rPr>
          <w:rFonts w:ascii="Times New Roman" w:eastAsia="Batang" w:hAnsi="Times New Roman" w:cs="Times New Roman"/>
          <w:sz w:val="24"/>
          <w:szCs w:val="24"/>
          <w:lang w:eastAsia="pl-PL"/>
        </w:rPr>
        <w:t>N</w:t>
      </w:r>
      <w:r w:rsidRPr="002C271D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azwisko i imię osoby do kontaktów ) </w:t>
      </w:r>
      <w:r>
        <w:rPr>
          <w:rFonts w:ascii="Times New Roman" w:eastAsia="Batang" w:hAnsi="Times New Roman" w:cs="Times New Roman"/>
          <w:sz w:val="24"/>
          <w:szCs w:val="24"/>
          <w:lang w:eastAsia="pl-PL"/>
        </w:rPr>
        <w:t>tel.: ………………..….……….……….……………</w:t>
      </w:r>
    </w:p>
    <w:p w:rsidR="002C271D" w:rsidRDefault="002C271D" w:rsidP="00E52677">
      <w:pPr>
        <w:spacing w:after="60" w:line="240" w:lineRule="auto"/>
        <w:jc w:val="center"/>
        <w:rPr>
          <w:rFonts w:ascii="Times New Roman" w:eastAsia="Batang" w:hAnsi="Times New Roman" w:cs="Times New Roman"/>
          <w:i/>
          <w:sz w:val="24"/>
          <w:szCs w:val="24"/>
          <w:lang w:eastAsia="pl-PL"/>
        </w:rPr>
      </w:pPr>
    </w:p>
    <w:p w:rsidR="00E52677" w:rsidRPr="00E52677" w:rsidRDefault="00E52677" w:rsidP="002C271D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OFERTA </w:t>
      </w:r>
    </w:p>
    <w:p w:rsidR="00E52677" w:rsidRPr="00E52677" w:rsidRDefault="00E52677" w:rsidP="00E52677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Cz. ……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 </w:t>
      </w:r>
      <w:r w:rsidRPr="00E526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Impregnacja więźb dachowych : …………</w:t>
      </w:r>
      <w:r w:rsidR="002C27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 </w:t>
      </w:r>
      <w:r w:rsidR="002C271D" w:rsidRPr="002C271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nazwa obiektu</w:t>
      </w:r>
      <w:r w:rsidR="002C27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) …………</w:t>
      </w:r>
    </w:p>
    <w:p w:rsidR="00E52677" w:rsidRPr="00E52677" w:rsidRDefault="00E52677" w:rsidP="00FD443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2677" w:rsidRPr="00E52677" w:rsidRDefault="00E52677" w:rsidP="00E52677">
      <w:pPr>
        <w:spacing w:after="0" w:line="240" w:lineRule="auto"/>
        <w:ind w:right="40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E52677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Ja /My niżej podpisany/i </w:t>
      </w:r>
    </w:p>
    <w:p w:rsidR="00E52677" w:rsidRPr="00E52677" w:rsidRDefault="00E52677" w:rsidP="00E52677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</w:pPr>
      <w:r w:rsidRPr="00E52677"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  <w:t>......................................................................................................................................................</w:t>
      </w:r>
    </w:p>
    <w:p w:rsidR="00E52677" w:rsidRPr="00E52677" w:rsidRDefault="00E52677" w:rsidP="00E52677">
      <w:pPr>
        <w:spacing w:after="0" w:line="240" w:lineRule="auto"/>
        <w:ind w:right="4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x-none" w:eastAsia="pl-PL"/>
        </w:rPr>
      </w:pPr>
      <w:r w:rsidRPr="00E52677">
        <w:rPr>
          <w:rFonts w:ascii="Times New Roman" w:eastAsia="SimSun" w:hAnsi="Times New Roman" w:cs="Times New Roman"/>
          <w:i/>
          <w:sz w:val="24"/>
          <w:szCs w:val="24"/>
          <w:lang w:val="x-none" w:eastAsia="pl-PL"/>
        </w:rPr>
        <w:t>(imię i nazwisko)</w:t>
      </w:r>
    </w:p>
    <w:p w:rsidR="00E52677" w:rsidRPr="00E52677" w:rsidRDefault="00E52677" w:rsidP="00E52677">
      <w:pPr>
        <w:spacing w:after="0" w:line="240" w:lineRule="auto"/>
        <w:ind w:right="40"/>
        <w:rPr>
          <w:rFonts w:ascii="Times New Roman" w:eastAsia="Times New Roman" w:hAnsi="Times New Roman" w:cs="Times New Roman"/>
          <w:i/>
          <w:sz w:val="24"/>
          <w:szCs w:val="24"/>
          <w:lang w:val="x-none" w:eastAsia="pl-PL"/>
        </w:rPr>
      </w:pPr>
    </w:p>
    <w:p w:rsidR="00E52677" w:rsidRPr="002C271D" w:rsidRDefault="00E52677" w:rsidP="00E52677">
      <w:pPr>
        <w:spacing w:after="0" w:line="240" w:lineRule="auto"/>
        <w:ind w:right="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działając  w  imieniu  Wykonawcy*:</w:t>
      </w:r>
    </w:p>
    <w:p w:rsidR="00E52677" w:rsidRPr="00E52677" w:rsidRDefault="00E52677" w:rsidP="00E52677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</w:pPr>
      <w:r w:rsidRPr="00E52677"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  <w:t>......................................................................................................................................................</w:t>
      </w:r>
    </w:p>
    <w:p w:rsidR="00E52677" w:rsidRDefault="00E52677" w:rsidP="00E52677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E52677"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  <w:t>.......................................................................................................................................................</w:t>
      </w:r>
      <w:r w:rsidRPr="00E52677">
        <w:rPr>
          <w:rFonts w:ascii="Times New Roman" w:eastAsia="SimSun" w:hAnsi="Times New Roman" w:cs="Times New Roman"/>
          <w:i/>
          <w:sz w:val="24"/>
          <w:szCs w:val="24"/>
          <w:lang w:val="x-none" w:eastAsia="pl-PL"/>
        </w:rPr>
        <w:t xml:space="preserve"> (nazwa /firma i dokładny adres Wykonawcy)</w:t>
      </w:r>
    </w:p>
    <w:p w:rsidR="00FD4436" w:rsidRPr="00E52677" w:rsidRDefault="00FD4436" w:rsidP="00E52677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</w:p>
    <w:p w:rsidR="00E52677" w:rsidRPr="00E52677" w:rsidRDefault="00E52677" w:rsidP="00E52677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i/>
          <w:spacing w:val="6"/>
          <w:sz w:val="24"/>
          <w:szCs w:val="24"/>
          <w:lang w:val="x-none" w:eastAsia="pl-PL"/>
        </w:rPr>
      </w:pPr>
      <w:r w:rsidRPr="00E52677">
        <w:rPr>
          <w:rFonts w:ascii="Times New Roman" w:eastAsia="SimSun" w:hAnsi="Times New Roman" w:cs="Times New Roman"/>
          <w:spacing w:val="6"/>
          <w:sz w:val="24"/>
          <w:szCs w:val="24"/>
          <w:lang w:val="x-none" w:eastAsia="pl-PL"/>
        </w:rPr>
        <w:t>*</w:t>
      </w:r>
      <w:r w:rsidRPr="00E52677">
        <w:rPr>
          <w:rFonts w:ascii="Times New Roman" w:eastAsia="SimSun" w:hAnsi="Times New Roman" w:cs="Times New Roman"/>
          <w:i/>
          <w:spacing w:val="6"/>
          <w:sz w:val="24"/>
          <w:szCs w:val="24"/>
          <w:lang w:val="x-none" w:eastAsia="pl-PL"/>
        </w:rPr>
        <w:t xml:space="preserve"> </w:t>
      </w:r>
      <w:r w:rsidRPr="00E52677">
        <w:rPr>
          <w:rFonts w:ascii="Times New Roman" w:eastAsia="SimSun" w:hAnsi="Times New Roman" w:cs="Times New Roman"/>
          <w:i/>
          <w:sz w:val="24"/>
          <w:szCs w:val="24"/>
          <w:lang w:val="x-none" w:eastAsia="pl-PL"/>
        </w:rPr>
        <w:t>w przypadku składania oferty wspólnej - należy podać wszystkich Wykonawców wspólnie ubiegających się o udzielenie zamówienia</w:t>
      </w:r>
      <w:r w:rsidRPr="00E52677">
        <w:rPr>
          <w:rFonts w:ascii="Times New Roman" w:eastAsia="SimSun" w:hAnsi="Times New Roman" w:cs="Times New Roman"/>
          <w:i/>
          <w:spacing w:val="6"/>
          <w:sz w:val="24"/>
          <w:szCs w:val="24"/>
          <w:lang w:val="x-none" w:eastAsia="pl-PL"/>
        </w:rPr>
        <w:t xml:space="preserve"> </w:t>
      </w:r>
    </w:p>
    <w:p w:rsidR="00E52677" w:rsidRPr="00E52677" w:rsidRDefault="00E52677" w:rsidP="00E526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52677" w:rsidRPr="00E52677" w:rsidRDefault="00E52677" w:rsidP="00E52677">
      <w:pPr>
        <w:numPr>
          <w:ilvl w:val="0"/>
          <w:numId w:val="1"/>
        </w:numPr>
        <w:spacing w:after="120" w:line="360" w:lineRule="auto"/>
        <w:ind w:left="238" w:hanging="23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</w:t>
      </w:r>
      <w:r w:rsidR="00C648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oferuję/</w:t>
      </w:r>
      <w:proofErr w:type="spellStart"/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przedmiotu </w:t>
      </w:r>
      <w:r w:rsidR="002C27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</w:t>
      </w:r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objętym </w:t>
      </w:r>
      <w:bookmarkStart w:id="0" w:name="_GoBack"/>
      <w:bookmarkEnd w:id="0"/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>specyfikacją istotnych warunków zamówienia i załącznikami do SIWZ:</w:t>
      </w:r>
    </w:p>
    <w:p w:rsidR="00E52677" w:rsidRPr="002C271D" w:rsidRDefault="00E52677" w:rsidP="002C271D">
      <w:pPr>
        <w:pStyle w:val="Akapitzlist"/>
        <w:numPr>
          <w:ilvl w:val="0"/>
          <w:numId w:val="3"/>
        </w:num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27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 </w:t>
      </w:r>
      <w:r w:rsidR="000D4974" w:rsidRPr="002C27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ryczałtowa </w:t>
      </w:r>
      <w:r w:rsidRPr="002C27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cenę brutto </w:t>
      </w:r>
      <w:r w:rsidRPr="002C27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(łącznie z podatkiem VAT) </w:t>
      </w:r>
      <w:r w:rsidRPr="002C27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………………………...… zł</w:t>
      </w:r>
      <w:r w:rsidRPr="002C27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(słownie złotych:</w:t>
      </w:r>
      <w:r w:rsidR="000D4974" w:rsidRPr="002C271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</w:t>
      </w:r>
      <w:r w:rsidRPr="002C271D">
        <w:rPr>
          <w:rFonts w:ascii="Times New Roman" w:eastAsia="Times New Roman" w:hAnsi="Times New Roman" w:cs="Times New Roman"/>
          <w:sz w:val="24"/>
          <w:szCs w:val="24"/>
          <w:lang w:eastAsia="pl-PL"/>
        </w:rPr>
        <w:t>.. )</w:t>
      </w:r>
    </w:p>
    <w:p w:rsidR="00E52677" w:rsidRPr="00077B2F" w:rsidRDefault="00E52677" w:rsidP="00077B2F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27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gwarancją na </w:t>
      </w:r>
      <w:r w:rsidR="00077B2F" w:rsidRPr="00077B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trwałość zabezpieczenia </w:t>
      </w:r>
      <w:proofErr w:type="spellStart"/>
      <w:r w:rsidR="00077B2F" w:rsidRPr="00077B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bio</w:t>
      </w:r>
      <w:proofErr w:type="spellEnd"/>
      <w:r w:rsidR="00077B2F" w:rsidRPr="00077B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="00077B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ogniochronnego</w:t>
      </w:r>
      <w:r w:rsidR="00077B2F" w:rsidRPr="00077B2F">
        <w:rPr>
          <w:rFonts w:ascii="Times New Roman" w:eastAsia="Times New Roman" w:hAnsi="Times New Roman" w:cs="Times New Roman"/>
          <w:sz w:val="24"/>
          <w:szCs w:val="24"/>
          <w:lang w:eastAsia="pl-PL"/>
        </w:rPr>
        <w:t>:…………..miesiące</w:t>
      </w:r>
    </w:p>
    <w:p w:rsidR="002C271D" w:rsidRDefault="002C271D" w:rsidP="002C271D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2C271D" w:rsidRPr="00494225" w:rsidRDefault="002C271D" w:rsidP="00E52677">
      <w:pPr>
        <w:numPr>
          <w:ilvl w:val="0"/>
          <w:numId w:val="1"/>
        </w:numPr>
        <w:spacing w:after="0" w:line="240" w:lineRule="auto"/>
        <w:ind w:left="284" w:right="-28" w:hanging="284"/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  <w:r w:rsidRPr="00494225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Impregnacja zostanie wykonana preparatem o nazwie: ……………………………………</w:t>
      </w:r>
    </w:p>
    <w:p w:rsidR="002C271D" w:rsidRDefault="002C271D" w:rsidP="002C271D">
      <w:pPr>
        <w:spacing w:after="0" w:line="240" w:lineRule="auto"/>
        <w:ind w:left="284" w:right="-2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E52677" w:rsidRPr="00E52677" w:rsidRDefault="00E52677" w:rsidP="00E52677">
      <w:pPr>
        <w:numPr>
          <w:ilvl w:val="0"/>
          <w:numId w:val="1"/>
        </w:numPr>
        <w:spacing w:after="0" w:line="240" w:lineRule="auto"/>
        <w:ind w:left="284" w:right="-28" w:hanging="284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Zgodnie z art. 36b ust.1 ustawy z dnia 29 stycznia 2004 r. Prawo zamówień publicznych </w:t>
      </w:r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2013 r. poz. 907 ze zm.)</w:t>
      </w:r>
      <w:r w:rsidRPr="00E5267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, oświadczam/y, że:</w:t>
      </w:r>
    </w:p>
    <w:p w:rsidR="00E52677" w:rsidRPr="00494225" w:rsidRDefault="00E52677" w:rsidP="00E52677">
      <w:pPr>
        <w:spacing w:before="120" w:after="240" w:line="240" w:lineRule="auto"/>
        <w:ind w:left="284"/>
        <w:rPr>
          <w:rFonts w:ascii="Times New Roman" w:eastAsia="Times New Roman" w:hAnsi="Times New Roman" w:cs="Times New Roman"/>
          <w:spacing w:val="-2"/>
          <w:sz w:val="24"/>
          <w:szCs w:val="24"/>
          <w:vertAlign w:val="superscript"/>
          <w:lang w:eastAsia="pl-PL"/>
        </w:rPr>
      </w:pPr>
      <w:r w:rsidRPr="00494225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zamierzamy powierzyć do wykonania podwykonawcom następujący zakres zamówienia </w:t>
      </w:r>
      <w:r w:rsidRPr="00494225">
        <w:rPr>
          <w:rFonts w:ascii="Times New Roman" w:eastAsia="Times New Roman" w:hAnsi="Times New Roman" w:cs="Times New Roman"/>
          <w:sz w:val="24"/>
          <w:szCs w:val="24"/>
          <w:lang w:eastAsia="pl-PL"/>
        </w:rPr>
        <w:t>**</w:t>
      </w:r>
    </w:p>
    <w:tbl>
      <w:tblPr>
        <w:tblW w:w="9355" w:type="dxa"/>
        <w:tblInd w:w="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0"/>
        <w:gridCol w:w="8695"/>
      </w:tblGrid>
      <w:tr w:rsidR="00E52677" w:rsidRPr="00E52677" w:rsidTr="0013485C">
        <w:trPr>
          <w:cantSplit/>
          <w:trHeight w:val="449"/>
        </w:trPr>
        <w:tc>
          <w:tcPr>
            <w:tcW w:w="660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E52677" w:rsidRPr="00E52677" w:rsidRDefault="00E52677" w:rsidP="00E52677">
            <w:pPr>
              <w:spacing w:after="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52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695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E52677" w:rsidRPr="00E52677" w:rsidRDefault="00E52677" w:rsidP="00E52677">
            <w:pPr>
              <w:spacing w:before="120" w:after="12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52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przewidzianej do wykonania przez podwykonawcę</w:t>
            </w:r>
          </w:p>
        </w:tc>
      </w:tr>
      <w:tr w:rsidR="00E52677" w:rsidRPr="00E52677" w:rsidTr="0013485C">
        <w:trPr>
          <w:cantSplit/>
          <w:trHeight w:val="570"/>
        </w:trPr>
        <w:tc>
          <w:tcPr>
            <w:tcW w:w="66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E52677" w:rsidRPr="00E52677" w:rsidRDefault="00E52677" w:rsidP="00E52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695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E52677" w:rsidRPr="00E52677" w:rsidRDefault="00E52677" w:rsidP="00E52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52677" w:rsidRPr="00E52677" w:rsidTr="0013485C">
        <w:trPr>
          <w:cantSplit/>
          <w:trHeight w:val="570"/>
        </w:trPr>
        <w:tc>
          <w:tcPr>
            <w:tcW w:w="660" w:type="dxa"/>
            <w:tcBorders>
              <w:right w:val="single" w:sz="4" w:space="0" w:color="auto"/>
            </w:tcBorders>
            <w:vAlign w:val="center"/>
          </w:tcPr>
          <w:p w:rsidR="00E52677" w:rsidRPr="00E52677" w:rsidRDefault="00E52677" w:rsidP="00E52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695" w:type="dxa"/>
            <w:tcBorders>
              <w:left w:val="single" w:sz="4" w:space="0" w:color="auto"/>
            </w:tcBorders>
            <w:vAlign w:val="center"/>
          </w:tcPr>
          <w:p w:rsidR="00E52677" w:rsidRPr="00E52677" w:rsidRDefault="00E52677" w:rsidP="00E52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52677" w:rsidRPr="00E52677" w:rsidRDefault="00E52677" w:rsidP="00E52677">
      <w:pPr>
        <w:tabs>
          <w:tab w:val="left" w:pos="5100"/>
        </w:tabs>
        <w:spacing w:before="80" w:after="0" w:line="240" w:lineRule="auto"/>
        <w:ind w:right="-28" w:firstLine="284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>**</w:t>
      </w:r>
      <w:r w:rsidRPr="00E5267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5267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 ile dotyczy</w:t>
      </w:r>
    </w:p>
    <w:p w:rsidR="00494225" w:rsidRDefault="00494225" w:rsidP="00E52677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494225" w:rsidRDefault="00494225" w:rsidP="00E52677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E52677" w:rsidRPr="00E52677" w:rsidRDefault="00E52677" w:rsidP="00E52677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x-none" w:eastAsia="pl-PL"/>
        </w:rPr>
      </w:pPr>
      <w:r w:rsidRPr="00E52677">
        <w:rPr>
          <w:rFonts w:ascii="Times New Roman" w:eastAsia="Times New Roman" w:hAnsi="Times New Roman" w:cs="Times New Roman"/>
          <w:b/>
          <w:i/>
          <w:sz w:val="24"/>
          <w:szCs w:val="24"/>
          <w:lang w:val="x-none" w:eastAsia="pl-PL"/>
        </w:rPr>
        <w:lastRenderedPageBreak/>
        <w:t>UWAGA:</w:t>
      </w:r>
    </w:p>
    <w:p w:rsidR="00E52677" w:rsidRPr="00E52677" w:rsidRDefault="00E52677" w:rsidP="00E52677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W przypadku, gdy Wykonawca nie wypełni powyższej tabeli, Zamawiający uzna, iż Wykonawca zamierza wykonać całość zamówienia bez udziału podwykonawców.</w:t>
      </w:r>
    </w:p>
    <w:p w:rsidR="00E52677" w:rsidRPr="00E52677" w:rsidRDefault="00E52677" w:rsidP="00E52677">
      <w:pPr>
        <w:spacing w:after="0" w:line="360" w:lineRule="auto"/>
        <w:ind w:right="-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52677" w:rsidRPr="00E52677" w:rsidRDefault="00E52677" w:rsidP="00E52677">
      <w:pPr>
        <w:numPr>
          <w:ilvl w:val="0"/>
          <w:numId w:val="1"/>
        </w:numPr>
        <w:spacing w:after="60" w:line="240" w:lineRule="auto"/>
        <w:ind w:left="284" w:right="-28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oświadczam/y, że:</w:t>
      </w:r>
    </w:p>
    <w:p w:rsidR="00E52677" w:rsidRPr="00E52677" w:rsidRDefault="00E52677" w:rsidP="00E52677">
      <w:pPr>
        <w:numPr>
          <w:ilvl w:val="0"/>
          <w:numId w:val="2"/>
        </w:numPr>
        <w:spacing w:after="60" w:line="240" w:lineRule="auto"/>
        <w:ind w:left="567" w:right="-28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spełniam/y warunki udziału w powyższym postępowaniu,</w:t>
      </w:r>
    </w:p>
    <w:p w:rsidR="00E52677" w:rsidRPr="00E52677" w:rsidRDefault="00E52677" w:rsidP="00E52677">
      <w:pPr>
        <w:numPr>
          <w:ilvl w:val="0"/>
          <w:numId w:val="2"/>
        </w:numPr>
        <w:spacing w:after="60" w:line="240" w:lineRule="auto"/>
        <w:ind w:left="567" w:right="-28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>uważam/y się za związanych niniejszą ofertą przez okres 30 dni od upływu terminu składania ofert,</w:t>
      </w:r>
    </w:p>
    <w:p w:rsidR="00E52677" w:rsidRPr="00E52677" w:rsidRDefault="00E52677" w:rsidP="00E52677">
      <w:pPr>
        <w:numPr>
          <w:ilvl w:val="0"/>
          <w:numId w:val="2"/>
        </w:numPr>
        <w:spacing w:after="60" w:line="240" w:lineRule="auto"/>
        <w:ind w:left="567" w:right="-28" w:hanging="283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zapoznałem/liśmy się z warunkami specyfikacji istotnych warunków zamówienia i przyjmuję/</w:t>
      </w:r>
      <w:proofErr w:type="spellStart"/>
      <w:r w:rsidRPr="00E5267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emy</w:t>
      </w:r>
      <w:proofErr w:type="spellEnd"/>
      <w:r w:rsidRPr="00E5267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je bez zastrzeżeń,</w:t>
      </w:r>
    </w:p>
    <w:p w:rsidR="00E52677" w:rsidRPr="002C271D" w:rsidRDefault="00494225" w:rsidP="002C271D">
      <w:pPr>
        <w:numPr>
          <w:ilvl w:val="0"/>
          <w:numId w:val="2"/>
        </w:numPr>
        <w:spacing w:after="0" w:line="240" w:lineRule="auto"/>
        <w:ind w:left="568" w:right="-28" w:hanging="284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wzór umowy (Załącznik nr 6</w:t>
      </w:r>
      <w:r w:rsidR="00E52677" w:rsidRPr="00E5267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do SIWZ) został przeze mnie/przez nas zaakceptowany i zobowiązuję/</w:t>
      </w:r>
      <w:proofErr w:type="spellStart"/>
      <w:r w:rsidR="00E52677" w:rsidRPr="00E5267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emy</w:t>
      </w:r>
      <w:proofErr w:type="spellEnd"/>
      <w:r w:rsidR="00E52677" w:rsidRPr="00E5267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się w przypadku wyboru naszej oferty do zawarcia umowy na wymienionych w niej warunkach,</w:t>
      </w:r>
      <w:r w:rsidR="002C271D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="00E52677" w:rsidRPr="00E5267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w miejscu i terminie wyznaczonym przez Zamawiającego. </w:t>
      </w:r>
    </w:p>
    <w:p w:rsidR="00E52677" w:rsidRPr="00E52677" w:rsidRDefault="00E52677" w:rsidP="00E52677">
      <w:pPr>
        <w:spacing w:after="0" w:line="360" w:lineRule="auto"/>
        <w:ind w:left="426" w:right="40" w:hanging="142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</w:p>
    <w:p w:rsidR="00E52677" w:rsidRPr="00E52677" w:rsidRDefault="00E52677" w:rsidP="00E52677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right="-28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>Pod groźbą odpowiedzialności karnej oświadczam/y, że załączone do oferty dokumenty opisują stan faktyczny i prawny aktualny na dzień otwarcia ofert (art. 297 kk).</w:t>
      </w:r>
    </w:p>
    <w:p w:rsidR="00E52677" w:rsidRPr="00E52677" w:rsidRDefault="00E52677" w:rsidP="00E52677">
      <w:pPr>
        <w:spacing w:after="0" w:line="360" w:lineRule="auto"/>
        <w:ind w:left="284"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52677" w:rsidRPr="00E52677" w:rsidRDefault="00E52677" w:rsidP="00E52677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right="-3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FD4436" w:rsidRDefault="00FD4436" w:rsidP="00E52677">
      <w:pPr>
        <w:spacing w:after="0" w:line="360" w:lineRule="auto"/>
        <w:ind w:left="284" w:right="-28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</w:pPr>
    </w:p>
    <w:p w:rsidR="002C271D" w:rsidRDefault="002C271D" w:rsidP="00E52677">
      <w:pPr>
        <w:spacing w:after="0" w:line="360" w:lineRule="auto"/>
        <w:ind w:left="284" w:right="-28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</w:pPr>
    </w:p>
    <w:p w:rsidR="002C271D" w:rsidRDefault="002C271D" w:rsidP="00E52677">
      <w:pPr>
        <w:spacing w:after="0" w:line="360" w:lineRule="auto"/>
        <w:ind w:left="284" w:right="-28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</w:pPr>
    </w:p>
    <w:p w:rsidR="002C271D" w:rsidRDefault="002C271D" w:rsidP="00E52677">
      <w:pPr>
        <w:spacing w:after="0" w:line="360" w:lineRule="auto"/>
        <w:ind w:left="284" w:right="-28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</w:pPr>
    </w:p>
    <w:p w:rsidR="002C271D" w:rsidRDefault="002C271D" w:rsidP="00E52677">
      <w:pPr>
        <w:spacing w:after="0" w:line="360" w:lineRule="auto"/>
        <w:ind w:left="284" w:right="-28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</w:pPr>
    </w:p>
    <w:p w:rsidR="002C271D" w:rsidRPr="00E52677" w:rsidRDefault="002C271D" w:rsidP="00E52677">
      <w:pPr>
        <w:spacing w:after="0" w:line="360" w:lineRule="auto"/>
        <w:ind w:left="284" w:right="-28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</w:pPr>
    </w:p>
    <w:p w:rsidR="00E52677" w:rsidRPr="00E52677" w:rsidRDefault="00E52677" w:rsidP="00E52677">
      <w:pPr>
        <w:numPr>
          <w:ilvl w:val="0"/>
          <w:numId w:val="1"/>
        </w:numPr>
        <w:tabs>
          <w:tab w:val="num" w:pos="284"/>
        </w:tabs>
        <w:spacing w:before="120" w:after="120" w:line="240" w:lineRule="auto"/>
        <w:ind w:right="-30" w:hanging="90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nasza wraz z załącznikami zawiera .............. kolejno ponumerowanych stron</w:t>
      </w:r>
    </w:p>
    <w:p w:rsidR="00E52677" w:rsidRPr="00E52677" w:rsidRDefault="00E52677" w:rsidP="00E52677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52677" w:rsidRDefault="00E52677" w:rsidP="00E52677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4436" w:rsidRDefault="00FD4436" w:rsidP="00E52677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4436" w:rsidRDefault="00FD4436" w:rsidP="00E52677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271D" w:rsidRDefault="002C271D" w:rsidP="00E52677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271D" w:rsidRDefault="002C271D" w:rsidP="00E52677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271D" w:rsidRDefault="002C271D" w:rsidP="00E52677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271D" w:rsidRDefault="002C271D" w:rsidP="00E52677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271D" w:rsidRDefault="002C271D" w:rsidP="00E52677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271D" w:rsidRDefault="002C271D" w:rsidP="00E52677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271D" w:rsidRDefault="002C271D" w:rsidP="00E52677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4436" w:rsidRDefault="00FD4436" w:rsidP="00E52677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4436" w:rsidRPr="00E52677" w:rsidRDefault="00FD4436" w:rsidP="00E52677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52677" w:rsidRPr="00E52677" w:rsidRDefault="00E52677" w:rsidP="00FD4436">
      <w:pPr>
        <w:tabs>
          <w:tab w:val="left" w:pos="5954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 </w:t>
      </w:r>
      <w:r w:rsidR="00FD44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……………………………………….</w:t>
      </w:r>
      <w:r w:rsidRPr="00E52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</w:t>
      </w:r>
    </w:p>
    <w:p w:rsidR="00E52677" w:rsidRPr="00E52677" w:rsidRDefault="00E52677" w:rsidP="00E52677">
      <w:pPr>
        <w:spacing w:after="0" w:line="192" w:lineRule="auto"/>
        <w:ind w:left="5880" w:hanging="588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Miejscowość, data                                 </w:t>
      </w:r>
      <w:r w:rsidR="00FD44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</w:t>
      </w:r>
      <w:r w:rsidRPr="00E5267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podpis/y osoby/osób upoważnionej/</w:t>
      </w:r>
      <w:proofErr w:type="spellStart"/>
      <w:r w:rsidRPr="00E5267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  <w:r w:rsidRPr="00E5267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E52677" w:rsidRPr="00E52677" w:rsidRDefault="00E52677" w:rsidP="00E52677">
      <w:pPr>
        <w:spacing w:after="0" w:line="240" w:lineRule="auto"/>
        <w:ind w:left="5528" w:hanging="552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5267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                          </w:t>
      </w:r>
      <w:r w:rsidR="00FD44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</w:t>
      </w:r>
      <w:r w:rsidRPr="00E5267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do reprezentowania Wykonawcy</w:t>
      </w:r>
    </w:p>
    <w:p w:rsidR="00115572" w:rsidRPr="00E52677" w:rsidRDefault="00115572">
      <w:pPr>
        <w:rPr>
          <w:rFonts w:ascii="Times New Roman" w:hAnsi="Times New Roman" w:cs="Times New Roman"/>
          <w:sz w:val="24"/>
          <w:szCs w:val="24"/>
        </w:rPr>
      </w:pPr>
    </w:p>
    <w:sectPr w:rsidR="00115572" w:rsidRPr="00E526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02198"/>
    <w:multiLevelType w:val="hybridMultilevel"/>
    <w:tmpl w:val="F06AB0AC"/>
    <w:lvl w:ilvl="0" w:tplc="11DC8A5C">
      <w:start w:val="1"/>
      <w:numFmt w:val="decimal"/>
      <w:lvlText w:val="%1."/>
      <w:lvlJc w:val="left"/>
      <w:pPr>
        <w:tabs>
          <w:tab w:val="num" w:pos="907"/>
        </w:tabs>
        <w:ind w:left="907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CA3C0B"/>
    <w:multiLevelType w:val="hybridMultilevel"/>
    <w:tmpl w:val="412EF5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A03D79"/>
    <w:multiLevelType w:val="hybridMultilevel"/>
    <w:tmpl w:val="336AFAAC"/>
    <w:lvl w:ilvl="0" w:tplc="82EC207A">
      <w:start w:val="1"/>
      <w:numFmt w:val="decimal"/>
      <w:lvlText w:val="%1)"/>
      <w:lvlJc w:val="left"/>
      <w:pPr>
        <w:ind w:left="5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18" w:hanging="360"/>
      </w:pPr>
    </w:lvl>
    <w:lvl w:ilvl="2" w:tplc="0415001B" w:tentative="1">
      <w:start w:val="1"/>
      <w:numFmt w:val="lowerRoman"/>
      <w:lvlText w:val="%3."/>
      <w:lvlJc w:val="right"/>
      <w:pPr>
        <w:ind w:left="2038" w:hanging="180"/>
      </w:pPr>
    </w:lvl>
    <w:lvl w:ilvl="3" w:tplc="0415000F" w:tentative="1">
      <w:start w:val="1"/>
      <w:numFmt w:val="decimal"/>
      <w:lvlText w:val="%4."/>
      <w:lvlJc w:val="left"/>
      <w:pPr>
        <w:ind w:left="2758" w:hanging="360"/>
      </w:pPr>
    </w:lvl>
    <w:lvl w:ilvl="4" w:tplc="04150019" w:tentative="1">
      <w:start w:val="1"/>
      <w:numFmt w:val="lowerLetter"/>
      <w:lvlText w:val="%5."/>
      <w:lvlJc w:val="left"/>
      <w:pPr>
        <w:ind w:left="3478" w:hanging="360"/>
      </w:pPr>
    </w:lvl>
    <w:lvl w:ilvl="5" w:tplc="0415001B" w:tentative="1">
      <w:start w:val="1"/>
      <w:numFmt w:val="lowerRoman"/>
      <w:lvlText w:val="%6."/>
      <w:lvlJc w:val="right"/>
      <w:pPr>
        <w:ind w:left="4198" w:hanging="180"/>
      </w:pPr>
    </w:lvl>
    <w:lvl w:ilvl="6" w:tplc="0415000F" w:tentative="1">
      <w:start w:val="1"/>
      <w:numFmt w:val="decimal"/>
      <w:lvlText w:val="%7."/>
      <w:lvlJc w:val="left"/>
      <w:pPr>
        <w:ind w:left="4918" w:hanging="360"/>
      </w:pPr>
    </w:lvl>
    <w:lvl w:ilvl="7" w:tplc="04150019" w:tentative="1">
      <w:start w:val="1"/>
      <w:numFmt w:val="lowerLetter"/>
      <w:lvlText w:val="%8."/>
      <w:lvlJc w:val="left"/>
      <w:pPr>
        <w:ind w:left="5638" w:hanging="360"/>
      </w:pPr>
    </w:lvl>
    <w:lvl w:ilvl="8" w:tplc="0415001B" w:tentative="1">
      <w:start w:val="1"/>
      <w:numFmt w:val="lowerRoman"/>
      <w:lvlText w:val="%9."/>
      <w:lvlJc w:val="right"/>
      <w:pPr>
        <w:ind w:left="635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677"/>
    <w:rsid w:val="00077B2F"/>
    <w:rsid w:val="000D4974"/>
    <w:rsid w:val="00115572"/>
    <w:rsid w:val="002C271D"/>
    <w:rsid w:val="003F2750"/>
    <w:rsid w:val="00494225"/>
    <w:rsid w:val="00C648FB"/>
    <w:rsid w:val="00E52677"/>
    <w:rsid w:val="00FD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27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2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B413C9E3</Template>
  <TotalTime>30</TotalTime>
  <Pages>2</Pages>
  <Words>467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7</cp:revision>
  <dcterms:created xsi:type="dcterms:W3CDTF">2015-03-27T12:57:00Z</dcterms:created>
  <dcterms:modified xsi:type="dcterms:W3CDTF">2015-04-08T10:23:00Z</dcterms:modified>
</cp:coreProperties>
</file>