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2D5" w:rsidRPr="00235EF7" w:rsidRDefault="00D8489C" w:rsidP="00DA7FB8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Załącznik nr 5</w:t>
      </w:r>
      <w:r w:rsidR="002A12D5" w:rsidRPr="00235EF7">
        <w:rPr>
          <w:rFonts w:ascii="Times New Roman" w:hAnsi="Times New Roman" w:cs="Times New Roman"/>
          <w:sz w:val="24"/>
          <w:szCs w:val="24"/>
        </w:rPr>
        <w:t xml:space="preserve"> do SIWZ </w:t>
      </w:r>
      <w:r w:rsidR="00D77CC7" w:rsidRPr="00235EF7">
        <w:rPr>
          <w:rFonts w:ascii="Times New Roman" w:hAnsi="Times New Roman" w:cs="Times New Roman"/>
          <w:sz w:val="24"/>
          <w:szCs w:val="24"/>
        </w:rPr>
        <w:t xml:space="preserve">( </w:t>
      </w:r>
      <w:r w:rsidR="00D77CC7" w:rsidRPr="00235EF7">
        <w:rPr>
          <w:rFonts w:ascii="Times New Roman" w:hAnsi="Times New Roman" w:cs="Times New Roman"/>
          <w:i/>
          <w:sz w:val="24"/>
          <w:szCs w:val="24"/>
        </w:rPr>
        <w:t xml:space="preserve">dot. cz. I lub II) </w:t>
      </w:r>
    </w:p>
    <w:p w:rsidR="00880864" w:rsidRPr="00235EF7" w:rsidRDefault="00880864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489C" w:rsidRPr="00235EF7" w:rsidRDefault="00D8489C" w:rsidP="00DA7F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5EF7">
        <w:rPr>
          <w:rFonts w:ascii="Times New Roman" w:hAnsi="Times New Roman" w:cs="Times New Roman"/>
          <w:b/>
          <w:sz w:val="24"/>
          <w:szCs w:val="24"/>
        </w:rPr>
        <w:t>UMOWA</w:t>
      </w:r>
      <w:r w:rsidR="002A12D5" w:rsidRPr="00235E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7FB8">
        <w:rPr>
          <w:rFonts w:ascii="Times New Roman" w:hAnsi="Times New Roman" w:cs="Times New Roman"/>
          <w:b/>
          <w:sz w:val="24"/>
          <w:szCs w:val="24"/>
        </w:rPr>
        <w:t xml:space="preserve">(PROJEKT) </w:t>
      </w:r>
    </w:p>
    <w:p w:rsidR="002A12D5" w:rsidRPr="00235EF7" w:rsidRDefault="002A12D5" w:rsidP="00DA7F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na kompleksową dostawę gazu ziemnego</w:t>
      </w:r>
    </w:p>
    <w:p w:rsidR="00A76EB3" w:rsidRPr="00235EF7" w:rsidRDefault="00A76EB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6EB3" w:rsidRPr="00235EF7" w:rsidRDefault="00A76EB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 xml:space="preserve">zawarta w dniu…………………. pomiędzy: Gminą Kielce ul. Rynek 1, 25-303 Kielce, REGON: 291009343:  NIP: 657-261-73-25 </w:t>
      </w:r>
    </w:p>
    <w:p w:rsidR="00A76EB3" w:rsidRPr="00235EF7" w:rsidRDefault="00A76EB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reprezentowaną  przez: dyrektora MOSIR: …………………- pełnomocnika, działającego na podstawie udzielonego pełnomocnictwa przez Prezydenta Miasta Kielce</w:t>
      </w:r>
    </w:p>
    <w:p w:rsidR="00A76EB3" w:rsidRPr="00235EF7" w:rsidRDefault="00A76EB3" w:rsidP="00DA7F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 xml:space="preserve">zwaną  dalej </w:t>
      </w:r>
      <w:r w:rsidR="00235EF7">
        <w:rPr>
          <w:rFonts w:ascii="Times New Roman" w:hAnsi="Times New Roman" w:cs="Times New Roman"/>
          <w:b/>
          <w:sz w:val="24"/>
          <w:szCs w:val="24"/>
        </w:rPr>
        <w:t xml:space="preserve">Zamawiającym, </w:t>
      </w:r>
      <w:r w:rsidRPr="00235EF7">
        <w:rPr>
          <w:rFonts w:ascii="Times New Roman" w:hAnsi="Times New Roman" w:cs="Times New Roman"/>
          <w:sz w:val="24"/>
          <w:szCs w:val="24"/>
        </w:rPr>
        <w:t>a</w:t>
      </w:r>
    </w:p>
    <w:p w:rsidR="00A76EB3" w:rsidRPr="00235EF7" w:rsidRDefault="00A76EB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 xml:space="preserve">…………………………………………...,wpisaną do Rejestru Przedsiębiorców prowadzonego przez Sąd Rejonowy …………..Wydział Krajowego Rejestru Sądowego, pod numerem KRS………………………………………………………………………………….. </w:t>
      </w:r>
    </w:p>
    <w:p w:rsidR="00A76EB3" w:rsidRPr="00235EF7" w:rsidRDefault="00A76EB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 xml:space="preserve">NIP: ………………………………….. REGON: , </w:t>
      </w:r>
    </w:p>
    <w:p w:rsidR="00A76EB3" w:rsidRPr="00235EF7" w:rsidRDefault="00A76EB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 xml:space="preserve">reprezentowaną przez:   ………………………………….   – ………………………..……….              </w:t>
      </w:r>
    </w:p>
    <w:p w:rsidR="00A76EB3" w:rsidRPr="00235EF7" w:rsidRDefault="00A76EB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 xml:space="preserve">zwaną dalej </w:t>
      </w:r>
      <w:r w:rsidRPr="00235EF7">
        <w:rPr>
          <w:rFonts w:ascii="Times New Roman" w:hAnsi="Times New Roman" w:cs="Times New Roman"/>
          <w:b/>
          <w:sz w:val="24"/>
          <w:szCs w:val="24"/>
        </w:rPr>
        <w:t>Wykonawcą</w:t>
      </w:r>
    </w:p>
    <w:p w:rsidR="00A6676C" w:rsidRPr="00235EF7" w:rsidRDefault="00A6676C" w:rsidP="00DA7F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21DC" w:rsidRPr="00235EF7" w:rsidRDefault="00E72221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 xml:space="preserve">Niniejszym - </w:t>
      </w:r>
      <w:r w:rsidR="002A12D5" w:rsidRPr="00235EF7">
        <w:rPr>
          <w:rFonts w:ascii="Times New Roman" w:hAnsi="Times New Roman" w:cs="Times New Roman"/>
          <w:sz w:val="24"/>
          <w:szCs w:val="24"/>
        </w:rPr>
        <w:t xml:space="preserve"> w wyniku wyboru oferty Wykonawcy dokonanym w postępowaniu o udzielenie zamówienia publicznego o wartości szacunkowej poniżej równowartości w zł 209 000 euro, prowadzonego w trybie przetargu nieograniczonego na podstawie ustawy z dnia 29 stycznia 2004r. Prawo zamówień publicznych (tekst jednolity Dz. U. 2015 poz. 2164</w:t>
      </w:r>
      <w:r w:rsidRPr="00235EF7">
        <w:rPr>
          <w:rFonts w:ascii="Times New Roman" w:hAnsi="Times New Roman" w:cs="Times New Roman"/>
          <w:sz w:val="24"/>
          <w:szCs w:val="24"/>
        </w:rPr>
        <w:t xml:space="preserve">), zwanej dalej </w:t>
      </w:r>
      <w:proofErr w:type="spellStart"/>
      <w:r w:rsidRPr="00235EF7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235EF7">
        <w:rPr>
          <w:rFonts w:ascii="Times New Roman" w:hAnsi="Times New Roman" w:cs="Times New Roman"/>
          <w:sz w:val="24"/>
          <w:szCs w:val="24"/>
        </w:rPr>
        <w:t xml:space="preserve"> lub ustawą, Strony zawierają umowę o następującej treści:</w:t>
      </w:r>
    </w:p>
    <w:p w:rsidR="00E773E2" w:rsidRPr="00235EF7" w:rsidRDefault="00E773E2" w:rsidP="00DA7F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1ACA" w:rsidRPr="00235EF7" w:rsidRDefault="00E773E2" w:rsidP="00DA7F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5EF7">
        <w:rPr>
          <w:rFonts w:ascii="Times New Roman" w:hAnsi="Times New Roman" w:cs="Times New Roman"/>
          <w:b/>
          <w:sz w:val="24"/>
          <w:szCs w:val="24"/>
        </w:rPr>
        <w:t>Przedmiot Umowy</w:t>
      </w:r>
    </w:p>
    <w:p w:rsidR="00D8489C" w:rsidRPr="00235EF7" w:rsidRDefault="00A6676C" w:rsidP="00DA7F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5EF7">
        <w:rPr>
          <w:rFonts w:ascii="Times New Roman" w:hAnsi="Times New Roman" w:cs="Times New Roman"/>
          <w:b/>
          <w:sz w:val="24"/>
          <w:szCs w:val="24"/>
        </w:rPr>
        <w:t>§ 1</w:t>
      </w:r>
    </w:p>
    <w:p w:rsidR="00DA7FB8" w:rsidRPr="00DA7FB8" w:rsidRDefault="00D8489C" w:rsidP="00DA7FB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1. Przedmiotem Umowy jest kompleksowa dostawa i dystrybucja gazu ziemnego wysokometanowego o symbolu E, do obiektu</w:t>
      </w:r>
      <w:r w:rsidR="00DA7FB8">
        <w:rPr>
          <w:rFonts w:ascii="Times New Roman" w:hAnsi="Times New Roman" w:cs="Times New Roman"/>
          <w:sz w:val="24"/>
          <w:szCs w:val="24"/>
        </w:rPr>
        <w:t>/ów</w:t>
      </w:r>
      <w:r w:rsidRPr="00235EF7">
        <w:rPr>
          <w:rFonts w:ascii="Times New Roman" w:hAnsi="Times New Roman" w:cs="Times New Roman"/>
          <w:sz w:val="24"/>
          <w:szCs w:val="24"/>
        </w:rPr>
        <w:t xml:space="preserve"> Zamawiającego </w:t>
      </w:r>
      <w:r w:rsidRPr="00235EF7">
        <w:rPr>
          <w:rFonts w:ascii="Times New Roman" w:hAnsi="Times New Roman" w:cs="Times New Roman"/>
          <w:b/>
          <w:sz w:val="24"/>
          <w:szCs w:val="24"/>
        </w:rPr>
        <w:t>:……</w:t>
      </w:r>
      <w:r w:rsidR="00A6676C" w:rsidRPr="00235EF7">
        <w:rPr>
          <w:rFonts w:ascii="Times New Roman" w:hAnsi="Times New Roman" w:cs="Times New Roman"/>
          <w:b/>
          <w:i/>
          <w:sz w:val="24"/>
          <w:szCs w:val="24"/>
        </w:rPr>
        <w:t xml:space="preserve">Cz. I lub II </w:t>
      </w:r>
      <w:r w:rsidR="00DA7FB8">
        <w:rPr>
          <w:rFonts w:ascii="Times New Roman" w:hAnsi="Times New Roman" w:cs="Times New Roman"/>
          <w:b/>
          <w:i/>
          <w:sz w:val="24"/>
          <w:szCs w:val="24"/>
        </w:rPr>
        <w:t>………</w:t>
      </w:r>
    </w:p>
    <w:p w:rsidR="00D8489C" w:rsidRPr="00235EF7" w:rsidRDefault="00D8489C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na zasadach określonych w ustawie z dnia 10 kwietnia 1997r. Prawo energetyczne oraz wydanych na jej podstawie aktach wykonawczych.</w:t>
      </w:r>
    </w:p>
    <w:p w:rsidR="00D71ACA" w:rsidRPr="00235EF7" w:rsidRDefault="00D71ACA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489C" w:rsidRPr="00235EF7" w:rsidRDefault="00D8489C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 xml:space="preserve"> 2. Jeżeli nic innego nie wynika z postanowień Umowy użyte w niej pojęcia oznaczają: </w:t>
      </w:r>
    </w:p>
    <w:p w:rsidR="008A49D9" w:rsidRDefault="008A49D9" w:rsidP="00DA7FB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IRiESD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8A49D9">
        <w:rPr>
          <w:rFonts w:ascii="Times New Roman" w:hAnsi="Times New Roman" w:cs="Times New Roman"/>
          <w:sz w:val="24"/>
          <w:szCs w:val="24"/>
        </w:rPr>
        <w:t>Instrukcja Ruchu i Eksploatacji Sieci Dystrybucyjnej,</w:t>
      </w:r>
      <w:r w:rsidRPr="008A49D9">
        <w:t xml:space="preserve"> </w:t>
      </w:r>
      <w:r w:rsidRPr="008A49D9">
        <w:rPr>
          <w:rFonts w:ascii="Times New Roman" w:hAnsi="Times New Roman" w:cs="Times New Roman"/>
          <w:sz w:val="24"/>
          <w:szCs w:val="24"/>
        </w:rPr>
        <w:t>która weszła w życie z dniem 1 września 2016 r</w:t>
      </w:r>
    </w:p>
    <w:p w:rsidR="00E72221" w:rsidRPr="00235EF7" w:rsidRDefault="00D8489C" w:rsidP="00DA7FB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OSD - Operator Systemu Dystrybucyjnego – przedsiębiorstwo zajmujące się dystrybucją paliw gazowych, do sieci, którego przyłączona jest instalacja odbiorcy, odpowiedzialny za ruch sieciowy w gazowym systemie dystrybucyjnym, bieżące i długookresowe bezpieczeństwo funkcjonowania tego systemu, eksploatację, konserwację, remonty oraz niezbędną rozbudowę sieci dystrybucyjnej,</w:t>
      </w:r>
    </w:p>
    <w:p w:rsidR="00E72221" w:rsidRPr="00235EF7" w:rsidRDefault="00D8489C" w:rsidP="00DA7FB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 xml:space="preserve">Taryfa OSD – zatwierdzona przez Prezesa Urzędu Regulacji Energetyki Taryfa na świadczenie przez OSD usług dystrybucji, </w:t>
      </w:r>
    </w:p>
    <w:p w:rsidR="00E72221" w:rsidRPr="00235EF7" w:rsidRDefault="00D8489C" w:rsidP="00DA7FB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Taryfa Wykonawcy - zatwierdzona przez Prezesa Urzędu Regulacji Energetyki Taryfa Wykonawcy,</w:t>
      </w:r>
    </w:p>
    <w:p w:rsidR="00D71ACA" w:rsidRPr="00235EF7" w:rsidRDefault="00D71ACA" w:rsidP="00DA7FB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Umowa dystrybucyjna z OSD – umowa zawarta pomiędzy Wykonawcą a OSD</w:t>
      </w:r>
    </w:p>
    <w:p w:rsidR="00D71ACA" w:rsidRPr="00235EF7" w:rsidRDefault="00D71ACA" w:rsidP="00DA7FB8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określająca ich wzajemne prawa i obowiązki związane ze świadczeniem usługi</w:t>
      </w:r>
    </w:p>
    <w:p w:rsidR="00D71ACA" w:rsidRPr="00235EF7" w:rsidRDefault="00D71ACA" w:rsidP="00DA7FB8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dystrybucyjnej w celu realizacji niniejszej Umowy, umożliwiająca dostarczanie przez</w:t>
      </w:r>
    </w:p>
    <w:p w:rsidR="00E72221" w:rsidRPr="00235EF7" w:rsidRDefault="00D71ACA" w:rsidP="00DA7FB8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 xml:space="preserve">Wykonawcę gazu ziemnego do punktów odbioru wskazanych w </w:t>
      </w:r>
      <w:r w:rsidR="00880864" w:rsidRPr="00235EF7">
        <w:rPr>
          <w:rFonts w:ascii="Times New Roman" w:hAnsi="Times New Roman" w:cs="Times New Roman"/>
          <w:sz w:val="24"/>
          <w:szCs w:val="24"/>
        </w:rPr>
        <w:t xml:space="preserve">§ </w:t>
      </w:r>
      <w:r w:rsidRPr="00235EF7">
        <w:rPr>
          <w:rFonts w:ascii="Times New Roman" w:hAnsi="Times New Roman" w:cs="Times New Roman"/>
          <w:sz w:val="24"/>
          <w:szCs w:val="24"/>
        </w:rPr>
        <w:t xml:space="preserve">1 </w:t>
      </w:r>
      <w:r w:rsidR="00E72221" w:rsidRPr="00235EF7">
        <w:rPr>
          <w:rFonts w:ascii="Times New Roman" w:hAnsi="Times New Roman" w:cs="Times New Roman"/>
          <w:sz w:val="24"/>
          <w:szCs w:val="24"/>
        </w:rPr>
        <w:t>Umowy,</w:t>
      </w:r>
    </w:p>
    <w:p w:rsidR="00E72221" w:rsidRPr="00235EF7" w:rsidRDefault="00E72221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 xml:space="preserve">      5) </w:t>
      </w:r>
      <w:r w:rsidR="00880864" w:rsidRPr="00235EF7">
        <w:rPr>
          <w:rFonts w:ascii="Times New Roman" w:hAnsi="Times New Roman" w:cs="Times New Roman"/>
          <w:sz w:val="24"/>
          <w:szCs w:val="24"/>
        </w:rPr>
        <w:t xml:space="preserve"> </w:t>
      </w:r>
      <w:r w:rsidR="00D71ACA" w:rsidRPr="00235EF7">
        <w:rPr>
          <w:rFonts w:ascii="Times New Roman" w:hAnsi="Times New Roman" w:cs="Times New Roman"/>
          <w:sz w:val="24"/>
          <w:szCs w:val="24"/>
        </w:rPr>
        <w:t>Umowa – niniejsza Umowa,</w:t>
      </w:r>
    </w:p>
    <w:p w:rsidR="00D71ACA" w:rsidRPr="00235EF7" w:rsidRDefault="00E72221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 xml:space="preserve">      </w:t>
      </w:r>
      <w:r w:rsidR="00D71ACA" w:rsidRPr="00235EF7">
        <w:rPr>
          <w:rFonts w:ascii="Times New Roman" w:hAnsi="Times New Roman" w:cs="Times New Roman"/>
          <w:sz w:val="24"/>
          <w:szCs w:val="24"/>
        </w:rPr>
        <w:t xml:space="preserve">6) </w:t>
      </w:r>
      <w:r w:rsidR="00880864" w:rsidRPr="00235EF7">
        <w:rPr>
          <w:rFonts w:ascii="Times New Roman" w:hAnsi="Times New Roman" w:cs="Times New Roman"/>
          <w:sz w:val="24"/>
          <w:szCs w:val="24"/>
        </w:rPr>
        <w:t xml:space="preserve"> </w:t>
      </w:r>
      <w:r w:rsidR="00D71ACA" w:rsidRPr="00235EF7">
        <w:rPr>
          <w:rFonts w:ascii="Times New Roman" w:hAnsi="Times New Roman" w:cs="Times New Roman"/>
          <w:sz w:val="24"/>
          <w:szCs w:val="24"/>
        </w:rPr>
        <w:t>Punkt odbioru – miejsce dostarczania gazu ziemnego,</w:t>
      </w:r>
    </w:p>
    <w:p w:rsidR="00D71ACA" w:rsidRPr="00235EF7" w:rsidRDefault="00E72221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 xml:space="preserve">      </w:t>
      </w:r>
      <w:r w:rsidR="00D71ACA" w:rsidRPr="00235EF7">
        <w:rPr>
          <w:rFonts w:ascii="Times New Roman" w:hAnsi="Times New Roman" w:cs="Times New Roman"/>
          <w:sz w:val="24"/>
          <w:szCs w:val="24"/>
        </w:rPr>
        <w:t xml:space="preserve">7) </w:t>
      </w:r>
      <w:r w:rsidR="00880864" w:rsidRPr="00235EF7">
        <w:rPr>
          <w:rFonts w:ascii="Times New Roman" w:hAnsi="Times New Roman" w:cs="Times New Roman"/>
          <w:sz w:val="24"/>
          <w:szCs w:val="24"/>
        </w:rPr>
        <w:t xml:space="preserve"> </w:t>
      </w:r>
      <w:r w:rsidR="00D71ACA" w:rsidRPr="00235EF7">
        <w:rPr>
          <w:rFonts w:ascii="Times New Roman" w:hAnsi="Times New Roman" w:cs="Times New Roman"/>
          <w:sz w:val="24"/>
          <w:szCs w:val="24"/>
        </w:rPr>
        <w:t>PPG – punkt poboru gazu,</w:t>
      </w:r>
    </w:p>
    <w:p w:rsidR="00D71ACA" w:rsidRPr="00235EF7" w:rsidRDefault="00E72221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 xml:space="preserve">      </w:t>
      </w:r>
      <w:r w:rsidR="00D71ACA" w:rsidRPr="00235EF7">
        <w:rPr>
          <w:rFonts w:ascii="Times New Roman" w:hAnsi="Times New Roman" w:cs="Times New Roman"/>
          <w:sz w:val="24"/>
          <w:szCs w:val="24"/>
        </w:rPr>
        <w:t xml:space="preserve">8) </w:t>
      </w:r>
      <w:r w:rsidR="00880864" w:rsidRPr="00235EF7">
        <w:rPr>
          <w:rFonts w:ascii="Times New Roman" w:hAnsi="Times New Roman" w:cs="Times New Roman"/>
          <w:sz w:val="24"/>
          <w:szCs w:val="24"/>
        </w:rPr>
        <w:t xml:space="preserve"> </w:t>
      </w:r>
      <w:r w:rsidR="00D71ACA" w:rsidRPr="00235EF7">
        <w:rPr>
          <w:rFonts w:ascii="Times New Roman" w:hAnsi="Times New Roman" w:cs="Times New Roman"/>
          <w:sz w:val="24"/>
          <w:szCs w:val="24"/>
        </w:rPr>
        <w:t>Paliwo gazowe / gaz ziemny – gaz ziemny wysokometanowy o symbolu E,</w:t>
      </w:r>
    </w:p>
    <w:p w:rsidR="00D71ACA" w:rsidRPr="00235EF7" w:rsidRDefault="00E72221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 xml:space="preserve">      </w:t>
      </w:r>
      <w:r w:rsidR="00D71ACA" w:rsidRPr="00235EF7">
        <w:rPr>
          <w:rFonts w:ascii="Times New Roman" w:hAnsi="Times New Roman" w:cs="Times New Roman"/>
          <w:sz w:val="24"/>
          <w:szCs w:val="24"/>
        </w:rPr>
        <w:t xml:space="preserve">9) </w:t>
      </w:r>
      <w:r w:rsidR="00880864" w:rsidRPr="00235EF7">
        <w:rPr>
          <w:rFonts w:ascii="Times New Roman" w:hAnsi="Times New Roman" w:cs="Times New Roman"/>
          <w:sz w:val="24"/>
          <w:szCs w:val="24"/>
        </w:rPr>
        <w:t xml:space="preserve"> </w:t>
      </w:r>
      <w:r w:rsidR="00D71ACA" w:rsidRPr="00235EF7">
        <w:rPr>
          <w:rFonts w:ascii="Times New Roman" w:hAnsi="Times New Roman" w:cs="Times New Roman"/>
          <w:sz w:val="24"/>
          <w:szCs w:val="24"/>
        </w:rPr>
        <w:t>Moc umowna – maksymalna ilość paliwa gazowego wyrażona w kWh/h, którą</w:t>
      </w:r>
    </w:p>
    <w:p w:rsidR="00D71ACA" w:rsidRPr="00235EF7" w:rsidRDefault="00D71ACA" w:rsidP="00DA7FB8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Odbiorca może odebrać w ciągu godziny</w:t>
      </w:r>
    </w:p>
    <w:p w:rsidR="00D71ACA" w:rsidRPr="00235EF7" w:rsidRDefault="00E72221" w:rsidP="00DA7FB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 w:rsidR="00D71ACA" w:rsidRPr="00235EF7">
        <w:rPr>
          <w:rFonts w:ascii="Times New Roman" w:hAnsi="Times New Roman" w:cs="Times New Roman"/>
          <w:sz w:val="24"/>
          <w:szCs w:val="24"/>
        </w:rPr>
        <w:t xml:space="preserve">10) Układ pomiarowy – gazomierz lub inne urządzenie pomiarowe lub pomiarowo </w:t>
      </w:r>
      <w:r w:rsidRPr="00235EF7">
        <w:rPr>
          <w:rFonts w:ascii="Times New Roman" w:hAnsi="Times New Roman" w:cs="Times New Roman"/>
          <w:sz w:val="24"/>
          <w:szCs w:val="24"/>
        </w:rPr>
        <w:t xml:space="preserve"> </w:t>
      </w:r>
      <w:r w:rsidR="00D71ACA" w:rsidRPr="00235EF7">
        <w:rPr>
          <w:rFonts w:ascii="Times New Roman" w:hAnsi="Times New Roman" w:cs="Times New Roman"/>
          <w:sz w:val="24"/>
          <w:szCs w:val="24"/>
        </w:rPr>
        <w:t>rozliczeniowe,</w:t>
      </w:r>
      <w:r w:rsidRPr="00235EF7">
        <w:rPr>
          <w:rFonts w:ascii="Times New Roman" w:hAnsi="Times New Roman" w:cs="Times New Roman"/>
          <w:sz w:val="24"/>
          <w:szCs w:val="24"/>
        </w:rPr>
        <w:t xml:space="preserve"> </w:t>
      </w:r>
      <w:r w:rsidR="00D71ACA" w:rsidRPr="00235EF7">
        <w:rPr>
          <w:rFonts w:ascii="Times New Roman" w:hAnsi="Times New Roman" w:cs="Times New Roman"/>
          <w:sz w:val="24"/>
          <w:szCs w:val="24"/>
        </w:rPr>
        <w:t>służące do pomiaru objętości paliwa gazowego pobranego z sieci i</w:t>
      </w:r>
    </w:p>
    <w:p w:rsidR="00D71ACA" w:rsidRPr="00235EF7" w:rsidRDefault="00D71ACA" w:rsidP="00DA7F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dokonywania rozliczeń,</w:t>
      </w:r>
    </w:p>
    <w:p w:rsidR="00D71ACA" w:rsidRPr="00235EF7" w:rsidRDefault="00E72221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 xml:space="preserve">    </w:t>
      </w:r>
      <w:r w:rsidR="00D71ACA" w:rsidRPr="00235EF7">
        <w:rPr>
          <w:rFonts w:ascii="Times New Roman" w:hAnsi="Times New Roman" w:cs="Times New Roman"/>
          <w:sz w:val="24"/>
          <w:szCs w:val="24"/>
        </w:rPr>
        <w:t xml:space="preserve">11) </w:t>
      </w:r>
      <w:r w:rsidR="00880864" w:rsidRPr="00235EF7">
        <w:rPr>
          <w:rFonts w:ascii="Times New Roman" w:hAnsi="Times New Roman" w:cs="Times New Roman"/>
          <w:sz w:val="24"/>
          <w:szCs w:val="24"/>
        </w:rPr>
        <w:t xml:space="preserve"> </w:t>
      </w:r>
      <w:r w:rsidR="00D71ACA" w:rsidRPr="00235EF7">
        <w:rPr>
          <w:rFonts w:ascii="Times New Roman" w:hAnsi="Times New Roman" w:cs="Times New Roman"/>
          <w:sz w:val="24"/>
          <w:szCs w:val="24"/>
        </w:rPr>
        <w:t>Okres rozliczeniowy – okres, w którym na podstawie odczytów urządzeń</w:t>
      </w:r>
    </w:p>
    <w:p w:rsidR="00A6676C" w:rsidRPr="00235EF7" w:rsidRDefault="00D71ACA" w:rsidP="00DA7FB8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pomiarowych następuje rozliczenie za pobrane paliwo gazowe.</w:t>
      </w:r>
    </w:p>
    <w:p w:rsidR="00A6676C" w:rsidRPr="00235EF7" w:rsidRDefault="00D71ACA" w:rsidP="007A2F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cr/>
      </w:r>
      <w:r w:rsidR="00A6676C" w:rsidRPr="00235EF7">
        <w:rPr>
          <w:rFonts w:ascii="Times New Roman" w:hAnsi="Times New Roman" w:cs="Times New Roman"/>
          <w:sz w:val="24"/>
          <w:szCs w:val="24"/>
        </w:rPr>
        <w:t xml:space="preserve"> </w:t>
      </w:r>
      <w:r w:rsidR="00E773E2" w:rsidRPr="00235EF7">
        <w:rPr>
          <w:rFonts w:ascii="Times New Roman" w:hAnsi="Times New Roman" w:cs="Times New Roman"/>
          <w:b/>
          <w:sz w:val="24"/>
          <w:szCs w:val="24"/>
        </w:rPr>
        <w:t>Zasady realizacji Umowy</w:t>
      </w:r>
    </w:p>
    <w:p w:rsidR="00A6676C" w:rsidRPr="00235EF7" w:rsidRDefault="00E773E2" w:rsidP="007A2F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5EF7">
        <w:rPr>
          <w:rFonts w:ascii="Times New Roman" w:hAnsi="Times New Roman" w:cs="Times New Roman"/>
          <w:b/>
          <w:sz w:val="24"/>
          <w:szCs w:val="24"/>
        </w:rPr>
        <w:t>§2</w:t>
      </w:r>
    </w:p>
    <w:p w:rsidR="00A6676C" w:rsidRPr="00235EF7" w:rsidRDefault="00A6676C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1. Kompleksowa dostawa gazu odbywać się będzie zgodnie z przepisami ustawy z dnia</w:t>
      </w:r>
    </w:p>
    <w:p w:rsidR="00A6676C" w:rsidRPr="00235EF7" w:rsidRDefault="00A6676C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10 kwietnia 1997 r. - Prawo energet</w:t>
      </w:r>
      <w:r w:rsidR="00880864" w:rsidRPr="00235EF7">
        <w:rPr>
          <w:rFonts w:ascii="Times New Roman" w:hAnsi="Times New Roman" w:cs="Times New Roman"/>
          <w:sz w:val="24"/>
          <w:szCs w:val="24"/>
        </w:rPr>
        <w:t xml:space="preserve">yczne, zgodnie z obowiązującymi </w:t>
      </w:r>
      <w:r w:rsidRPr="00235EF7">
        <w:rPr>
          <w:rFonts w:ascii="Times New Roman" w:hAnsi="Times New Roman" w:cs="Times New Roman"/>
          <w:sz w:val="24"/>
          <w:szCs w:val="24"/>
        </w:rPr>
        <w:t xml:space="preserve">rozporządzeniami </w:t>
      </w:r>
      <w:r w:rsidR="00880864" w:rsidRPr="00235EF7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235EF7">
        <w:rPr>
          <w:rFonts w:ascii="Times New Roman" w:hAnsi="Times New Roman" w:cs="Times New Roman"/>
          <w:sz w:val="24"/>
          <w:szCs w:val="24"/>
        </w:rPr>
        <w:t>do ww. ustawy oraz przepisami us</w:t>
      </w:r>
      <w:r w:rsidR="00880864" w:rsidRPr="00235EF7">
        <w:rPr>
          <w:rFonts w:ascii="Times New Roman" w:hAnsi="Times New Roman" w:cs="Times New Roman"/>
          <w:sz w:val="24"/>
          <w:szCs w:val="24"/>
        </w:rPr>
        <w:t>tawy z dnia 23 kwietnia 1964 r.</w:t>
      </w:r>
      <w:r w:rsidRPr="00235EF7">
        <w:rPr>
          <w:rFonts w:ascii="Times New Roman" w:hAnsi="Times New Roman" w:cs="Times New Roman"/>
          <w:sz w:val="24"/>
          <w:szCs w:val="24"/>
        </w:rPr>
        <w:t>- Kodeks Cywilny, zasadami określonymi w koncesjach, postanowieniac</w:t>
      </w:r>
      <w:r w:rsidR="00880864" w:rsidRPr="00235EF7">
        <w:rPr>
          <w:rFonts w:ascii="Times New Roman" w:hAnsi="Times New Roman" w:cs="Times New Roman"/>
          <w:sz w:val="24"/>
          <w:szCs w:val="24"/>
        </w:rPr>
        <w:t xml:space="preserve">h niniejszej </w:t>
      </w:r>
      <w:r w:rsidRPr="00235EF7">
        <w:rPr>
          <w:rFonts w:ascii="Times New Roman" w:hAnsi="Times New Roman" w:cs="Times New Roman"/>
          <w:sz w:val="24"/>
          <w:szCs w:val="24"/>
        </w:rPr>
        <w:t xml:space="preserve">Umowy, oraz w oparciu o ustawę z dnia 29 </w:t>
      </w:r>
      <w:r w:rsidR="00880864" w:rsidRPr="00235EF7">
        <w:rPr>
          <w:rFonts w:ascii="Times New Roman" w:hAnsi="Times New Roman" w:cs="Times New Roman"/>
          <w:sz w:val="24"/>
          <w:szCs w:val="24"/>
        </w:rPr>
        <w:t xml:space="preserve">stycznia 2004 r. Prawo zamówień </w:t>
      </w:r>
      <w:r w:rsidRPr="00235EF7">
        <w:rPr>
          <w:rFonts w:ascii="Times New Roman" w:hAnsi="Times New Roman" w:cs="Times New Roman"/>
          <w:sz w:val="24"/>
          <w:szCs w:val="24"/>
        </w:rPr>
        <w:t>publicznych.</w:t>
      </w:r>
    </w:p>
    <w:p w:rsidR="00A6676C" w:rsidRPr="00235EF7" w:rsidRDefault="00A6676C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2. Zamawiający oświadcza, że posiada tytuł prawny do korzystania z obiektów, do</w:t>
      </w:r>
    </w:p>
    <w:p w:rsidR="00A6676C" w:rsidRPr="00235EF7" w:rsidRDefault="00A6676C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których ma być dostarczone paliwo gazowe.</w:t>
      </w:r>
    </w:p>
    <w:p w:rsidR="00A6676C" w:rsidRPr="00235EF7" w:rsidRDefault="00A6676C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3. Wszystkie techniczne warunki dostarczania paliwa gazowego dla danego punktu</w:t>
      </w:r>
    </w:p>
    <w:p w:rsidR="00A6676C" w:rsidRPr="00235EF7" w:rsidRDefault="00A6676C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 xml:space="preserve">odbioru są zgodne z postanowieniami </w:t>
      </w:r>
      <w:proofErr w:type="spellStart"/>
      <w:r w:rsidRPr="00235EF7">
        <w:rPr>
          <w:rFonts w:ascii="Times New Roman" w:hAnsi="Times New Roman" w:cs="Times New Roman"/>
          <w:sz w:val="24"/>
          <w:szCs w:val="24"/>
        </w:rPr>
        <w:t>IRiESP</w:t>
      </w:r>
      <w:proofErr w:type="spellEnd"/>
      <w:r w:rsidRPr="00235EF7">
        <w:rPr>
          <w:rFonts w:ascii="Times New Roman" w:hAnsi="Times New Roman" w:cs="Times New Roman"/>
          <w:sz w:val="24"/>
          <w:szCs w:val="24"/>
        </w:rPr>
        <w:t xml:space="preserve"> i/lub </w:t>
      </w:r>
      <w:proofErr w:type="spellStart"/>
      <w:r w:rsidRPr="00235EF7">
        <w:rPr>
          <w:rFonts w:ascii="Times New Roman" w:hAnsi="Times New Roman" w:cs="Times New Roman"/>
          <w:sz w:val="24"/>
          <w:szCs w:val="24"/>
        </w:rPr>
        <w:t>IRiESD</w:t>
      </w:r>
      <w:proofErr w:type="spellEnd"/>
      <w:r w:rsidRPr="00235EF7">
        <w:rPr>
          <w:rFonts w:ascii="Times New Roman" w:hAnsi="Times New Roman" w:cs="Times New Roman"/>
          <w:sz w:val="24"/>
          <w:szCs w:val="24"/>
        </w:rPr>
        <w:t xml:space="preserve"> odpowiedniego Operatora</w:t>
      </w:r>
    </w:p>
    <w:p w:rsidR="00A6676C" w:rsidRPr="00235EF7" w:rsidRDefault="00A6676C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i przez niego określone.</w:t>
      </w:r>
    </w:p>
    <w:p w:rsidR="00A6676C" w:rsidRPr="00235EF7" w:rsidRDefault="00A6676C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4. Własność paliwa gazowego przechodzi z Wykonawcy na Zamawiającego w Punkcie</w:t>
      </w:r>
    </w:p>
    <w:p w:rsidR="00A6676C" w:rsidRPr="00235EF7" w:rsidRDefault="00A6676C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Odbioru.</w:t>
      </w:r>
    </w:p>
    <w:p w:rsidR="00A6676C" w:rsidRPr="00235EF7" w:rsidRDefault="00A6676C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5. Zamawiający, w związku z prowadzoną działalnością, zobowiązuje się, że będzie</w:t>
      </w:r>
    </w:p>
    <w:p w:rsidR="00A6676C" w:rsidRPr="00235EF7" w:rsidRDefault="00A6676C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nabywał i odbierał od Wykonawcy Paliwo Gazowe na cele określone w</w:t>
      </w:r>
    </w:p>
    <w:p w:rsidR="00A6676C" w:rsidRPr="00235EF7" w:rsidRDefault="00A6676C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„Oświadczeniu o przeznaczeniu na potrzeby naliczania podatku akcyzowego”.</w:t>
      </w:r>
    </w:p>
    <w:p w:rsidR="00A6676C" w:rsidRPr="00235EF7" w:rsidRDefault="00A6676C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6. Sporządzenie przedmiotowego oświadczenia należy do obowiązków Wykonawcy.</w:t>
      </w:r>
    </w:p>
    <w:p w:rsidR="00A6676C" w:rsidRPr="00235EF7" w:rsidRDefault="00A6676C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7. Zmiana celu wykorzystania Paliwa Gazowego wymaga pisemnego powiadomienia</w:t>
      </w:r>
    </w:p>
    <w:p w:rsidR="00A6676C" w:rsidRPr="00235EF7" w:rsidRDefault="00A6676C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Wykonawcy o zmianie – w terminie do końca miesiąca kalendarzowego, w którym</w:t>
      </w:r>
    </w:p>
    <w:p w:rsidR="00A6676C" w:rsidRPr="00235EF7" w:rsidRDefault="00A6676C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nastąpiła zmiana, oraz złożenia Wykonawcy nowego Oświadczenia o przeznaczeniu</w:t>
      </w:r>
    </w:p>
    <w:p w:rsidR="00836163" w:rsidRPr="00235EF7" w:rsidRDefault="00A6676C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Paliwa Gazowego na potrzeby naliczenia akcyzowego, w tym samym terminie.</w:t>
      </w:r>
      <w:r w:rsidRPr="00235EF7">
        <w:rPr>
          <w:rFonts w:ascii="Times New Roman" w:hAnsi="Times New Roman" w:cs="Times New Roman"/>
          <w:sz w:val="24"/>
          <w:szCs w:val="24"/>
        </w:rPr>
        <w:cr/>
      </w:r>
    </w:p>
    <w:p w:rsidR="00836163" w:rsidRPr="00235EF7" w:rsidRDefault="00235EF7" w:rsidP="007A2F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§3</w:t>
      </w:r>
    </w:p>
    <w:p w:rsidR="00836163" w:rsidRPr="00235EF7" w:rsidRDefault="0083616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1. Dostawy gazu odbywać się będą za pośrednictwem sieci dystrybucyjnej należącej do</w:t>
      </w:r>
    </w:p>
    <w:p w:rsidR="00836163" w:rsidRPr="00235EF7" w:rsidRDefault="0083616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Operatora Systemu Dystrybucji.</w:t>
      </w:r>
    </w:p>
    <w:p w:rsidR="00836163" w:rsidRPr="00235EF7" w:rsidRDefault="0083616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2. Wykonawca oświadcza, że posiada koncesję na obrót paliwami gazowymi o numerze</w:t>
      </w:r>
    </w:p>
    <w:p w:rsidR="00836163" w:rsidRPr="00235EF7" w:rsidRDefault="0083616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……………. wydaną przez Prezesa Urzędu Regulacji Energetyki w dniu ……….., której</w:t>
      </w:r>
    </w:p>
    <w:p w:rsidR="00836163" w:rsidRPr="00235EF7" w:rsidRDefault="0083616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okres ważności przypada na dzień ………</w:t>
      </w:r>
      <w:r w:rsidR="00880864" w:rsidRPr="00235EF7">
        <w:rPr>
          <w:rFonts w:ascii="Times New Roman" w:hAnsi="Times New Roman" w:cs="Times New Roman"/>
          <w:sz w:val="24"/>
          <w:szCs w:val="24"/>
        </w:rPr>
        <w:t>………………</w:t>
      </w:r>
      <w:r w:rsidRPr="00235EF7">
        <w:rPr>
          <w:rFonts w:ascii="Times New Roman" w:hAnsi="Times New Roman" w:cs="Times New Roman"/>
          <w:sz w:val="24"/>
          <w:szCs w:val="24"/>
        </w:rPr>
        <w:t>………… .</w:t>
      </w:r>
    </w:p>
    <w:p w:rsidR="00836163" w:rsidRPr="00235EF7" w:rsidRDefault="0083616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3. Wykonawca oświadcza, że posiada koncesję na dystrybucję paliw gazowych o</w:t>
      </w:r>
      <w:r w:rsidR="00880864" w:rsidRPr="00235EF7">
        <w:rPr>
          <w:rFonts w:ascii="Times New Roman" w:hAnsi="Times New Roman" w:cs="Times New Roman"/>
          <w:sz w:val="24"/>
          <w:szCs w:val="24"/>
        </w:rPr>
        <w:t xml:space="preserve"> N</w:t>
      </w:r>
      <w:r w:rsidRPr="00235EF7">
        <w:rPr>
          <w:rFonts w:ascii="Times New Roman" w:hAnsi="Times New Roman" w:cs="Times New Roman"/>
          <w:sz w:val="24"/>
          <w:szCs w:val="24"/>
        </w:rPr>
        <w:t>umerze</w:t>
      </w:r>
      <w:r w:rsidR="00880864" w:rsidRPr="00235EF7">
        <w:rPr>
          <w:rFonts w:ascii="Times New Roman" w:hAnsi="Times New Roman" w:cs="Times New Roman"/>
          <w:sz w:val="24"/>
          <w:szCs w:val="24"/>
        </w:rPr>
        <w:t xml:space="preserve"> </w:t>
      </w:r>
      <w:r w:rsidRPr="00235EF7">
        <w:rPr>
          <w:rFonts w:ascii="Times New Roman" w:hAnsi="Times New Roman" w:cs="Times New Roman"/>
          <w:sz w:val="24"/>
          <w:szCs w:val="24"/>
        </w:rPr>
        <w:t xml:space="preserve">……………. wydaną przez Prezesa Urzędu Regulacji Energetyki w dniu </w:t>
      </w:r>
      <w:r w:rsidR="00880864" w:rsidRPr="00235EF7">
        <w:rPr>
          <w:rFonts w:ascii="Times New Roman" w:hAnsi="Times New Roman" w:cs="Times New Roman"/>
          <w:sz w:val="24"/>
          <w:szCs w:val="24"/>
        </w:rPr>
        <w:t>……….</w:t>
      </w:r>
      <w:r w:rsidRPr="00235EF7">
        <w:rPr>
          <w:rFonts w:ascii="Times New Roman" w:hAnsi="Times New Roman" w:cs="Times New Roman"/>
          <w:sz w:val="24"/>
          <w:szCs w:val="24"/>
        </w:rPr>
        <w:t>………..,</w:t>
      </w:r>
    </w:p>
    <w:p w:rsidR="00836163" w:rsidRPr="00235EF7" w:rsidRDefault="00880864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 xml:space="preserve">Ważną do dnia </w:t>
      </w:r>
      <w:r w:rsidR="00836163" w:rsidRPr="00235EF7">
        <w:rPr>
          <w:rFonts w:ascii="Times New Roman" w:hAnsi="Times New Roman" w:cs="Times New Roman"/>
          <w:sz w:val="24"/>
          <w:szCs w:val="24"/>
        </w:rPr>
        <w:t>………………</w:t>
      </w:r>
      <w:r w:rsidRPr="00235EF7">
        <w:rPr>
          <w:rFonts w:ascii="Times New Roman" w:hAnsi="Times New Roman" w:cs="Times New Roman"/>
          <w:sz w:val="24"/>
          <w:szCs w:val="24"/>
        </w:rPr>
        <w:t>…………………………..</w:t>
      </w:r>
      <w:r w:rsidR="00836163" w:rsidRPr="00235EF7">
        <w:rPr>
          <w:rFonts w:ascii="Times New Roman" w:hAnsi="Times New Roman" w:cs="Times New Roman"/>
          <w:sz w:val="24"/>
          <w:szCs w:val="24"/>
        </w:rPr>
        <w:t>*. (</w:t>
      </w:r>
      <w:r w:rsidR="00836163" w:rsidRPr="00235EF7">
        <w:rPr>
          <w:rFonts w:ascii="Times New Roman" w:hAnsi="Times New Roman" w:cs="Times New Roman"/>
          <w:i/>
          <w:sz w:val="24"/>
          <w:szCs w:val="24"/>
        </w:rPr>
        <w:t>skreślić jeśli nie dotyczy</w:t>
      </w:r>
      <w:r w:rsidR="00836163" w:rsidRPr="00235EF7">
        <w:rPr>
          <w:rFonts w:ascii="Times New Roman" w:hAnsi="Times New Roman" w:cs="Times New Roman"/>
          <w:sz w:val="24"/>
          <w:szCs w:val="24"/>
        </w:rPr>
        <w:t>).</w:t>
      </w:r>
    </w:p>
    <w:p w:rsidR="00836163" w:rsidRPr="00235EF7" w:rsidRDefault="0083616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/Wykonawca nie będący OSD oświadcza niniejszym, że ma zawartą z OSD umowę</w:t>
      </w:r>
    </w:p>
    <w:p w:rsidR="00836163" w:rsidRPr="00235EF7" w:rsidRDefault="0083616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dystrybucyjną. tzw. Generalną Umowę Dystrybucyjną, umożliwiającą sprzedaż gazu</w:t>
      </w:r>
    </w:p>
    <w:p w:rsidR="00836163" w:rsidRPr="00235EF7" w:rsidRDefault="0083616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ziemnego do obiektów Zamawiającego za pośrednictwem sieci dystrybucyjnej OSD,</w:t>
      </w:r>
    </w:p>
    <w:p w:rsidR="00836163" w:rsidRPr="00235EF7" w:rsidRDefault="0083616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która została zawarta na okres do dnia …</w:t>
      </w:r>
      <w:r w:rsidR="00880864" w:rsidRPr="00235EF7">
        <w:rPr>
          <w:rFonts w:ascii="Times New Roman" w:hAnsi="Times New Roman" w:cs="Times New Roman"/>
          <w:sz w:val="24"/>
          <w:szCs w:val="24"/>
        </w:rPr>
        <w:t>……….</w:t>
      </w:r>
      <w:r w:rsidRPr="00235EF7">
        <w:rPr>
          <w:rFonts w:ascii="Times New Roman" w:hAnsi="Times New Roman" w:cs="Times New Roman"/>
          <w:sz w:val="24"/>
          <w:szCs w:val="24"/>
        </w:rPr>
        <w:t>……….. *. (</w:t>
      </w:r>
      <w:r w:rsidRPr="00235EF7">
        <w:rPr>
          <w:rFonts w:ascii="Times New Roman" w:hAnsi="Times New Roman" w:cs="Times New Roman"/>
          <w:i/>
          <w:sz w:val="24"/>
          <w:szCs w:val="24"/>
        </w:rPr>
        <w:t>skreślić jeśli nie dotyczy</w:t>
      </w:r>
      <w:r w:rsidRPr="00235EF7">
        <w:rPr>
          <w:rFonts w:ascii="Times New Roman" w:hAnsi="Times New Roman" w:cs="Times New Roman"/>
          <w:sz w:val="24"/>
          <w:szCs w:val="24"/>
        </w:rPr>
        <w:t>).</w:t>
      </w:r>
    </w:p>
    <w:p w:rsidR="00836163" w:rsidRPr="00235EF7" w:rsidRDefault="0083616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4. W przypadku, gdy okres obowiązywania niniejszej Umowy jest dłuższy niż okres</w:t>
      </w:r>
    </w:p>
    <w:p w:rsidR="00836163" w:rsidRPr="00235EF7" w:rsidRDefault="0083616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 xml:space="preserve">ważności dokumentu opisanego w ust. 2 i/lub </w:t>
      </w:r>
      <w:r w:rsidR="00880864" w:rsidRPr="00235EF7">
        <w:rPr>
          <w:rFonts w:ascii="Times New Roman" w:hAnsi="Times New Roman" w:cs="Times New Roman"/>
          <w:sz w:val="24"/>
          <w:szCs w:val="24"/>
        </w:rPr>
        <w:t xml:space="preserve">3, Wykonawca zobligowany jest w </w:t>
      </w:r>
      <w:r w:rsidRPr="00235EF7">
        <w:rPr>
          <w:rFonts w:ascii="Times New Roman" w:hAnsi="Times New Roman" w:cs="Times New Roman"/>
          <w:sz w:val="24"/>
          <w:szCs w:val="24"/>
        </w:rPr>
        <w:t xml:space="preserve">terminie nie późniejszym niż na trzy miesiące </w:t>
      </w:r>
      <w:r w:rsidR="00880864" w:rsidRPr="00235EF7">
        <w:rPr>
          <w:rFonts w:ascii="Times New Roman" w:hAnsi="Times New Roman" w:cs="Times New Roman"/>
          <w:sz w:val="24"/>
          <w:szCs w:val="24"/>
        </w:rPr>
        <w:t xml:space="preserve">przed datą upływu ważności tych </w:t>
      </w:r>
      <w:r w:rsidRPr="00235EF7">
        <w:rPr>
          <w:rFonts w:ascii="Times New Roman" w:hAnsi="Times New Roman" w:cs="Times New Roman"/>
          <w:sz w:val="24"/>
          <w:szCs w:val="24"/>
        </w:rPr>
        <w:t>dokumentów, przedłożyć Zamawiającemu: oświ</w:t>
      </w:r>
      <w:r w:rsidR="00880864" w:rsidRPr="00235EF7">
        <w:rPr>
          <w:rFonts w:ascii="Times New Roman" w:hAnsi="Times New Roman" w:cs="Times New Roman"/>
          <w:sz w:val="24"/>
          <w:szCs w:val="24"/>
        </w:rPr>
        <w:t xml:space="preserve">adczenie o posiadaniu aktualnej </w:t>
      </w:r>
      <w:r w:rsidRPr="00235EF7">
        <w:rPr>
          <w:rFonts w:ascii="Times New Roman" w:hAnsi="Times New Roman" w:cs="Times New Roman"/>
          <w:sz w:val="24"/>
          <w:szCs w:val="24"/>
        </w:rPr>
        <w:t>umowy ramowej zawartej z OSD i/lub aktu</w:t>
      </w:r>
      <w:r w:rsidR="00880864" w:rsidRPr="00235EF7">
        <w:rPr>
          <w:rFonts w:ascii="Times New Roman" w:hAnsi="Times New Roman" w:cs="Times New Roman"/>
          <w:sz w:val="24"/>
          <w:szCs w:val="24"/>
        </w:rPr>
        <w:t xml:space="preserve">alną koncesję na obrót paliwami </w:t>
      </w:r>
      <w:r w:rsidRPr="00235EF7">
        <w:rPr>
          <w:rFonts w:ascii="Times New Roman" w:hAnsi="Times New Roman" w:cs="Times New Roman"/>
          <w:sz w:val="24"/>
          <w:szCs w:val="24"/>
        </w:rPr>
        <w:t>gazowymi.</w:t>
      </w:r>
    </w:p>
    <w:p w:rsidR="00836163" w:rsidRPr="00235EF7" w:rsidRDefault="0083616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5. Wykonawca przez cały okres obowiązywania niniejszej umowy zobowiązany jest do</w:t>
      </w:r>
    </w:p>
    <w:p w:rsidR="00836163" w:rsidRPr="00235EF7" w:rsidRDefault="0083616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 xml:space="preserve">posiadania wszelkich wymaganych </w:t>
      </w:r>
      <w:r w:rsidR="00880864" w:rsidRPr="00235EF7">
        <w:rPr>
          <w:rFonts w:ascii="Times New Roman" w:hAnsi="Times New Roman" w:cs="Times New Roman"/>
          <w:sz w:val="24"/>
          <w:szCs w:val="24"/>
        </w:rPr>
        <w:t xml:space="preserve">prawem pozwoleń, umów, koncesji </w:t>
      </w:r>
      <w:r w:rsidRPr="00235EF7">
        <w:rPr>
          <w:rFonts w:ascii="Times New Roman" w:hAnsi="Times New Roman" w:cs="Times New Roman"/>
          <w:sz w:val="24"/>
          <w:szCs w:val="24"/>
        </w:rPr>
        <w:t>umożliwiających Wykonawcy wykonanie przedmiotu Umowy.</w:t>
      </w:r>
    </w:p>
    <w:p w:rsidR="00880864" w:rsidRPr="00235EF7" w:rsidRDefault="00880864" w:rsidP="00DA7F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36163" w:rsidRPr="00235EF7" w:rsidRDefault="00235EF7" w:rsidP="007A2F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§4</w:t>
      </w:r>
    </w:p>
    <w:p w:rsidR="00836163" w:rsidRPr="00235EF7" w:rsidRDefault="0083616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1. Łączną ilość paliwa gazowego dostarczaną w okresie realizacji Umowy do punktów</w:t>
      </w:r>
    </w:p>
    <w:p w:rsidR="00836163" w:rsidRPr="00235EF7" w:rsidRDefault="00836163" w:rsidP="00DA7FB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lastRenderedPageBreak/>
        <w:t>odbioru wskazanych w § 1 prognozuje się na poziomie</w:t>
      </w:r>
      <w:r w:rsidR="00AD3798" w:rsidRPr="00235EF7">
        <w:rPr>
          <w:rFonts w:ascii="Times New Roman" w:hAnsi="Times New Roman" w:cs="Times New Roman"/>
          <w:b/>
          <w:sz w:val="24"/>
          <w:szCs w:val="24"/>
        </w:rPr>
        <w:t xml:space="preserve">………kWh </w:t>
      </w:r>
      <w:r w:rsidR="007A2F57">
        <w:rPr>
          <w:rFonts w:ascii="Times New Roman" w:hAnsi="Times New Roman" w:cs="Times New Roman"/>
          <w:i/>
          <w:sz w:val="24"/>
          <w:szCs w:val="24"/>
        </w:rPr>
        <w:t xml:space="preserve">( ilość wg </w:t>
      </w:r>
      <w:r w:rsidR="00AD3798" w:rsidRPr="00235EF7">
        <w:rPr>
          <w:rFonts w:ascii="Times New Roman" w:hAnsi="Times New Roman" w:cs="Times New Roman"/>
          <w:i/>
          <w:sz w:val="24"/>
          <w:szCs w:val="24"/>
        </w:rPr>
        <w:t xml:space="preserve"> cz. I. lub II)</w:t>
      </w:r>
    </w:p>
    <w:p w:rsidR="00836163" w:rsidRPr="00235EF7" w:rsidRDefault="0083616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2. Ewentualna zmiana prognozowanego zużycia nie będzie skutkowała dodatkowymi</w:t>
      </w:r>
    </w:p>
    <w:p w:rsidR="00836163" w:rsidRPr="00235EF7" w:rsidRDefault="0083616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kosztami dla Zamawiającego, poza rozliczeniem za faktycznie zużyte paliwo gazowe</w:t>
      </w:r>
    </w:p>
    <w:p w:rsidR="00836163" w:rsidRDefault="0083616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wg cen określonych w dokumentacji przeta</w:t>
      </w:r>
      <w:r w:rsidR="00880864" w:rsidRPr="00235EF7">
        <w:rPr>
          <w:rFonts w:ascii="Times New Roman" w:hAnsi="Times New Roman" w:cs="Times New Roman"/>
          <w:sz w:val="24"/>
          <w:szCs w:val="24"/>
        </w:rPr>
        <w:t xml:space="preserve">rgowej i niniejszej Umowie oraz </w:t>
      </w:r>
      <w:r w:rsidRPr="00235EF7">
        <w:rPr>
          <w:rFonts w:ascii="Times New Roman" w:hAnsi="Times New Roman" w:cs="Times New Roman"/>
          <w:sz w:val="24"/>
          <w:szCs w:val="24"/>
        </w:rPr>
        <w:t>rozliczeniem za usługi dystrybucj</w:t>
      </w:r>
      <w:r w:rsidR="00880864" w:rsidRPr="00235EF7">
        <w:rPr>
          <w:rFonts w:ascii="Times New Roman" w:hAnsi="Times New Roman" w:cs="Times New Roman"/>
          <w:sz w:val="24"/>
          <w:szCs w:val="24"/>
        </w:rPr>
        <w:t xml:space="preserve">i pobranego paliwa gazowego, wg </w:t>
      </w:r>
      <w:r w:rsidRPr="00235EF7">
        <w:rPr>
          <w:rFonts w:ascii="Times New Roman" w:hAnsi="Times New Roman" w:cs="Times New Roman"/>
          <w:sz w:val="24"/>
          <w:szCs w:val="24"/>
        </w:rPr>
        <w:t>obowiązującej w danym okresie Taryfy Operator</w:t>
      </w:r>
      <w:r w:rsidR="00880864" w:rsidRPr="00235EF7">
        <w:rPr>
          <w:rFonts w:ascii="Times New Roman" w:hAnsi="Times New Roman" w:cs="Times New Roman"/>
          <w:sz w:val="24"/>
          <w:szCs w:val="24"/>
        </w:rPr>
        <w:t xml:space="preserve">a, do sieci którego Zamawiający </w:t>
      </w:r>
      <w:r w:rsidRPr="00235EF7">
        <w:rPr>
          <w:rFonts w:ascii="Times New Roman" w:hAnsi="Times New Roman" w:cs="Times New Roman"/>
          <w:sz w:val="24"/>
          <w:szCs w:val="24"/>
        </w:rPr>
        <w:t>jest przyłączony.</w:t>
      </w:r>
    </w:p>
    <w:p w:rsidR="008A49D9" w:rsidRPr="00235EF7" w:rsidRDefault="007A2F57" w:rsidP="007A2F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N</w:t>
      </w:r>
      <w:r w:rsidR="008A49D9">
        <w:rPr>
          <w:rFonts w:ascii="Times New Roman" w:hAnsi="Times New Roman" w:cs="Times New Roman"/>
          <w:sz w:val="24"/>
          <w:szCs w:val="24"/>
        </w:rPr>
        <w:t xml:space="preserve">a potrzeby niniejszej umowy dystrybucję paliwa gazowego do punktów poboru Zamawiającego będzie wykonywał Operator Systemu Dystrybucyjnego , którym jest: Polska Spółka Gazownictwa Sp.  z o.o., </w:t>
      </w:r>
      <w:r>
        <w:rPr>
          <w:rFonts w:ascii="Times New Roman" w:hAnsi="Times New Roman" w:cs="Times New Roman"/>
          <w:sz w:val="24"/>
          <w:szCs w:val="24"/>
        </w:rPr>
        <w:t>ul. Marcina Kasprzaka 25,</w:t>
      </w:r>
      <w:r w:rsidRPr="007A2F57">
        <w:rPr>
          <w:rFonts w:ascii="Times New Roman" w:hAnsi="Times New Roman" w:cs="Times New Roman"/>
          <w:sz w:val="24"/>
          <w:szCs w:val="24"/>
        </w:rPr>
        <w:t>01-224 Warszawa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8A49D9">
        <w:rPr>
          <w:rFonts w:ascii="Times New Roman" w:hAnsi="Times New Roman" w:cs="Times New Roman"/>
          <w:sz w:val="24"/>
          <w:szCs w:val="24"/>
        </w:rPr>
        <w:t xml:space="preserve">Odział </w:t>
      </w:r>
      <w:r>
        <w:rPr>
          <w:rFonts w:ascii="Times New Roman" w:hAnsi="Times New Roman" w:cs="Times New Roman"/>
          <w:sz w:val="24"/>
          <w:szCs w:val="24"/>
        </w:rPr>
        <w:t>Zakładu Gazowniczego w Kielcach.</w:t>
      </w:r>
    </w:p>
    <w:p w:rsidR="00836163" w:rsidRPr="00235EF7" w:rsidRDefault="00836163" w:rsidP="00DA7F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36163" w:rsidRPr="00235EF7" w:rsidRDefault="00836163" w:rsidP="007A2F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5EF7">
        <w:rPr>
          <w:rFonts w:ascii="Times New Roman" w:hAnsi="Times New Roman" w:cs="Times New Roman"/>
          <w:b/>
          <w:sz w:val="24"/>
          <w:szCs w:val="24"/>
        </w:rPr>
        <w:t>Zobowiązania Stron</w:t>
      </w:r>
    </w:p>
    <w:p w:rsidR="00836163" w:rsidRPr="00235EF7" w:rsidRDefault="00836163" w:rsidP="007A2F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5EF7">
        <w:rPr>
          <w:rFonts w:ascii="Times New Roman" w:hAnsi="Times New Roman" w:cs="Times New Roman"/>
          <w:b/>
          <w:sz w:val="24"/>
          <w:szCs w:val="24"/>
        </w:rPr>
        <w:t>§5</w:t>
      </w:r>
    </w:p>
    <w:p w:rsidR="00836163" w:rsidRPr="00235EF7" w:rsidRDefault="0083616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1. W ramach niniejszej Umowy Wykonawca zobowiązany jest do zapewnienia</w:t>
      </w:r>
    </w:p>
    <w:p w:rsidR="00836163" w:rsidRPr="00235EF7" w:rsidRDefault="0083616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 xml:space="preserve">nieprzerwanych dostaw gazu ziemnego do punktów odbioru </w:t>
      </w:r>
      <w:r w:rsidR="00880864" w:rsidRPr="00235EF7">
        <w:rPr>
          <w:rFonts w:ascii="Times New Roman" w:hAnsi="Times New Roman" w:cs="Times New Roman"/>
          <w:sz w:val="24"/>
          <w:szCs w:val="24"/>
        </w:rPr>
        <w:t xml:space="preserve">wskazanych w §1 </w:t>
      </w:r>
      <w:r w:rsidRPr="00235EF7">
        <w:rPr>
          <w:rFonts w:ascii="Times New Roman" w:hAnsi="Times New Roman" w:cs="Times New Roman"/>
          <w:sz w:val="24"/>
          <w:szCs w:val="24"/>
        </w:rPr>
        <w:t xml:space="preserve"> Umowy oraz zapewnienia należytego wykonywania u</w:t>
      </w:r>
      <w:r w:rsidR="00880864" w:rsidRPr="00235EF7">
        <w:rPr>
          <w:rFonts w:ascii="Times New Roman" w:hAnsi="Times New Roman" w:cs="Times New Roman"/>
          <w:sz w:val="24"/>
          <w:szCs w:val="24"/>
        </w:rPr>
        <w:t xml:space="preserve">sług </w:t>
      </w:r>
      <w:r w:rsidRPr="00235EF7">
        <w:rPr>
          <w:rFonts w:ascii="Times New Roman" w:hAnsi="Times New Roman" w:cs="Times New Roman"/>
          <w:sz w:val="24"/>
          <w:szCs w:val="24"/>
        </w:rPr>
        <w:t>związanych z dystrybucją gazu ziemnego.</w:t>
      </w:r>
      <w:r w:rsidRPr="00235EF7">
        <w:rPr>
          <w:rFonts w:ascii="Times New Roman" w:hAnsi="Times New Roman" w:cs="Times New Roman"/>
          <w:sz w:val="24"/>
          <w:szCs w:val="24"/>
        </w:rPr>
        <w:cr/>
        <w:t xml:space="preserve"> 2. Wykonawca zobowiązuje się do:</w:t>
      </w:r>
    </w:p>
    <w:p w:rsidR="00836163" w:rsidRPr="00235EF7" w:rsidRDefault="00836163" w:rsidP="00DA7FB8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złożenia OSD, w imieniu własnym i Zamawiającego zgłoszenia o zawarciu</w:t>
      </w:r>
    </w:p>
    <w:p w:rsidR="00547608" w:rsidRPr="00235EF7" w:rsidRDefault="00836163" w:rsidP="00DA7FB8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niniejszej Umowy / powi</w:t>
      </w:r>
      <w:r w:rsidR="00547608" w:rsidRPr="00235EF7">
        <w:rPr>
          <w:rFonts w:ascii="Times New Roman" w:hAnsi="Times New Roman" w:cs="Times New Roman"/>
          <w:sz w:val="24"/>
          <w:szCs w:val="24"/>
        </w:rPr>
        <w:t>adomienia o zmianie sprzedawcy,</w:t>
      </w:r>
    </w:p>
    <w:p w:rsidR="00836163" w:rsidRPr="00235EF7" w:rsidRDefault="00836163" w:rsidP="00DA7FB8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reprezentowania Zamawiającego przed OSD w procesie zmiany sprzedawcy.</w:t>
      </w:r>
    </w:p>
    <w:p w:rsidR="00836163" w:rsidRPr="00235EF7" w:rsidRDefault="00836163" w:rsidP="00DA7FB8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Czynności opisane w pkt 1), 2) Wykonawca podejmie niezwłocznie, w terminie</w:t>
      </w:r>
    </w:p>
    <w:p w:rsidR="00836163" w:rsidRPr="00235EF7" w:rsidRDefault="00836163" w:rsidP="00DA7FB8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umożliwiającym rozpoczęcie dostaw mając na względzie ewentualną konieczność</w:t>
      </w:r>
    </w:p>
    <w:p w:rsidR="00836163" w:rsidRPr="00235EF7" w:rsidRDefault="00836163" w:rsidP="00DA7FB8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przeprowadzenia procedury zmiany sprzedawcy. W takiej sytuacji Zamawiający</w:t>
      </w:r>
    </w:p>
    <w:p w:rsidR="00836163" w:rsidRPr="00235EF7" w:rsidRDefault="00836163" w:rsidP="00DA7FB8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udzieli Wykonawcy stosownych Pełnomocnictw w tym zakresie.</w:t>
      </w:r>
    </w:p>
    <w:p w:rsidR="00836163" w:rsidRPr="00235EF7" w:rsidRDefault="0083616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3. Wykonawca zobowiązuje się do dokonania wszelkich czynności i uzgodnień z OSD</w:t>
      </w:r>
    </w:p>
    <w:p w:rsidR="00836163" w:rsidRPr="00235EF7" w:rsidRDefault="0083616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niezbędnych do przeprowadzenia procedury</w:t>
      </w:r>
      <w:r w:rsidR="00547608" w:rsidRPr="00235EF7">
        <w:rPr>
          <w:rFonts w:ascii="Times New Roman" w:hAnsi="Times New Roman" w:cs="Times New Roman"/>
          <w:sz w:val="24"/>
          <w:szCs w:val="24"/>
        </w:rPr>
        <w:t xml:space="preserve"> zmiany sprzedawcy. W przypadku </w:t>
      </w:r>
      <w:r w:rsidRPr="00235EF7">
        <w:rPr>
          <w:rFonts w:ascii="Times New Roman" w:hAnsi="Times New Roman" w:cs="Times New Roman"/>
          <w:sz w:val="24"/>
          <w:szCs w:val="24"/>
        </w:rPr>
        <w:t>zaistnienia okoliczności uniemożliwiających lub o</w:t>
      </w:r>
      <w:r w:rsidR="00547608" w:rsidRPr="00235EF7">
        <w:rPr>
          <w:rFonts w:ascii="Times New Roman" w:hAnsi="Times New Roman" w:cs="Times New Roman"/>
          <w:sz w:val="24"/>
          <w:szCs w:val="24"/>
        </w:rPr>
        <w:t xml:space="preserve">późniających zmianę sprzedawcy, </w:t>
      </w:r>
      <w:r w:rsidRPr="00235EF7">
        <w:rPr>
          <w:rFonts w:ascii="Times New Roman" w:hAnsi="Times New Roman" w:cs="Times New Roman"/>
          <w:sz w:val="24"/>
          <w:szCs w:val="24"/>
        </w:rPr>
        <w:t>Wykonawca niezwłocznie poinformuje o ty</w:t>
      </w:r>
      <w:r w:rsidR="00547608" w:rsidRPr="00235EF7">
        <w:rPr>
          <w:rFonts w:ascii="Times New Roman" w:hAnsi="Times New Roman" w:cs="Times New Roman"/>
          <w:sz w:val="24"/>
          <w:szCs w:val="24"/>
        </w:rPr>
        <w:t xml:space="preserve">m fakcie Zamawiającego w formie </w:t>
      </w:r>
      <w:r w:rsidRPr="00235EF7">
        <w:rPr>
          <w:rFonts w:ascii="Times New Roman" w:hAnsi="Times New Roman" w:cs="Times New Roman"/>
          <w:sz w:val="24"/>
          <w:szCs w:val="24"/>
        </w:rPr>
        <w:t>pisemnej (pocztą tradycyjną</w:t>
      </w:r>
      <w:r w:rsidR="007A2F57">
        <w:rPr>
          <w:rFonts w:ascii="Times New Roman" w:hAnsi="Times New Roman" w:cs="Times New Roman"/>
          <w:sz w:val="24"/>
          <w:szCs w:val="24"/>
        </w:rPr>
        <w:t xml:space="preserve"> lub elektroniczną : sekretariat@mosir.kielce.pl</w:t>
      </w:r>
      <w:r w:rsidRPr="00235EF7">
        <w:rPr>
          <w:rFonts w:ascii="Times New Roman" w:hAnsi="Times New Roman" w:cs="Times New Roman"/>
          <w:sz w:val="24"/>
          <w:szCs w:val="24"/>
        </w:rPr>
        <w:t xml:space="preserve">) oraz: fax-em na numer 41 </w:t>
      </w:r>
      <w:r w:rsidR="00547608" w:rsidRPr="00235EF7">
        <w:rPr>
          <w:rFonts w:ascii="Times New Roman" w:hAnsi="Times New Roman" w:cs="Times New Roman"/>
          <w:sz w:val="24"/>
          <w:szCs w:val="24"/>
        </w:rPr>
        <w:t xml:space="preserve">36 76 913 </w:t>
      </w:r>
    </w:p>
    <w:p w:rsidR="00547608" w:rsidRPr="00235EF7" w:rsidRDefault="0083616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4. Wykonawca zobowiązany jest do:</w:t>
      </w:r>
    </w:p>
    <w:p w:rsidR="00836163" w:rsidRPr="00235EF7" w:rsidRDefault="00836163" w:rsidP="00DA7FB8">
      <w:pPr>
        <w:pStyle w:val="Akapitzlist"/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dostawy paliwa gazowego i zapewnienie świadczenia przez OSD usług dystrybucji</w:t>
      </w:r>
    </w:p>
    <w:p w:rsidR="00836163" w:rsidRPr="00235EF7" w:rsidRDefault="00836163" w:rsidP="00DA7FB8">
      <w:pPr>
        <w:pStyle w:val="Akapitzlist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Paliwa Gazowego do Obiektów,</w:t>
      </w:r>
    </w:p>
    <w:p w:rsidR="00836163" w:rsidRPr="00235EF7" w:rsidRDefault="00836163" w:rsidP="00DA7FB8">
      <w:pPr>
        <w:pStyle w:val="Akapitzlist"/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pobierania opłat za dostawę i dystrybucję Paliwa gazowego zgodnie z Umową,</w:t>
      </w:r>
    </w:p>
    <w:p w:rsidR="00836163" w:rsidRPr="00235EF7" w:rsidRDefault="00836163" w:rsidP="00DA7FB8">
      <w:pPr>
        <w:pStyle w:val="Akapitzlist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 xml:space="preserve">Taryfą </w:t>
      </w:r>
      <w:r w:rsidR="00E160AA">
        <w:rPr>
          <w:rFonts w:ascii="Times New Roman" w:hAnsi="Times New Roman" w:cs="Times New Roman"/>
          <w:sz w:val="24"/>
          <w:szCs w:val="24"/>
        </w:rPr>
        <w:t xml:space="preserve">OSD </w:t>
      </w:r>
      <w:r w:rsidRPr="00235EF7">
        <w:rPr>
          <w:rFonts w:ascii="Times New Roman" w:hAnsi="Times New Roman" w:cs="Times New Roman"/>
          <w:sz w:val="24"/>
          <w:szCs w:val="24"/>
        </w:rPr>
        <w:t>i obowiązującymi przepisami,</w:t>
      </w:r>
    </w:p>
    <w:p w:rsidR="00836163" w:rsidRPr="00235EF7" w:rsidRDefault="00836163" w:rsidP="00DA7FB8">
      <w:pPr>
        <w:pStyle w:val="Akapitzlist"/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zapewnienia, na żądanie Zamawiającego, sprawdzenia przez OSD prawidłowości</w:t>
      </w:r>
    </w:p>
    <w:p w:rsidR="00836163" w:rsidRPr="00235EF7" w:rsidRDefault="00836163" w:rsidP="00DA7FB8">
      <w:pPr>
        <w:pStyle w:val="Akapitzlist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działania układu pomiarowego, którego właścicielem jest OSD, w terminie 14 dni od</w:t>
      </w:r>
    </w:p>
    <w:p w:rsidR="00836163" w:rsidRPr="00235EF7" w:rsidRDefault="00836163" w:rsidP="00DA7FB8">
      <w:pPr>
        <w:pStyle w:val="Akapitzlist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zgłoszenia,</w:t>
      </w:r>
    </w:p>
    <w:p w:rsidR="00836163" w:rsidRPr="00235EF7" w:rsidRDefault="00836163" w:rsidP="00DA7FB8">
      <w:pPr>
        <w:pStyle w:val="Akapitzlist"/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zapewnienia, na żądanie Zamawiającego, zlecenia przez OSD niezależnemu</w:t>
      </w:r>
    </w:p>
    <w:p w:rsidR="00836163" w:rsidRPr="00235EF7" w:rsidRDefault="00836163" w:rsidP="00DA7FB8">
      <w:pPr>
        <w:pStyle w:val="Akapitzlist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laboratorium posiadającemu wymaganą akredytację sprawdzenia prawidłowości</w:t>
      </w:r>
    </w:p>
    <w:p w:rsidR="00836163" w:rsidRPr="00235EF7" w:rsidRDefault="00836163" w:rsidP="00DA7FB8">
      <w:pPr>
        <w:pStyle w:val="Akapitzlist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działania układu pomiarowego, w terminie 7 dni od dnia zgłoszenia żądania oraz</w:t>
      </w:r>
    </w:p>
    <w:p w:rsidR="00836163" w:rsidRPr="00235EF7" w:rsidRDefault="00836163" w:rsidP="00DA7FB8">
      <w:pPr>
        <w:pStyle w:val="Akapitzlist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umożliwienia Zamawiającemu zlecenia wykonania dodatkowej ekspertyzy w</w:t>
      </w:r>
    </w:p>
    <w:p w:rsidR="00836163" w:rsidRPr="00235EF7" w:rsidRDefault="00836163" w:rsidP="00DA7FB8">
      <w:pPr>
        <w:pStyle w:val="Akapitzlist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terminie 30 dni od daty otrzymania wyniku badania laboratoryjnego,</w:t>
      </w:r>
    </w:p>
    <w:p w:rsidR="00836163" w:rsidRPr="00235EF7" w:rsidRDefault="00836163" w:rsidP="00DA7FB8">
      <w:pPr>
        <w:pStyle w:val="Akapitzlist"/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sprawdzenia przez OSD dotrzymania parametrów jakościowych paliwa gazowego,</w:t>
      </w:r>
    </w:p>
    <w:p w:rsidR="00836163" w:rsidRPr="00235EF7" w:rsidRDefault="00836163" w:rsidP="00DA7FB8">
      <w:pPr>
        <w:pStyle w:val="Akapitzlist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wykonując odpowiednie pomiary, a w przypadku stwierdzenia niezgodności jakości</w:t>
      </w:r>
    </w:p>
    <w:p w:rsidR="00836163" w:rsidRPr="00235EF7" w:rsidRDefault="00836163" w:rsidP="00DA7FB8">
      <w:pPr>
        <w:pStyle w:val="Akapitzlist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paliwa gazowego z Umową, pokrycia kosztów badań oraz udzielenia stosownej</w:t>
      </w:r>
      <w:r w:rsidR="00547608" w:rsidRPr="00235EF7">
        <w:rPr>
          <w:rFonts w:ascii="Times New Roman" w:hAnsi="Times New Roman" w:cs="Times New Roman"/>
          <w:sz w:val="24"/>
          <w:szCs w:val="24"/>
        </w:rPr>
        <w:t xml:space="preserve"> </w:t>
      </w:r>
      <w:r w:rsidRPr="00235EF7">
        <w:rPr>
          <w:rFonts w:ascii="Times New Roman" w:hAnsi="Times New Roman" w:cs="Times New Roman"/>
          <w:sz w:val="24"/>
          <w:szCs w:val="24"/>
        </w:rPr>
        <w:t>bonifikaty, o której mowa w §8,</w:t>
      </w:r>
    </w:p>
    <w:p w:rsidR="00836163" w:rsidRPr="00235EF7" w:rsidRDefault="00836163" w:rsidP="00DA7FB8">
      <w:pPr>
        <w:pStyle w:val="Akapitzlist"/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przyjmowania zgłoszeń i reklamacji dotyczących dostarczania paliwa gazowego,</w:t>
      </w:r>
    </w:p>
    <w:p w:rsidR="00836163" w:rsidRPr="00235EF7" w:rsidRDefault="00836163" w:rsidP="00DA7FB8">
      <w:pPr>
        <w:pStyle w:val="Akapitzlist"/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dokonywania korekt rozliczeń w przypadku stwierdzenia nieprawidłowości w</w:t>
      </w:r>
    </w:p>
    <w:p w:rsidR="00836163" w:rsidRPr="00235EF7" w:rsidRDefault="00836163" w:rsidP="00DA7FB8">
      <w:pPr>
        <w:pStyle w:val="Akapitzlist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zainstalowaniu lub działaniu układu pomiarowego oraz w przypadku przyjęcia do</w:t>
      </w:r>
    </w:p>
    <w:p w:rsidR="00836163" w:rsidRPr="00235EF7" w:rsidRDefault="00836163" w:rsidP="00DA7FB8">
      <w:pPr>
        <w:pStyle w:val="Akapitzlist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rozliczeń błędnych odczytów wskazań układu pomiarowego,</w:t>
      </w:r>
    </w:p>
    <w:p w:rsidR="00547608" w:rsidRPr="00235EF7" w:rsidRDefault="00836163" w:rsidP="00DA7FB8">
      <w:pPr>
        <w:pStyle w:val="Akapitzlist"/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nieodpłatnego udzielania informacji w sprawie rozliczeń.</w:t>
      </w:r>
    </w:p>
    <w:p w:rsidR="00836163" w:rsidRPr="00235EF7" w:rsidRDefault="0083616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5. Na podstawie niniejszej Umowy Wykonawca zobowiązuje się do zapewnienia</w:t>
      </w:r>
      <w:r w:rsidR="007A2F57">
        <w:rPr>
          <w:rFonts w:ascii="Times New Roman" w:hAnsi="Times New Roman" w:cs="Times New Roman"/>
          <w:sz w:val="24"/>
          <w:szCs w:val="24"/>
        </w:rPr>
        <w:t xml:space="preserve"> </w:t>
      </w:r>
      <w:r w:rsidRPr="00235EF7">
        <w:rPr>
          <w:rFonts w:ascii="Times New Roman" w:hAnsi="Times New Roman" w:cs="Times New Roman"/>
          <w:sz w:val="24"/>
          <w:szCs w:val="24"/>
        </w:rPr>
        <w:t>bilansowania handlowego w zakresie sprzedaży paliwa gazowego. Tym samym</w:t>
      </w:r>
    </w:p>
    <w:p w:rsidR="00836163" w:rsidRPr="00235EF7" w:rsidRDefault="0083616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lastRenderedPageBreak/>
        <w:t>Wykonawca zwalnia Zamawiającego (Odbiorcę) z wszelkich kosztów i obowiązków</w:t>
      </w:r>
    </w:p>
    <w:p w:rsidR="00AF3A54" w:rsidRPr="00235EF7" w:rsidRDefault="0083616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związanych z bilansowaniem handlowym.</w:t>
      </w:r>
    </w:p>
    <w:p w:rsidR="00AF3A54" w:rsidRPr="00235EF7" w:rsidRDefault="00836163" w:rsidP="007A2F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cr/>
      </w:r>
      <w:r w:rsidR="00AF3A54" w:rsidRPr="00235EF7">
        <w:rPr>
          <w:rFonts w:ascii="Times New Roman" w:hAnsi="Times New Roman" w:cs="Times New Roman"/>
          <w:b/>
          <w:sz w:val="24"/>
          <w:szCs w:val="24"/>
        </w:rPr>
        <w:t xml:space="preserve"> §</w:t>
      </w:r>
      <w:r w:rsidR="00880864" w:rsidRPr="00235E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5EF7">
        <w:rPr>
          <w:rFonts w:ascii="Times New Roman" w:hAnsi="Times New Roman" w:cs="Times New Roman"/>
          <w:b/>
          <w:sz w:val="24"/>
          <w:szCs w:val="24"/>
        </w:rPr>
        <w:t>6</w:t>
      </w:r>
    </w:p>
    <w:p w:rsidR="00AF3A54" w:rsidRPr="00235EF7" w:rsidRDefault="00AF3A54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1. Zamawiający zobowiązuje się do:</w:t>
      </w:r>
    </w:p>
    <w:p w:rsidR="00110466" w:rsidRPr="00235EF7" w:rsidRDefault="00AF3A54" w:rsidP="00DA7FB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pobierania gazu ziemnego zgodnie z obowiązującymi przepisami i warunkami</w:t>
      </w:r>
      <w:r w:rsidR="00110466" w:rsidRPr="00235EF7">
        <w:rPr>
          <w:rFonts w:ascii="Times New Roman" w:hAnsi="Times New Roman" w:cs="Times New Roman"/>
          <w:sz w:val="24"/>
          <w:szCs w:val="24"/>
        </w:rPr>
        <w:t xml:space="preserve"> </w:t>
      </w:r>
      <w:r w:rsidRPr="00235EF7">
        <w:rPr>
          <w:rFonts w:ascii="Times New Roman" w:hAnsi="Times New Roman" w:cs="Times New Roman"/>
          <w:sz w:val="24"/>
          <w:szCs w:val="24"/>
        </w:rPr>
        <w:t>Umowy,</w:t>
      </w:r>
    </w:p>
    <w:p w:rsidR="00AF3A54" w:rsidRPr="00235EF7" w:rsidRDefault="00AF3A54" w:rsidP="00DA7FB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 xml:space="preserve"> terminowego regulowania należności za pobrany gaz ziemny oraz usługi </w:t>
      </w:r>
      <w:proofErr w:type="spellStart"/>
      <w:r w:rsidRPr="00235EF7">
        <w:rPr>
          <w:rFonts w:ascii="Times New Roman" w:hAnsi="Times New Roman" w:cs="Times New Roman"/>
          <w:sz w:val="24"/>
          <w:szCs w:val="24"/>
        </w:rPr>
        <w:t>przesyłu</w:t>
      </w:r>
      <w:proofErr w:type="spellEnd"/>
    </w:p>
    <w:p w:rsidR="00AF3A54" w:rsidRPr="00235EF7" w:rsidRDefault="00AF3A54" w:rsidP="00DA7F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(zgodnie z obowiązującą Taryfą OSD).</w:t>
      </w:r>
    </w:p>
    <w:p w:rsidR="00AF3A54" w:rsidRPr="00235EF7" w:rsidRDefault="00AF3A54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2. Strony zobowiązują się do:</w:t>
      </w:r>
    </w:p>
    <w:p w:rsidR="00110466" w:rsidRPr="007A2F57" w:rsidRDefault="00AF3A54" w:rsidP="007A2F57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niezwłocznego wzajemnego informowan</w:t>
      </w:r>
      <w:r w:rsidR="00880864" w:rsidRPr="00235EF7">
        <w:rPr>
          <w:rFonts w:ascii="Times New Roman" w:hAnsi="Times New Roman" w:cs="Times New Roman"/>
          <w:sz w:val="24"/>
          <w:szCs w:val="24"/>
        </w:rPr>
        <w:t xml:space="preserve">ia się o zauważonych wadach lub </w:t>
      </w:r>
      <w:r w:rsidRPr="00235EF7">
        <w:rPr>
          <w:rFonts w:ascii="Times New Roman" w:hAnsi="Times New Roman" w:cs="Times New Roman"/>
          <w:sz w:val="24"/>
          <w:szCs w:val="24"/>
        </w:rPr>
        <w:t>usterkach w układzie pomiarowym oraz innych okolicznościach mających wpływ na</w:t>
      </w:r>
      <w:r w:rsidR="007A2F57">
        <w:rPr>
          <w:rFonts w:ascii="Times New Roman" w:hAnsi="Times New Roman" w:cs="Times New Roman"/>
          <w:sz w:val="24"/>
          <w:szCs w:val="24"/>
        </w:rPr>
        <w:t xml:space="preserve"> </w:t>
      </w:r>
      <w:r w:rsidRPr="007A2F57">
        <w:rPr>
          <w:rFonts w:ascii="Times New Roman" w:hAnsi="Times New Roman" w:cs="Times New Roman"/>
          <w:sz w:val="24"/>
          <w:szCs w:val="24"/>
        </w:rPr>
        <w:t>rozliczenia za pobrany gaz ziemny lub usługi</w:t>
      </w:r>
      <w:r w:rsidR="00110466" w:rsidRPr="007A2F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0466" w:rsidRPr="007A2F57">
        <w:rPr>
          <w:rFonts w:ascii="Times New Roman" w:hAnsi="Times New Roman" w:cs="Times New Roman"/>
          <w:sz w:val="24"/>
          <w:szCs w:val="24"/>
        </w:rPr>
        <w:t>przesyłu</w:t>
      </w:r>
      <w:proofErr w:type="spellEnd"/>
      <w:r w:rsidR="00110466" w:rsidRPr="007A2F57">
        <w:rPr>
          <w:rFonts w:ascii="Times New Roman" w:hAnsi="Times New Roman" w:cs="Times New Roman"/>
          <w:sz w:val="24"/>
          <w:szCs w:val="24"/>
        </w:rPr>
        <w:t>.</w:t>
      </w:r>
    </w:p>
    <w:p w:rsidR="00AF3A54" w:rsidRPr="00235EF7" w:rsidRDefault="00110466" w:rsidP="00DA7FB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 xml:space="preserve">      </w:t>
      </w:r>
      <w:r w:rsidR="00AF3A54" w:rsidRPr="00235EF7">
        <w:rPr>
          <w:rFonts w:ascii="Times New Roman" w:hAnsi="Times New Roman" w:cs="Times New Roman"/>
          <w:sz w:val="24"/>
          <w:szCs w:val="24"/>
        </w:rPr>
        <w:t>2) zapewnienia wzajemnego dostępu do d</w:t>
      </w:r>
      <w:r w:rsidRPr="00235EF7">
        <w:rPr>
          <w:rFonts w:ascii="Times New Roman" w:hAnsi="Times New Roman" w:cs="Times New Roman"/>
          <w:sz w:val="24"/>
          <w:szCs w:val="24"/>
        </w:rPr>
        <w:t xml:space="preserve">anych oraz wglądu do materiałów </w:t>
      </w:r>
      <w:r w:rsidR="00AF3A54" w:rsidRPr="00235EF7">
        <w:rPr>
          <w:rFonts w:ascii="Times New Roman" w:hAnsi="Times New Roman" w:cs="Times New Roman"/>
          <w:sz w:val="24"/>
          <w:szCs w:val="24"/>
        </w:rPr>
        <w:t xml:space="preserve">stanowiących </w:t>
      </w:r>
      <w:r w:rsidRPr="00235EF7">
        <w:rPr>
          <w:rFonts w:ascii="Times New Roman" w:hAnsi="Times New Roman" w:cs="Times New Roman"/>
          <w:sz w:val="24"/>
          <w:szCs w:val="24"/>
        </w:rPr>
        <w:t xml:space="preserve">  </w:t>
      </w:r>
      <w:r w:rsidR="00AF3A54" w:rsidRPr="00235EF7">
        <w:rPr>
          <w:rFonts w:ascii="Times New Roman" w:hAnsi="Times New Roman" w:cs="Times New Roman"/>
          <w:sz w:val="24"/>
          <w:szCs w:val="24"/>
        </w:rPr>
        <w:t xml:space="preserve">podstawę do rozliczeń za pobrany gaz ziemny lub usługi </w:t>
      </w:r>
      <w:proofErr w:type="spellStart"/>
      <w:r w:rsidR="00AF3A54" w:rsidRPr="00235EF7">
        <w:rPr>
          <w:rFonts w:ascii="Times New Roman" w:hAnsi="Times New Roman" w:cs="Times New Roman"/>
          <w:sz w:val="24"/>
          <w:szCs w:val="24"/>
        </w:rPr>
        <w:t>przesyłu</w:t>
      </w:r>
      <w:proofErr w:type="spellEnd"/>
      <w:r w:rsidR="00AF3A54" w:rsidRPr="00235EF7">
        <w:rPr>
          <w:rFonts w:ascii="Times New Roman" w:hAnsi="Times New Roman" w:cs="Times New Roman"/>
          <w:sz w:val="24"/>
          <w:szCs w:val="24"/>
        </w:rPr>
        <w:t>.</w:t>
      </w:r>
      <w:r w:rsidR="00AF3A54" w:rsidRPr="00235EF7">
        <w:rPr>
          <w:rFonts w:ascii="Times New Roman" w:hAnsi="Times New Roman" w:cs="Times New Roman"/>
          <w:sz w:val="24"/>
          <w:szCs w:val="24"/>
        </w:rPr>
        <w:cr/>
      </w:r>
    </w:p>
    <w:p w:rsidR="00AF3A54" w:rsidRPr="00235EF7" w:rsidRDefault="00AF3A54" w:rsidP="007A2F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5EF7">
        <w:rPr>
          <w:rFonts w:ascii="Times New Roman" w:hAnsi="Times New Roman" w:cs="Times New Roman"/>
          <w:b/>
          <w:sz w:val="24"/>
          <w:szCs w:val="24"/>
        </w:rPr>
        <w:t>Standardy jakościowe/Bonifikaty</w:t>
      </w:r>
    </w:p>
    <w:p w:rsidR="00AF3A54" w:rsidRPr="00235EF7" w:rsidRDefault="00AF3A54" w:rsidP="007A2F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5EF7">
        <w:rPr>
          <w:rFonts w:ascii="Times New Roman" w:hAnsi="Times New Roman" w:cs="Times New Roman"/>
          <w:b/>
          <w:sz w:val="24"/>
          <w:szCs w:val="24"/>
        </w:rPr>
        <w:t>§7</w:t>
      </w:r>
    </w:p>
    <w:p w:rsidR="00AF3A54" w:rsidRPr="00235EF7" w:rsidRDefault="00AF3A54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1. Wykonawca zobowiązuje się zapewnić standardy jakościowe obsługi. W przypadku</w:t>
      </w:r>
    </w:p>
    <w:p w:rsidR="00AF3A54" w:rsidRPr="00235EF7" w:rsidRDefault="00AF3A54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 xml:space="preserve">niedotrzymania standardów jakościowych </w:t>
      </w:r>
      <w:r w:rsidR="00880864" w:rsidRPr="00235EF7">
        <w:rPr>
          <w:rFonts w:ascii="Times New Roman" w:hAnsi="Times New Roman" w:cs="Times New Roman"/>
          <w:sz w:val="24"/>
          <w:szCs w:val="24"/>
        </w:rPr>
        <w:t xml:space="preserve">obsługi Zamawiający ma prawo do </w:t>
      </w:r>
      <w:r w:rsidRPr="00235EF7">
        <w:rPr>
          <w:rFonts w:ascii="Times New Roman" w:hAnsi="Times New Roman" w:cs="Times New Roman"/>
          <w:sz w:val="24"/>
          <w:szCs w:val="24"/>
        </w:rPr>
        <w:t>żądania od Wykonawcy bonifikaty.</w:t>
      </w:r>
    </w:p>
    <w:p w:rsidR="00AF3A54" w:rsidRPr="00235EF7" w:rsidRDefault="00AF3A54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2. W przypadku niedotrzymania standardów jakościowych obsługi, określonych</w:t>
      </w:r>
    </w:p>
    <w:p w:rsidR="00AF3A54" w:rsidRPr="00235EF7" w:rsidRDefault="00AF3A54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obowiązującymi przepisami Prawa energetycznego, Wykonawca,</w:t>
      </w:r>
      <w:r w:rsidR="00110466" w:rsidRPr="00235EF7">
        <w:rPr>
          <w:rFonts w:ascii="Times New Roman" w:hAnsi="Times New Roman" w:cs="Times New Roman"/>
          <w:sz w:val="24"/>
          <w:szCs w:val="24"/>
        </w:rPr>
        <w:t xml:space="preserve"> na podstawie </w:t>
      </w:r>
      <w:r w:rsidRPr="00235EF7">
        <w:rPr>
          <w:rFonts w:ascii="Times New Roman" w:hAnsi="Times New Roman" w:cs="Times New Roman"/>
          <w:sz w:val="24"/>
          <w:szCs w:val="24"/>
        </w:rPr>
        <w:t xml:space="preserve">pisemnego wniosku Zamawiającego, zobowiązany </w:t>
      </w:r>
      <w:r w:rsidR="00110466" w:rsidRPr="00235EF7">
        <w:rPr>
          <w:rFonts w:ascii="Times New Roman" w:hAnsi="Times New Roman" w:cs="Times New Roman"/>
          <w:sz w:val="24"/>
          <w:szCs w:val="24"/>
        </w:rPr>
        <w:t xml:space="preserve">jest do udzielenia bonifikat wg </w:t>
      </w:r>
      <w:r w:rsidRPr="00235EF7">
        <w:rPr>
          <w:rFonts w:ascii="Times New Roman" w:hAnsi="Times New Roman" w:cs="Times New Roman"/>
          <w:sz w:val="24"/>
          <w:szCs w:val="24"/>
        </w:rPr>
        <w:t>stawek określonych Prawem energetyczny</w:t>
      </w:r>
      <w:r w:rsidR="00110466" w:rsidRPr="00235EF7">
        <w:rPr>
          <w:rFonts w:ascii="Times New Roman" w:hAnsi="Times New Roman" w:cs="Times New Roman"/>
          <w:sz w:val="24"/>
          <w:szCs w:val="24"/>
        </w:rPr>
        <w:t xml:space="preserve">m oraz zgodnie z obowiązującymi </w:t>
      </w:r>
      <w:r w:rsidRPr="00235EF7">
        <w:rPr>
          <w:rFonts w:ascii="Times New Roman" w:hAnsi="Times New Roman" w:cs="Times New Roman"/>
          <w:sz w:val="24"/>
          <w:szCs w:val="24"/>
        </w:rPr>
        <w:t>rozporządzeniami do ww. ustawy lub innym obo</w:t>
      </w:r>
      <w:r w:rsidR="00110466" w:rsidRPr="00235EF7">
        <w:rPr>
          <w:rFonts w:ascii="Times New Roman" w:hAnsi="Times New Roman" w:cs="Times New Roman"/>
          <w:sz w:val="24"/>
          <w:szCs w:val="24"/>
        </w:rPr>
        <w:t xml:space="preserve">wiązującym w chwili zaistnienia </w:t>
      </w:r>
      <w:r w:rsidRPr="00235EF7">
        <w:rPr>
          <w:rFonts w:ascii="Times New Roman" w:hAnsi="Times New Roman" w:cs="Times New Roman"/>
          <w:sz w:val="24"/>
          <w:szCs w:val="24"/>
        </w:rPr>
        <w:t>przywołanej okoliczności aktem prawnym.</w:t>
      </w:r>
    </w:p>
    <w:p w:rsidR="00AF3A54" w:rsidRPr="00235EF7" w:rsidRDefault="00AF3A54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3. Niespeł</w:t>
      </w:r>
      <w:r w:rsidR="008A49D9">
        <w:rPr>
          <w:rFonts w:ascii="Times New Roman" w:hAnsi="Times New Roman" w:cs="Times New Roman"/>
          <w:sz w:val="24"/>
          <w:szCs w:val="24"/>
        </w:rPr>
        <w:t>nienie parametrów jakościowych p</w:t>
      </w:r>
      <w:r w:rsidRPr="00235EF7">
        <w:rPr>
          <w:rFonts w:ascii="Times New Roman" w:hAnsi="Times New Roman" w:cs="Times New Roman"/>
          <w:sz w:val="24"/>
          <w:szCs w:val="24"/>
        </w:rPr>
        <w:t>a</w:t>
      </w:r>
      <w:r w:rsidR="00110466" w:rsidRPr="00235EF7">
        <w:rPr>
          <w:rFonts w:ascii="Times New Roman" w:hAnsi="Times New Roman" w:cs="Times New Roman"/>
          <w:sz w:val="24"/>
          <w:szCs w:val="24"/>
        </w:rPr>
        <w:t xml:space="preserve">liwa gazowego ocenia się według </w:t>
      </w:r>
      <w:r w:rsidRPr="00235EF7">
        <w:rPr>
          <w:rFonts w:ascii="Times New Roman" w:hAnsi="Times New Roman" w:cs="Times New Roman"/>
          <w:sz w:val="24"/>
          <w:szCs w:val="24"/>
        </w:rPr>
        <w:t xml:space="preserve">postanowień </w:t>
      </w:r>
      <w:proofErr w:type="spellStart"/>
      <w:r w:rsidRPr="00235EF7">
        <w:rPr>
          <w:rFonts w:ascii="Times New Roman" w:hAnsi="Times New Roman" w:cs="Times New Roman"/>
          <w:sz w:val="24"/>
          <w:szCs w:val="24"/>
        </w:rPr>
        <w:t>IRiESD</w:t>
      </w:r>
      <w:proofErr w:type="spellEnd"/>
      <w:r w:rsidRPr="00235EF7">
        <w:rPr>
          <w:rFonts w:ascii="Times New Roman" w:hAnsi="Times New Roman" w:cs="Times New Roman"/>
          <w:sz w:val="24"/>
          <w:szCs w:val="24"/>
        </w:rPr>
        <w:t>.</w:t>
      </w:r>
    </w:p>
    <w:p w:rsidR="00AF3A54" w:rsidRPr="00235EF7" w:rsidRDefault="00AF3A54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4. Wykonawca nie ponosi odpowiedzialności za niedostarczenie przedmiotu Umowy do</w:t>
      </w:r>
    </w:p>
    <w:p w:rsidR="00AF3A54" w:rsidRPr="00235EF7" w:rsidRDefault="00AF3A54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obiektów Zamawiającego w przypadku klęsk żywiołowych, innyc</w:t>
      </w:r>
      <w:r w:rsidR="00110466" w:rsidRPr="00235EF7">
        <w:rPr>
          <w:rFonts w:ascii="Times New Roman" w:hAnsi="Times New Roman" w:cs="Times New Roman"/>
          <w:sz w:val="24"/>
          <w:szCs w:val="24"/>
        </w:rPr>
        <w:t xml:space="preserve">h przypadków siły </w:t>
      </w:r>
      <w:r w:rsidRPr="00235EF7">
        <w:rPr>
          <w:rFonts w:ascii="Times New Roman" w:hAnsi="Times New Roman" w:cs="Times New Roman"/>
          <w:sz w:val="24"/>
          <w:szCs w:val="24"/>
        </w:rPr>
        <w:t>wyższej, awarii w systemie oraz awarii sieciowych.</w:t>
      </w:r>
    </w:p>
    <w:p w:rsidR="00AF3A54" w:rsidRPr="00235EF7" w:rsidRDefault="00AF3A54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5. Wykonawca zobowiązany jest do niezwłocznego powiadomienia Zamawiającego o</w:t>
      </w:r>
    </w:p>
    <w:p w:rsidR="00AF3A54" w:rsidRPr="00235EF7" w:rsidRDefault="00AF3A54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wystąpieniu sytuacji awaryjnej, która może mieć wpływ na pracę urządzeń, instalacji</w:t>
      </w:r>
    </w:p>
    <w:p w:rsidR="00AF3A54" w:rsidRPr="00235EF7" w:rsidRDefault="00AF3A54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Zamawiającego, a w szczególności o przewidy</w:t>
      </w:r>
      <w:r w:rsidR="00110466" w:rsidRPr="00235EF7">
        <w:rPr>
          <w:rFonts w:ascii="Times New Roman" w:hAnsi="Times New Roman" w:cs="Times New Roman"/>
          <w:sz w:val="24"/>
          <w:szCs w:val="24"/>
        </w:rPr>
        <w:t xml:space="preserve">wanym czasie trwania i zakresie </w:t>
      </w:r>
      <w:r w:rsidRPr="00235EF7">
        <w:rPr>
          <w:rFonts w:ascii="Times New Roman" w:hAnsi="Times New Roman" w:cs="Times New Roman"/>
          <w:sz w:val="24"/>
          <w:szCs w:val="24"/>
        </w:rPr>
        <w:t>ograniczeń w dostawie/dystrybucji paliwa gazowego.</w:t>
      </w:r>
    </w:p>
    <w:p w:rsidR="00AF3A54" w:rsidRPr="00235EF7" w:rsidRDefault="00AF3A54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3A54" w:rsidRPr="00235EF7" w:rsidRDefault="00AF3A54" w:rsidP="007A2F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5EF7">
        <w:rPr>
          <w:rFonts w:ascii="Times New Roman" w:hAnsi="Times New Roman" w:cs="Times New Roman"/>
          <w:b/>
          <w:sz w:val="24"/>
          <w:szCs w:val="24"/>
        </w:rPr>
        <w:t>Ceny i stawki opłat</w:t>
      </w:r>
    </w:p>
    <w:p w:rsidR="00AF3A54" w:rsidRPr="00235EF7" w:rsidRDefault="00AF3A54" w:rsidP="007A2F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5EF7">
        <w:rPr>
          <w:rFonts w:ascii="Times New Roman" w:hAnsi="Times New Roman" w:cs="Times New Roman"/>
          <w:b/>
          <w:sz w:val="24"/>
          <w:szCs w:val="24"/>
        </w:rPr>
        <w:t>§ 8</w:t>
      </w:r>
    </w:p>
    <w:p w:rsidR="00AF3A54" w:rsidRPr="00235EF7" w:rsidRDefault="00AF3A54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1. Wynagrodzenie Wykonawcy z tytułu realizacji niniejszej Umowy obliczane będzie jako</w:t>
      </w:r>
    </w:p>
    <w:p w:rsidR="0022215A" w:rsidRPr="00235EF7" w:rsidRDefault="00AF3A54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 xml:space="preserve">suma opłat za pobrane paliwo gazowe i </w:t>
      </w:r>
      <w:r w:rsidR="00110466" w:rsidRPr="00235EF7">
        <w:rPr>
          <w:rFonts w:ascii="Times New Roman" w:hAnsi="Times New Roman" w:cs="Times New Roman"/>
          <w:sz w:val="24"/>
          <w:szCs w:val="24"/>
        </w:rPr>
        <w:t>opłat abonamentowych</w:t>
      </w:r>
      <w:r w:rsidR="007A2F57">
        <w:rPr>
          <w:rFonts w:ascii="Times New Roman" w:hAnsi="Times New Roman" w:cs="Times New Roman"/>
          <w:sz w:val="24"/>
          <w:szCs w:val="24"/>
        </w:rPr>
        <w:t xml:space="preserve"> </w:t>
      </w:r>
      <w:r w:rsidR="00110466" w:rsidRPr="00235EF7">
        <w:rPr>
          <w:rFonts w:ascii="Times New Roman" w:hAnsi="Times New Roman" w:cs="Times New Roman"/>
          <w:sz w:val="24"/>
          <w:szCs w:val="24"/>
        </w:rPr>
        <w:t xml:space="preserve"> </w:t>
      </w:r>
      <w:r w:rsidR="004263DE">
        <w:rPr>
          <w:rFonts w:ascii="Times New Roman" w:hAnsi="Times New Roman" w:cs="Times New Roman"/>
          <w:sz w:val="24"/>
          <w:szCs w:val="24"/>
        </w:rPr>
        <w:t xml:space="preserve">( </w:t>
      </w:r>
      <w:r w:rsidR="004263DE" w:rsidRPr="00235EF7">
        <w:rPr>
          <w:rFonts w:ascii="Times New Roman" w:hAnsi="Times New Roman" w:cs="Times New Roman"/>
          <w:sz w:val="24"/>
          <w:szCs w:val="24"/>
        </w:rPr>
        <w:t>wg stawek przedstawionych w Formularzu cenowym</w:t>
      </w:r>
      <w:r w:rsidR="004263DE">
        <w:rPr>
          <w:rFonts w:ascii="Times New Roman" w:hAnsi="Times New Roman" w:cs="Times New Roman"/>
          <w:sz w:val="24"/>
          <w:szCs w:val="24"/>
        </w:rPr>
        <w:t xml:space="preserve"> – zał. </w:t>
      </w:r>
      <w:r w:rsidR="00E160AA">
        <w:rPr>
          <w:rFonts w:ascii="Times New Roman" w:hAnsi="Times New Roman" w:cs="Times New Roman"/>
          <w:sz w:val="24"/>
          <w:szCs w:val="24"/>
        </w:rPr>
        <w:t>nr 2</w:t>
      </w:r>
      <w:r w:rsidR="004263DE">
        <w:rPr>
          <w:rFonts w:ascii="Times New Roman" w:hAnsi="Times New Roman" w:cs="Times New Roman"/>
          <w:sz w:val="24"/>
          <w:szCs w:val="24"/>
        </w:rPr>
        <w:t xml:space="preserve"> do Umowy ) </w:t>
      </w:r>
      <w:r w:rsidRPr="00235EF7">
        <w:rPr>
          <w:rFonts w:ascii="Times New Roman" w:hAnsi="Times New Roman" w:cs="Times New Roman"/>
          <w:sz w:val="24"/>
          <w:szCs w:val="24"/>
        </w:rPr>
        <w:t>oraz opł</w:t>
      </w:r>
      <w:r w:rsidR="00110466" w:rsidRPr="00235EF7">
        <w:rPr>
          <w:rFonts w:ascii="Times New Roman" w:hAnsi="Times New Roman" w:cs="Times New Roman"/>
          <w:sz w:val="24"/>
          <w:szCs w:val="24"/>
        </w:rPr>
        <w:t xml:space="preserve">at dystrybucyjnych wynikających </w:t>
      </w:r>
      <w:r w:rsidR="004263DE">
        <w:rPr>
          <w:rFonts w:ascii="Times New Roman" w:hAnsi="Times New Roman" w:cs="Times New Roman"/>
          <w:sz w:val="24"/>
          <w:szCs w:val="24"/>
        </w:rPr>
        <w:t xml:space="preserve">                     z obowiązującej Taryfy OSD.</w:t>
      </w:r>
    </w:p>
    <w:p w:rsidR="00AA7683" w:rsidRDefault="0022215A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 xml:space="preserve">2. </w:t>
      </w:r>
      <w:r w:rsidR="00AF3A54" w:rsidRPr="00235EF7">
        <w:rPr>
          <w:rFonts w:ascii="Times New Roman" w:hAnsi="Times New Roman" w:cs="Times New Roman"/>
          <w:sz w:val="24"/>
          <w:szCs w:val="24"/>
        </w:rPr>
        <w:t>Cena jednostkowa netto za paliwo gazowe i opłata</w:t>
      </w:r>
      <w:r w:rsidR="00C06CE2" w:rsidRPr="00235EF7">
        <w:rPr>
          <w:rFonts w:ascii="Times New Roman" w:hAnsi="Times New Roman" w:cs="Times New Roman"/>
          <w:sz w:val="24"/>
          <w:szCs w:val="24"/>
        </w:rPr>
        <w:t xml:space="preserve"> abonamentowa jest stała przez cały okres trwania u</w:t>
      </w:r>
      <w:r w:rsidR="004263DE">
        <w:rPr>
          <w:rFonts w:ascii="Times New Roman" w:hAnsi="Times New Roman" w:cs="Times New Roman"/>
          <w:sz w:val="24"/>
          <w:szCs w:val="24"/>
        </w:rPr>
        <w:t xml:space="preserve">mowy, </w:t>
      </w:r>
      <w:r w:rsidR="004263DE" w:rsidRPr="00AA7683">
        <w:rPr>
          <w:rFonts w:ascii="Times New Roman" w:hAnsi="Times New Roman" w:cs="Times New Roman"/>
          <w:sz w:val="24"/>
          <w:szCs w:val="24"/>
        </w:rPr>
        <w:t>z zastrzeżeniem zapisów §12 Umowy.</w:t>
      </w:r>
    </w:p>
    <w:p w:rsidR="00C06CE2" w:rsidRPr="00235EF7" w:rsidRDefault="00AA768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06CE2" w:rsidRPr="00235EF7">
        <w:rPr>
          <w:rFonts w:ascii="Times New Roman" w:hAnsi="Times New Roman" w:cs="Times New Roman"/>
          <w:sz w:val="24"/>
          <w:szCs w:val="24"/>
        </w:rPr>
        <w:t>. Opłaty za pobrane paliwo wyliczane będą, jako</w:t>
      </w:r>
      <w:r w:rsidR="00110466" w:rsidRPr="00235EF7">
        <w:rPr>
          <w:rFonts w:ascii="Times New Roman" w:hAnsi="Times New Roman" w:cs="Times New Roman"/>
          <w:sz w:val="24"/>
          <w:szCs w:val="24"/>
        </w:rPr>
        <w:t xml:space="preserve"> suma iloczynu ilości pobranego </w:t>
      </w:r>
      <w:r w:rsidR="00C06CE2" w:rsidRPr="00235EF7">
        <w:rPr>
          <w:rFonts w:ascii="Times New Roman" w:hAnsi="Times New Roman" w:cs="Times New Roman"/>
          <w:sz w:val="24"/>
          <w:szCs w:val="24"/>
        </w:rPr>
        <w:t>paliwa gazowego (którego wielkość ustalona</w:t>
      </w:r>
      <w:r w:rsidR="00110466" w:rsidRPr="00235EF7">
        <w:rPr>
          <w:rFonts w:ascii="Times New Roman" w:hAnsi="Times New Roman" w:cs="Times New Roman"/>
          <w:sz w:val="24"/>
          <w:szCs w:val="24"/>
        </w:rPr>
        <w:t xml:space="preserve"> zostanie na podstawie odczytów </w:t>
      </w:r>
      <w:r w:rsidR="00C06CE2" w:rsidRPr="00235EF7">
        <w:rPr>
          <w:rFonts w:ascii="Times New Roman" w:hAnsi="Times New Roman" w:cs="Times New Roman"/>
          <w:sz w:val="24"/>
          <w:szCs w:val="24"/>
        </w:rPr>
        <w:t>układów pomiarowych, udostępnionych Wykonawcy</w:t>
      </w:r>
      <w:r w:rsidR="00110466" w:rsidRPr="00235EF7">
        <w:rPr>
          <w:rFonts w:ascii="Times New Roman" w:hAnsi="Times New Roman" w:cs="Times New Roman"/>
          <w:sz w:val="24"/>
          <w:szCs w:val="24"/>
        </w:rPr>
        <w:t xml:space="preserve"> przez OSD) i ceny jednostkowej </w:t>
      </w:r>
      <w:r w:rsidR="00C06CE2" w:rsidRPr="00235EF7">
        <w:rPr>
          <w:rFonts w:ascii="Times New Roman" w:hAnsi="Times New Roman" w:cs="Times New Roman"/>
          <w:sz w:val="24"/>
          <w:szCs w:val="24"/>
        </w:rPr>
        <w:t>netto za kWh oraz opłat abonamentowych netto (z</w:t>
      </w:r>
      <w:r w:rsidR="00110466" w:rsidRPr="00235EF7">
        <w:rPr>
          <w:rFonts w:ascii="Times New Roman" w:hAnsi="Times New Roman" w:cs="Times New Roman"/>
          <w:sz w:val="24"/>
          <w:szCs w:val="24"/>
        </w:rPr>
        <w:t xml:space="preserve">godnie ze stawkami wskazanymi w </w:t>
      </w:r>
      <w:r w:rsidR="00C06CE2" w:rsidRPr="00235EF7">
        <w:rPr>
          <w:rFonts w:ascii="Times New Roman" w:hAnsi="Times New Roman" w:cs="Times New Roman"/>
          <w:sz w:val="24"/>
          <w:szCs w:val="24"/>
        </w:rPr>
        <w:t>F</w:t>
      </w:r>
      <w:r w:rsidR="00E160AA">
        <w:rPr>
          <w:rFonts w:ascii="Times New Roman" w:hAnsi="Times New Roman" w:cs="Times New Roman"/>
          <w:sz w:val="24"/>
          <w:szCs w:val="24"/>
        </w:rPr>
        <w:t>ormularzu cenowym Załącznik nr 2</w:t>
      </w:r>
      <w:bookmarkStart w:id="0" w:name="_GoBack"/>
      <w:bookmarkEnd w:id="0"/>
      <w:r w:rsidR="00C06CE2" w:rsidRPr="00235EF7">
        <w:rPr>
          <w:rFonts w:ascii="Times New Roman" w:hAnsi="Times New Roman" w:cs="Times New Roman"/>
          <w:sz w:val="24"/>
          <w:szCs w:val="24"/>
        </w:rPr>
        <w:t xml:space="preserve"> do Umowy)</w:t>
      </w:r>
      <w:r w:rsidR="00110466" w:rsidRPr="00235EF7">
        <w:rPr>
          <w:rFonts w:ascii="Times New Roman" w:hAnsi="Times New Roman" w:cs="Times New Roman"/>
          <w:sz w:val="24"/>
          <w:szCs w:val="24"/>
        </w:rPr>
        <w:t xml:space="preserve">, powiększona o należny podatek </w:t>
      </w:r>
      <w:r w:rsidR="00C06CE2" w:rsidRPr="00235EF7">
        <w:rPr>
          <w:rFonts w:ascii="Times New Roman" w:hAnsi="Times New Roman" w:cs="Times New Roman"/>
          <w:sz w:val="24"/>
          <w:szCs w:val="24"/>
        </w:rPr>
        <w:t>VAT.</w:t>
      </w:r>
    </w:p>
    <w:p w:rsidR="00C06CE2" w:rsidRPr="00235EF7" w:rsidRDefault="00AA768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06CE2" w:rsidRPr="00235EF7">
        <w:rPr>
          <w:rFonts w:ascii="Times New Roman" w:hAnsi="Times New Roman" w:cs="Times New Roman"/>
          <w:sz w:val="24"/>
          <w:szCs w:val="24"/>
        </w:rPr>
        <w:t>. Opłaty za usługi dystrybucji/</w:t>
      </w:r>
      <w:proofErr w:type="spellStart"/>
      <w:r w:rsidR="00C06CE2" w:rsidRPr="00235EF7">
        <w:rPr>
          <w:rFonts w:ascii="Times New Roman" w:hAnsi="Times New Roman" w:cs="Times New Roman"/>
          <w:sz w:val="24"/>
          <w:szCs w:val="24"/>
        </w:rPr>
        <w:t>przesyłu</w:t>
      </w:r>
      <w:proofErr w:type="spellEnd"/>
      <w:r w:rsidR="00C06CE2" w:rsidRPr="00235EF7">
        <w:rPr>
          <w:rFonts w:ascii="Times New Roman" w:hAnsi="Times New Roman" w:cs="Times New Roman"/>
          <w:sz w:val="24"/>
          <w:szCs w:val="24"/>
        </w:rPr>
        <w:t xml:space="preserve"> obliczane będą zgodnie z obowiązującą dla</w:t>
      </w:r>
    </w:p>
    <w:p w:rsidR="00C06CE2" w:rsidRPr="00235EF7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danej grupy taryfowej Taryfą OSD zatwierdzoną przez Prezesa URE.</w:t>
      </w:r>
    </w:p>
    <w:p w:rsidR="00C06CE2" w:rsidRPr="00235EF7" w:rsidRDefault="00AA768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06CE2" w:rsidRPr="00235EF7">
        <w:rPr>
          <w:rFonts w:ascii="Times New Roman" w:hAnsi="Times New Roman" w:cs="Times New Roman"/>
          <w:sz w:val="24"/>
          <w:szCs w:val="24"/>
        </w:rPr>
        <w:t>. Całkowita wartość zamówienia zgodnie z załączonym do oferty „Formularzem</w:t>
      </w:r>
    </w:p>
    <w:p w:rsidR="007A2F57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ofertowym” wynosi:</w:t>
      </w:r>
      <w:r w:rsidR="007A2F57">
        <w:rPr>
          <w:rFonts w:ascii="Times New Roman" w:hAnsi="Times New Roman" w:cs="Times New Roman"/>
          <w:sz w:val="24"/>
          <w:szCs w:val="24"/>
        </w:rPr>
        <w:t xml:space="preserve"> …………….…</w:t>
      </w:r>
      <w:r w:rsidR="00110466" w:rsidRPr="00235EF7">
        <w:rPr>
          <w:rFonts w:ascii="Times New Roman" w:hAnsi="Times New Roman" w:cs="Times New Roman"/>
          <w:sz w:val="24"/>
          <w:szCs w:val="24"/>
        </w:rPr>
        <w:t>zł brutto (słownie złotych: ……</w:t>
      </w:r>
      <w:r w:rsidR="007A2F57">
        <w:rPr>
          <w:rFonts w:ascii="Times New Roman" w:hAnsi="Times New Roman" w:cs="Times New Roman"/>
          <w:sz w:val="24"/>
          <w:szCs w:val="24"/>
        </w:rPr>
        <w:t>……</w:t>
      </w:r>
      <w:r w:rsidR="00110466" w:rsidRPr="00235EF7">
        <w:rPr>
          <w:rFonts w:ascii="Times New Roman" w:hAnsi="Times New Roman" w:cs="Times New Roman"/>
          <w:sz w:val="24"/>
          <w:szCs w:val="24"/>
        </w:rPr>
        <w:t>……....</w:t>
      </w:r>
      <w:r w:rsidR="007A2F57">
        <w:rPr>
          <w:rFonts w:ascii="Times New Roman" w:hAnsi="Times New Roman" w:cs="Times New Roman"/>
          <w:sz w:val="24"/>
          <w:szCs w:val="24"/>
        </w:rPr>
        <w:t>.........</w:t>
      </w:r>
      <w:r w:rsidR="00110466" w:rsidRPr="00235EF7">
        <w:rPr>
          <w:rFonts w:ascii="Times New Roman" w:hAnsi="Times New Roman" w:cs="Times New Roman"/>
          <w:sz w:val="24"/>
          <w:szCs w:val="24"/>
        </w:rPr>
        <w:t xml:space="preserve">), </w:t>
      </w:r>
    </w:p>
    <w:p w:rsidR="00110466" w:rsidRPr="00235EF7" w:rsidRDefault="00110466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lastRenderedPageBreak/>
        <w:t>w tym:</w:t>
      </w:r>
    </w:p>
    <w:p w:rsidR="00110466" w:rsidRPr="00235EF7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………</w:t>
      </w:r>
      <w:r w:rsidR="00110466" w:rsidRPr="00235EF7">
        <w:rPr>
          <w:rFonts w:ascii="Times New Roman" w:hAnsi="Times New Roman" w:cs="Times New Roman"/>
          <w:sz w:val="24"/>
          <w:szCs w:val="24"/>
        </w:rPr>
        <w:t>…..</w:t>
      </w:r>
      <w:r w:rsidRPr="00235EF7">
        <w:rPr>
          <w:rFonts w:ascii="Times New Roman" w:hAnsi="Times New Roman" w:cs="Times New Roman"/>
          <w:sz w:val="24"/>
          <w:szCs w:val="24"/>
        </w:rPr>
        <w:t>…</w:t>
      </w:r>
      <w:r w:rsidR="00110466" w:rsidRPr="00235EF7">
        <w:rPr>
          <w:rFonts w:ascii="Times New Roman" w:hAnsi="Times New Roman" w:cs="Times New Roman"/>
          <w:sz w:val="24"/>
          <w:szCs w:val="24"/>
        </w:rPr>
        <w:t>……..</w:t>
      </w:r>
      <w:r w:rsidRPr="00235EF7">
        <w:rPr>
          <w:rFonts w:ascii="Times New Roman" w:hAnsi="Times New Roman" w:cs="Times New Roman"/>
          <w:sz w:val="24"/>
          <w:szCs w:val="24"/>
        </w:rPr>
        <w:t xml:space="preserve">zł netto </w:t>
      </w:r>
    </w:p>
    <w:p w:rsidR="00AA7683" w:rsidRDefault="00AA768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……………………zł p</w:t>
      </w:r>
      <w:r w:rsidR="00110466" w:rsidRPr="00235EF7">
        <w:rPr>
          <w:rFonts w:ascii="Times New Roman" w:hAnsi="Times New Roman" w:cs="Times New Roman"/>
          <w:sz w:val="24"/>
          <w:szCs w:val="24"/>
        </w:rPr>
        <w:t>odatek VAT</w:t>
      </w:r>
      <w:r w:rsidR="00F324C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7683" w:rsidRDefault="00AA768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7683" w:rsidRPr="00235EF7" w:rsidRDefault="00AA768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235EF7">
        <w:rPr>
          <w:rFonts w:ascii="Times New Roman" w:hAnsi="Times New Roman" w:cs="Times New Roman"/>
          <w:sz w:val="24"/>
          <w:szCs w:val="24"/>
        </w:rPr>
        <w:t>. Należność Wykonawcy za zużyty gaz ziemny w okresach rozliczeniowych obliczana</w:t>
      </w:r>
    </w:p>
    <w:p w:rsidR="00AA7683" w:rsidRPr="00235EF7" w:rsidRDefault="00AA768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będzie indywidualnie dla punktu poboru.</w:t>
      </w:r>
    </w:p>
    <w:p w:rsidR="00AA7683" w:rsidRPr="00235EF7" w:rsidRDefault="00AA768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6CE2" w:rsidRPr="00235EF7" w:rsidRDefault="00C06CE2" w:rsidP="007A2F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5EF7">
        <w:rPr>
          <w:rFonts w:ascii="Times New Roman" w:hAnsi="Times New Roman" w:cs="Times New Roman"/>
          <w:b/>
          <w:sz w:val="24"/>
          <w:szCs w:val="24"/>
        </w:rPr>
        <w:t>Rozliczenia</w:t>
      </w:r>
    </w:p>
    <w:p w:rsidR="00C06CE2" w:rsidRPr="00235EF7" w:rsidRDefault="00C06CE2" w:rsidP="007A2F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5EF7">
        <w:rPr>
          <w:rFonts w:ascii="Times New Roman" w:hAnsi="Times New Roman" w:cs="Times New Roman"/>
          <w:b/>
          <w:sz w:val="24"/>
          <w:szCs w:val="24"/>
        </w:rPr>
        <w:t>§ 9</w:t>
      </w:r>
    </w:p>
    <w:p w:rsidR="00C06CE2" w:rsidRPr="00235EF7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1. Rozliczenia za świadczoną usługę kompleksową odbywać się będą zgodnie z okresem</w:t>
      </w:r>
    </w:p>
    <w:p w:rsidR="00C06CE2" w:rsidRPr="00235EF7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rozliczeniowym Operatora Systemu Dyst</w:t>
      </w:r>
      <w:r w:rsidR="00110466" w:rsidRPr="00235EF7">
        <w:rPr>
          <w:rFonts w:ascii="Times New Roman" w:hAnsi="Times New Roman" w:cs="Times New Roman"/>
          <w:sz w:val="24"/>
          <w:szCs w:val="24"/>
        </w:rPr>
        <w:t xml:space="preserve">rybucyjnego w oparciu o odczyty </w:t>
      </w:r>
      <w:r w:rsidRPr="00235EF7">
        <w:rPr>
          <w:rFonts w:ascii="Times New Roman" w:hAnsi="Times New Roman" w:cs="Times New Roman"/>
          <w:sz w:val="24"/>
          <w:szCs w:val="24"/>
        </w:rPr>
        <w:t xml:space="preserve">dokonywane przez </w:t>
      </w:r>
      <w:r w:rsidR="00110466" w:rsidRPr="00235EF7">
        <w:rPr>
          <w:rFonts w:ascii="Times New Roman" w:hAnsi="Times New Roman" w:cs="Times New Roman"/>
          <w:sz w:val="24"/>
          <w:szCs w:val="24"/>
        </w:rPr>
        <w:t xml:space="preserve">przedstawiciela </w:t>
      </w:r>
      <w:r w:rsidRPr="00235EF7">
        <w:rPr>
          <w:rFonts w:ascii="Times New Roman" w:hAnsi="Times New Roman" w:cs="Times New Roman"/>
          <w:sz w:val="24"/>
          <w:szCs w:val="24"/>
        </w:rPr>
        <w:t>Operatora Systemu Dystrybucyjnego.</w:t>
      </w:r>
    </w:p>
    <w:p w:rsidR="00C06CE2" w:rsidRPr="00235EF7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 xml:space="preserve">2. Naliczanie opłat nastąpi od dnia, w którym faktycznie </w:t>
      </w:r>
      <w:r w:rsidR="008D0B83">
        <w:rPr>
          <w:rFonts w:ascii="Times New Roman" w:hAnsi="Times New Roman" w:cs="Times New Roman"/>
          <w:sz w:val="24"/>
          <w:szCs w:val="24"/>
        </w:rPr>
        <w:t>zostanie</w:t>
      </w:r>
      <w:r w:rsidR="008D0B83" w:rsidRPr="00235EF7">
        <w:rPr>
          <w:rFonts w:ascii="Times New Roman" w:hAnsi="Times New Roman" w:cs="Times New Roman"/>
          <w:sz w:val="24"/>
          <w:szCs w:val="24"/>
        </w:rPr>
        <w:t xml:space="preserve"> </w:t>
      </w:r>
      <w:r w:rsidRPr="00235EF7">
        <w:rPr>
          <w:rFonts w:ascii="Times New Roman" w:hAnsi="Times New Roman" w:cs="Times New Roman"/>
          <w:sz w:val="24"/>
          <w:szCs w:val="24"/>
        </w:rPr>
        <w:t>rozpoczęta dostawa</w:t>
      </w:r>
    </w:p>
    <w:p w:rsidR="00C06CE2" w:rsidRPr="00235EF7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paliwa gazowego.</w:t>
      </w:r>
    </w:p>
    <w:p w:rsidR="00C06CE2" w:rsidRPr="00235EF7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3. Wykonawca otrzymywać będzie wynagrodzenie z tytułu realizacji niniejszej Umowy</w:t>
      </w:r>
    </w:p>
    <w:p w:rsidR="00D775EB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na podstawie danych o zużyciu udostęp</w:t>
      </w:r>
      <w:r w:rsidR="00633491" w:rsidRPr="00235EF7">
        <w:rPr>
          <w:rFonts w:ascii="Times New Roman" w:hAnsi="Times New Roman" w:cs="Times New Roman"/>
          <w:sz w:val="24"/>
          <w:szCs w:val="24"/>
        </w:rPr>
        <w:t xml:space="preserve">nionych przez OSD za dany okres </w:t>
      </w:r>
      <w:r w:rsidR="00D775EB">
        <w:rPr>
          <w:rFonts w:ascii="Times New Roman" w:hAnsi="Times New Roman" w:cs="Times New Roman"/>
          <w:sz w:val="24"/>
          <w:szCs w:val="24"/>
        </w:rPr>
        <w:t>rozliczeniowy, z zastrzeżeniem, że:</w:t>
      </w:r>
    </w:p>
    <w:p w:rsidR="00D775EB" w:rsidRDefault="00D775EB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775EB">
        <w:rPr>
          <w:rFonts w:ascii="Times New Roman" w:hAnsi="Times New Roman" w:cs="Times New Roman"/>
          <w:sz w:val="24"/>
          <w:szCs w:val="24"/>
        </w:rPr>
        <w:t xml:space="preserve">w przypadku nie otrzymania od Operatora informacji o zużyciu gazu w okresie dwóch kolejnych okresów rozliczeniowych – Wykonawca wystawi fakturę w oparciu o prognozowane miesięczne zużycie paliwa ( wykazane w </w:t>
      </w:r>
      <w:r w:rsidR="00E160AA">
        <w:rPr>
          <w:rFonts w:ascii="Times New Roman" w:hAnsi="Times New Roman" w:cs="Times New Roman"/>
          <w:sz w:val="24"/>
          <w:szCs w:val="24"/>
          <w:highlight w:val="yellow"/>
        </w:rPr>
        <w:t xml:space="preserve">zał. nr </w:t>
      </w:r>
      <w:r w:rsidR="00E160AA">
        <w:rPr>
          <w:rFonts w:ascii="Times New Roman" w:hAnsi="Times New Roman" w:cs="Times New Roman"/>
          <w:sz w:val="24"/>
          <w:szCs w:val="24"/>
        </w:rPr>
        <w:t>1</w:t>
      </w:r>
      <w:r w:rsidRPr="00D775EB">
        <w:rPr>
          <w:rFonts w:ascii="Times New Roman" w:hAnsi="Times New Roman" w:cs="Times New Roman"/>
          <w:sz w:val="24"/>
          <w:szCs w:val="24"/>
        </w:rPr>
        <w:t xml:space="preserve"> do umowy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D775EB" w:rsidRPr="00D775EB" w:rsidRDefault="00D775EB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takiej sytuacji niezwłocznie po otrzymaniu danych od OSD o zużyciu – Wykonawca ( o ile zajdzie konieczność ) wystawi fakturę korygującą</w:t>
      </w:r>
      <w:r w:rsidR="004012C6">
        <w:rPr>
          <w:rFonts w:ascii="Times New Roman" w:hAnsi="Times New Roman" w:cs="Times New Roman"/>
          <w:sz w:val="24"/>
          <w:szCs w:val="24"/>
        </w:rPr>
        <w:t>, z terminem płatności wg zapisu ust. 8.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75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6CE2" w:rsidRPr="00235EF7" w:rsidRDefault="004012C6" w:rsidP="00E160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E160AA">
        <w:rPr>
          <w:rFonts w:ascii="Times New Roman" w:hAnsi="Times New Roman" w:cs="Times New Roman"/>
          <w:sz w:val="24"/>
          <w:szCs w:val="24"/>
        </w:rPr>
        <w:t xml:space="preserve">W grupie taryfowej W-5 oraz </w:t>
      </w:r>
      <w:r w:rsidR="00E160AA" w:rsidRPr="00E160AA">
        <w:rPr>
          <w:rFonts w:ascii="Times New Roman" w:hAnsi="Times New Roman" w:cs="Times New Roman"/>
          <w:sz w:val="24"/>
          <w:szCs w:val="24"/>
        </w:rPr>
        <w:t xml:space="preserve">W-6 </w:t>
      </w:r>
      <w:r w:rsidR="00C06CE2" w:rsidRPr="00235EF7">
        <w:rPr>
          <w:rFonts w:ascii="Times New Roman" w:hAnsi="Times New Roman" w:cs="Times New Roman"/>
          <w:sz w:val="24"/>
          <w:szCs w:val="24"/>
        </w:rPr>
        <w:t>Zamawiający wyraża zgodę na otrzymywani</w:t>
      </w:r>
      <w:r w:rsidR="00633491" w:rsidRPr="00235EF7">
        <w:rPr>
          <w:rFonts w:ascii="Times New Roman" w:hAnsi="Times New Roman" w:cs="Times New Roman"/>
          <w:sz w:val="24"/>
          <w:szCs w:val="24"/>
        </w:rPr>
        <w:t xml:space="preserve">e faktur wstępnych na podstawie </w:t>
      </w:r>
      <w:r w:rsidR="00C06CE2" w:rsidRPr="00235EF7">
        <w:rPr>
          <w:rFonts w:ascii="Times New Roman" w:hAnsi="Times New Roman" w:cs="Times New Roman"/>
          <w:sz w:val="24"/>
          <w:szCs w:val="24"/>
        </w:rPr>
        <w:t>prognozowanego zużycia paliwa gazowego oraz f</w:t>
      </w:r>
      <w:r w:rsidR="00633491" w:rsidRPr="00235EF7">
        <w:rPr>
          <w:rFonts w:ascii="Times New Roman" w:hAnsi="Times New Roman" w:cs="Times New Roman"/>
          <w:sz w:val="24"/>
          <w:szCs w:val="24"/>
        </w:rPr>
        <w:t xml:space="preserve">akturę rozliczeniową za pobrane </w:t>
      </w:r>
      <w:r w:rsidR="00C06CE2" w:rsidRPr="00235EF7">
        <w:rPr>
          <w:rFonts w:ascii="Times New Roman" w:hAnsi="Times New Roman" w:cs="Times New Roman"/>
          <w:sz w:val="24"/>
          <w:szCs w:val="24"/>
        </w:rPr>
        <w:t>paliwo gazowe wystawioną na koniec okresu rozlicz</w:t>
      </w:r>
      <w:r w:rsidR="00633491" w:rsidRPr="00235EF7">
        <w:rPr>
          <w:rFonts w:ascii="Times New Roman" w:hAnsi="Times New Roman" w:cs="Times New Roman"/>
          <w:sz w:val="24"/>
          <w:szCs w:val="24"/>
        </w:rPr>
        <w:t xml:space="preserve">eniowego, której kwota zostanie </w:t>
      </w:r>
      <w:r w:rsidR="00C06CE2" w:rsidRPr="00235EF7">
        <w:rPr>
          <w:rFonts w:ascii="Times New Roman" w:hAnsi="Times New Roman" w:cs="Times New Roman"/>
          <w:sz w:val="24"/>
          <w:szCs w:val="24"/>
        </w:rPr>
        <w:t>pomniejszona o kwotę wynikającą z faktur wstępnych.</w:t>
      </w:r>
    </w:p>
    <w:p w:rsidR="00C06CE2" w:rsidRPr="00235EF7" w:rsidRDefault="004012C6" w:rsidP="00DA7FB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06CE2" w:rsidRPr="00235EF7">
        <w:rPr>
          <w:rFonts w:ascii="Times New Roman" w:hAnsi="Times New Roman" w:cs="Times New Roman"/>
          <w:sz w:val="24"/>
          <w:szCs w:val="24"/>
        </w:rPr>
        <w:t>. Wykonawca zobowiązany jest wystawiać odrębnie faktury na każdy punkt odbioru</w:t>
      </w:r>
      <w:r w:rsidR="007400C6" w:rsidRPr="00235EF7">
        <w:rPr>
          <w:rFonts w:ascii="Times New Roman" w:hAnsi="Times New Roman" w:cs="Times New Roman"/>
          <w:sz w:val="24"/>
          <w:szCs w:val="24"/>
        </w:rPr>
        <w:t xml:space="preserve"> </w:t>
      </w:r>
      <w:r w:rsidR="007400C6" w:rsidRPr="00235EF7">
        <w:rPr>
          <w:rFonts w:ascii="Times New Roman" w:hAnsi="Times New Roman" w:cs="Times New Roman"/>
          <w:i/>
          <w:sz w:val="24"/>
          <w:szCs w:val="24"/>
        </w:rPr>
        <w:t>( dot. cz. II)</w:t>
      </w:r>
      <w:r w:rsidR="00C06CE2" w:rsidRPr="00235EF7">
        <w:rPr>
          <w:rFonts w:ascii="Times New Roman" w:hAnsi="Times New Roman" w:cs="Times New Roman"/>
          <w:i/>
          <w:sz w:val="24"/>
          <w:szCs w:val="24"/>
        </w:rPr>
        <w:t>.</w:t>
      </w:r>
    </w:p>
    <w:p w:rsidR="00C06CE2" w:rsidRPr="00235EF7" w:rsidRDefault="004012C6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06CE2" w:rsidRPr="00235EF7">
        <w:rPr>
          <w:rFonts w:ascii="Times New Roman" w:hAnsi="Times New Roman" w:cs="Times New Roman"/>
          <w:sz w:val="24"/>
          <w:szCs w:val="24"/>
        </w:rPr>
        <w:t>. Na każdej fakturze rozliczeniowej zostaną umieszczone dodatkowo:</w:t>
      </w:r>
    </w:p>
    <w:p w:rsidR="00C06CE2" w:rsidRPr="00235EF7" w:rsidRDefault="00C06CE2" w:rsidP="00DA7FB8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1) adres i numer punktu poboru;</w:t>
      </w:r>
    </w:p>
    <w:p w:rsidR="00C06CE2" w:rsidRPr="00235EF7" w:rsidRDefault="00C06CE2" w:rsidP="00DA7FB8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2) moc umowna;</w:t>
      </w:r>
    </w:p>
    <w:p w:rsidR="00C06CE2" w:rsidRPr="00235EF7" w:rsidRDefault="00C06CE2" w:rsidP="00DA7FB8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3) moc wykonana;</w:t>
      </w:r>
    </w:p>
    <w:p w:rsidR="00C06CE2" w:rsidRPr="00235EF7" w:rsidRDefault="00C06CE2" w:rsidP="00DA7FB8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4) okres rozliczeniowy;</w:t>
      </w:r>
    </w:p>
    <w:p w:rsidR="00C06CE2" w:rsidRPr="00235EF7" w:rsidRDefault="00C06CE2" w:rsidP="00DA7FB8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5) zużycie w m3 i kWh, współczynnik konwersji;</w:t>
      </w:r>
    </w:p>
    <w:p w:rsidR="00C06CE2" w:rsidRPr="00235EF7" w:rsidRDefault="00C06CE2" w:rsidP="00DA7FB8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6) ciepło spalania.</w:t>
      </w:r>
    </w:p>
    <w:p w:rsidR="00C06CE2" w:rsidRPr="00235EF7" w:rsidRDefault="004012C6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C06CE2" w:rsidRPr="00235EF7">
        <w:rPr>
          <w:rFonts w:ascii="Times New Roman" w:hAnsi="Times New Roman" w:cs="Times New Roman"/>
          <w:sz w:val="24"/>
          <w:szCs w:val="24"/>
        </w:rPr>
        <w:t>. W przypadku przekroczenia mocy umownej w danym punkcie odbioru, Wykonawca</w:t>
      </w:r>
    </w:p>
    <w:p w:rsidR="00C06CE2" w:rsidRPr="00235EF7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 xml:space="preserve">uwzględni opłatę - zgodnie z obowiązującą Taryfą </w:t>
      </w:r>
      <w:r w:rsidR="00633491" w:rsidRPr="00235EF7">
        <w:rPr>
          <w:rFonts w:ascii="Times New Roman" w:hAnsi="Times New Roman" w:cs="Times New Roman"/>
          <w:sz w:val="24"/>
          <w:szCs w:val="24"/>
        </w:rPr>
        <w:t xml:space="preserve">OSD - na fakturze okresowej lub </w:t>
      </w:r>
      <w:r w:rsidRPr="00235EF7">
        <w:rPr>
          <w:rFonts w:ascii="Times New Roman" w:hAnsi="Times New Roman" w:cs="Times New Roman"/>
          <w:sz w:val="24"/>
          <w:szCs w:val="24"/>
        </w:rPr>
        <w:t>wystawi dodatkową fakturę z terminem płatności zgodnym z termine</w:t>
      </w:r>
      <w:r w:rsidR="00633491" w:rsidRPr="00235EF7">
        <w:rPr>
          <w:rFonts w:ascii="Times New Roman" w:hAnsi="Times New Roman" w:cs="Times New Roman"/>
          <w:sz w:val="24"/>
          <w:szCs w:val="24"/>
        </w:rPr>
        <w:t xml:space="preserve">m płatności </w:t>
      </w:r>
      <w:r w:rsidRPr="00235EF7">
        <w:rPr>
          <w:rFonts w:ascii="Times New Roman" w:hAnsi="Times New Roman" w:cs="Times New Roman"/>
          <w:sz w:val="24"/>
          <w:szCs w:val="24"/>
        </w:rPr>
        <w:t>określonym w ust. 8 niniejszego paragrafu.</w:t>
      </w:r>
    </w:p>
    <w:p w:rsidR="00C06CE2" w:rsidRPr="00235EF7" w:rsidRDefault="004012C6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C06CE2" w:rsidRPr="00235EF7">
        <w:rPr>
          <w:rFonts w:ascii="Times New Roman" w:hAnsi="Times New Roman" w:cs="Times New Roman"/>
          <w:sz w:val="24"/>
          <w:szCs w:val="24"/>
        </w:rPr>
        <w:t>. Wykonawca wystawia faktury nie później niż w t</w:t>
      </w:r>
      <w:r w:rsidR="00633491" w:rsidRPr="00235EF7">
        <w:rPr>
          <w:rFonts w:ascii="Times New Roman" w:hAnsi="Times New Roman" w:cs="Times New Roman"/>
          <w:sz w:val="24"/>
          <w:szCs w:val="24"/>
        </w:rPr>
        <w:t xml:space="preserve">erminie 7 dni roboczych od daty </w:t>
      </w:r>
      <w:r w:rsidR="00C06CE2" w:rsidRPr="00235EF7">
        <w:rPr>
          <w:rFonts w:ascii="Times New Roman" w:hAnsi="Times New Roman" w:cs="Times New Roman"/>
          <w:sz w:val="24"/>
          <w:szCs w:val="24"/>
        </w:rPr>
        <w:t>uzyskania od OSD danych o zużyciu, z te</w:t>
      </w:r>
      <w:r w:rsidR="00633491" w:rsidRPr="00235EF7">
        <w:rPr>
          <w:rFonts w:ascii="Times New Roman" w:hAnsi="Times New Roman" w:cs="Times New Roman"/>
          <w:sz w:val="24"/>
          <w:szCs w:val="24"/>
        </w:rPr>
        <w:t xml:space="preserve">rminem płatności 30 dni od dnia </w:t>
      </w:r>
      <w:r w:rsidR="00C06CE2" w:rsidRPr="00235EF7">
        <w:rPr>
          <w:rFonts w:ascii="Times New Roman" w:hAnsi="Times New Roman" w:cs="Times New Roman"/>
          <w:sz w:val="24"/>
          <w:szCs w:val="24"/>
        </w:rPr>
        <w:t>wystawienia faktury przez Wykonawcę.</w:t>
      </w:r>
    </w:p>
    <w:p w:rsidR="00C06CE2" w:rsidRPr="00235EF7" w:rsidRDefault="004012C6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C06CE2" w:rsidRPr="00235EF7">
        <w:rPr>
          <w:rFonts w:ascii="Times New Roman" w:hAnsi="Times New Roman" w:cs="Times New Roman"/>
          <w:sz w:val="24"/>
          <w:szCs w:val="24"/>
        </w:rPr>
        <w:t>. Strony określają, że terminem spełnienia świadcze</w:t>
      </w:r>
      <w:r w:rsidR="00633491" w:rsidRPr="00235EF7">
        <w:rPr>
          <w:rFonts w:ascii="Times New Roman" w:hAnsi="Times New Roman" w:cs="Times New Roman"/>
          <w:sz w:val="24"/>
          <w:szCs w:val="24"/>
        </w:rPr>
        <w:t xml:space="preserve">nia jest dzień uznania rachunku </w:t>
      </w:r>
      <w:r w:rsidR="00C06CE2" w:rsidRPr="00235EF7">
        <w:rPr>
          <w:rFonts w:ascii="Times New Roman" w:hAnsi="Times New Roman" w:cs="Times New Roman"/>
          <w:sz w:val="24"/>
          <w:szCs w:val="24"/>
        </w:rPr>
        <w:t>bankowego Wykonawcy wskazanego na fakturze VAT.</w:t>
      </w:r>
    </w:p>
    <w:p w:rsidR="00C06CE2" w:rsidRPr="00235EF7" w:rsidRDefault="004012C6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C06CE2" w:rsidRPr="00235EF7">
        <w:rPr>
          <w:rFonts w:ascii="Times New Roman" w:hAnsi="Times New Roman" w:cs="Times New Roman"/>
          <w:sz w:val="24"/>
          <w:szCs w:val="24"/>
        </w:rPr>
        <w:t xml:space="preserve">. W przypadku nie dotrzymania </w:t>
      </w:r>
      <w:r w:rsidR="008D0B83">
        <w:rPr>
          <w:rFonts w:ascii="Times New Roman" w:hAnsi="Times New Roman" w:cs="Times New Roman"/>
          <w:sz w:val="24"/>
          <w:szCs w:val="24"/>
        </w:rPr>
        <w:t xml:space="preserve">przez Zamawiającego </w:t>
      </w:r>
      <w:r w:rsidR="00C06CE2" w:rsidRPr="00235EF7">
        <w:rPr>
          <w:rFonts w:ascii="Times New Roman" w:hAnsi="Times New Roman" w:cs="Times New Roman"/>
          <w:sz w:val="24"/>
          <w:szCs w:val="24"/>
        </w:rPr>
        <w:t>terminu płatnoś</w:t>
      </w:r>
      <w:r w:rsidR="00633491" w:rsidRPr="00235EF7">
        <w:rPr>
          <w:rFonts w:ascii="Times New Roman" w:hAnsi="Times New Roman" w:cs="Times New Roman"/>
          <w:sz w:val="24"/>
          <w:szCs w:val="24"/>
        </w:rPr>
        <w:t>ci faktur</w:t>
      </w:r>
      <w:r w:rsidR="008D0B83">
        <w:rPr>
          <w:rFonts w:ascii="Times New Roman" w:hAnsi="Times New Roman" w:cs="Times New Roman"/>
          <w:sz w:val="24"/>
          <w:szCs w:val="24"/>
        </w:rPr>
        <w:t>,</w:t>
      </w:r>
      <w:r w:rsidR="00633491" w:rsidRPr="00235EF7">
        <w:rPr>
          <w:rFonts w:ascii="Times New Roman" w:hAnsi="Times New Roman" w:cs="Times New Roman"/>
          <w:sz w:val="24"/>
          <w:szCs w:val="24"/>
        </w:rPr>
        <w:t xml:space="preserve"> Wykonawcy przysługuje </w:t>
      </w:r>
      <w:r w:rsidR="00C06CE2" w:rsidRPr="00235EF7">
        <w:rPr>
          <w:rFonts w:ascii="Times New Roman" w:hAnsi="Times New Roman" w:cs="Times New Roman"/>
          <w:sz w:val="24"/>
          <w:szCs w:val="24"/>
        </w:rPr>
        <w:t>prawo do naliczenia odsetek ustawowych, z zastrzeżeniem zapisów ust. 11.</w:t>
      </w:r>
    </w:p>
    <w:p w:rsidR="00C06CE2" w:rsidRPr="00235EF7" w:rsidRDefault="004012C6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C06CE2" w:rsidRPr="00235EF7">
        <w:rPr>
          <w:rFonts w:ascii="Times New Roman" w:hAnsi="Times New Roman" w:cs="Times New Roman"/>
          <w:sz w:val="24"/>
          <w:szCs w:val="24"/>
        </w:rPr>
        <w:t xml:space="preserve">.Zamawiającemu, w przypadku wątpliwości </w:t>
      </w:r>
      <w:r w:rsidR="00633491" w:rsidRPr="00235EF7">
        <w:rPr>
          <w:rFonts w:ascii="Times New Roman" w:hAnsi="Times New Roman" w:cs="Times New Roman"/>
          <w:sz w:val="24"/>
          <w:szCs w:val="24"/>
        </w:rPr>
        <w:t xml:space="preserve">co do prawidłowości wystawionej </w:t>
      </w:r>
      <w:r w:rsidR="00C06CE2" w:rsidRPr="00235EF7">
        <w:rPr>
          <w:rFonts w:ascii="Times New Roman" w:hAnsi="Times New Roman" w:cs="Times New Roman"/>
          <w:sz w:val="24"/>
          <w:szCs w:val="24"/>
        </w:rPr>
        <w:t>faktury, przysługuje prawo do wniesienia pisem</w:t>
      </w:r>
      <w:r>
        <w:rPr>
          <w:rFonts w:ascii="Times New Roman" w:hAnsi="Times New Roman" w:cs="Times New Roman"/>
          <w:sz w:val="24"/>
          <w:szCs w:val="24"/>
        </w:rPr>
        <w:t xml:space="preserve">nej reklamacji, którą Wykonawca </w:t>
      </w:r>
      <w:r w:rsidR="00C06CE2" w:rsidRPr="00235EF7">
        <w:rPr>
          <w:rFonts w:ascii="Times New Roman" w:hAnsi="Times New Roman" w:cs="Times New Roman"/>
          <w:sz w:val="24"/>
          <w:szCs w:val="24"/>
        </w:rPr>
        <w:t>ma obowiązek rozpatrzyć w terminie 14 dni od daty jej doręczenia.</w:t>
      </w:r>
    </w:p>
    <w:p w:rsidR="00C06CE2" w:rsidRPr="00235EF7" w:rsidRDefault="004012C6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C06CE2" w:rsidRPr="00235EF7">
        <w:rPr>
          <w:rFonts w:ascii="Times New Roman" w:hAnsi="Times New Roman" w:cs="Times New Roman"/>
          <w:sz w:val="24"/>
          <w:szCs w:val="24"/>
        </w:rPr>
        <w:t>. W przypadku uwzględnienia reklamacji, Wykonawca niezwłocznie wystawi fakturę</w:t>
      </w:r>
    </w:p>
    <w:p w:rsidR="00C06CE2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korygującą, a powstałą nadpłatę zwróci na ra</w:t>
      </w:r>
      <w:r w:rsidR="00633491" w:rsidRPr="00235EF7">
        <w:rPr>
          <w:rFonts w:ascii="Times New Roman" w:hAnsi="Times New Roman" w:cs="Times New Roman"/>
          <w:sz w:val="24"/>
          <w:szCs w:val="24"/>
        </w:rPr>
        <w:t xml:space="preserve">chunek bankowy Zamawiającego na </w:t>
      </w:r>
      <w:r w:rsidRPr="00235EF7">
        <w:rPr>
          <w:rFonts w:ascii="Times New Roman" w:hAnsi="Times New Roman" w:cs="Times New Roman"/>
          <w:sz w:val="24"/>
          <w:szCs w:val="24"/>
        </w:rPr>
        <w:t>jego pisemne żądanie wyrażone w reklamacji.</w:t>
      </w:r>
    </w:p>
    <w:p w:rsidR="004012C6" w:rsidRDefault="004012C6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13. Wniesienie reklamacji do Wykonawcy nie zwalnia Zamawiającego z obowiązku terminowej zapłaty należności w wysokości określonej na fakturze, z zastrzeżeniem sytuacji, gdy:</w:t>
      </w:r>
    </w:p>
    <w:p w:rsidR="004012C6" w:rsidRDefault="004012C6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oznaczony punkt odbioru nie należy do Odbiorcy,</w:t>
      </w:r>
    </w:p>
    <w:p w:rsidR="004012C6" w:rsidRDefault="004012C6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stawki za paliwo gazowe są niezgodne ze złożonym formularzem cenowym lub zawierają dodatkowe, nie uwzględnione w umowie opłaty,</w:t>
      </w:r>
    </w:p>
    <w:p w:rsidR="00D71D5A" w:rsidRDefault="004012C6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takiej sytuacji : zawieszeniu ulega bieg terminu płatności za dostawy paliwa gazowego do czasu dostarczenia korekty faktury, a zapłata za dystrybucje będzie płacona w terminie.</w:t>
      </w:r>
    </w:p>
    <w:p w:rsidR="004012C6" w:rsidRDefault="00D71D5A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w</w:t>
      </w:r>
      <w:r w:rsidRPr="00D71D5A">
        <w:rPr>
          <w:rFonts w:ascii="Times New Roman" w:hAnsi="Times New Roman" w:cs="Times New Roman"/>
          <w:sz w:val="24"/>
          <w:szCs w:val="24"/>
        </w:rPr>
        <w:t xml:space="preserve">ykazane na fakturze zużycie paliwa gazowego rażąco odbiega od prognozowanego lub </w:t>
      </w:r>
      <w:r>
        <w:rPr>
          <w:rFonts w:ascii="Times New Roman" w:hAnsi="Times New Roman" w:cs="Times New Roman"/>
          <w:sz w:val="24"/>
          <w:szCs w:val="24"/>
        </w:rPr>
        <w:t>zużycia w analogicznych okresach.</w:t>
      </w:r>
    </w:p>
    <w:p w:rsidR="004012C6" w:rsidRPr="00235EF7" w:rsidRDefault="00D71D5A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takiej sytuacji Odbiorca dokona płatności w wysokości proporcjonalnej do prognozowanego zużycia w okresie trwania umowy ( wg załącznika nr 2 ). Po rozpatrzeniu reklamacji oraz ( o ile zajdzie taka konieczność) badaniu gazomierza w sytuacji, gdy reklamacja okaże się zasadna- Wykonawca wystawi fakturę korygującą. W przypadku gdy reklamacja okaże się nieuzasadniona- Odbiorca niezwłocznie dokona płatności pozostałej do uregulowania kwoty.</w:t>
      </w:r>
    </w:p>
    <w:p w:rsidR="00D71D5A" w:rsidRPr="00235EF7" w:rsidRDefault="00D71D5A" w:rsidP="00DA7FB8">
      <w:pPr>
        <w:autoSpaceDE w:val="0"/>
        <w:autoSpaceDN w:val="0"/>
        <w:adjustRightInd w:val="0"/>
        <w:spacing w:after="5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</w:t>
      </w:r>
      <w:r w:rsidRPr="00D71D5A">
        <w:rPr>
          <w:rFonts w:ascii="Times New Roman" w:hAnsi="Times New Roman" w:cs="Times New Roman"/>
          <w:sz w:val="24"/>
          <w:szCs w:val="24"/>
        </w:rPr>
        <w:t xml:space="preserve"> </w:t>
      </w:r>
      <w:r w:rsidRPr="00235EF7">
        <w:rPr>
          <w:rFonts w:ascii="Times New Roman" w:hAnsi="Times New Roman" w:cs="Times New Roman"/>
          <w:sz w:val="24"/>
          <w:szCs w:val="24"/>
        </w:rPr>
        <w:t>Wykonawca jest zobowiązany do wystawienia faktury z następującymi danymi:</w:t>
      </w:r>
    </w:p>
    <w:p w:rsidR="00D71D5A" w:rsidRPr="00235EF7" w:rsidRDefault="00D71D5A" w:rsidP="00DA7F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35EF7">
        <w:rPr>
          <w:rFonts w:ascii="Times New Roman" w:hAnsi="Times New Roman" w:cs="Times New Roman"/>
          <w:sz w:val="24"/>
          <w:szCs w:val="24"/>
          <w:u w:val="single"/>
        </w:rPr>
        <w:t xml:space="preserve">Nabywca: </w:t>
      </w:r>
    </w:p>
    <w:p w:rsidR="00D71D5A" w:rsidRPr="00235EF7" w:rsidRDefault="00D71D5A" w:rsidP="00DA7F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Gmina Kielce</w:t>
      </w:r>
    </w:p>
    <w:p w:rsidR="00D71D5A" w:rsidRPr="00235EF7" w:rsidRDefault="00D71D5A" w:rsidP="00DA7F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ul. Rynek 1</w:t>
      </w:r>
    </w:p>
    <w:p w:rsidR="00D71D5A" w:rsidRPr="00235EF7" w:rsidRDefault="00D71D5A" w:rsidP="00DA7F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25-303 Kielce</w:t>
      </w:r>
    </w:p>
    <w:p w:rsidR="00D71D5A" w:rsidRPr="00235EF7" w:rsidRDefault="00D71D5A" w:rsidP="00DA7F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NIP: 6572617325</w:t>
      </w:r>
    </w:p>
    <w:p w:rsidR="00D71D5A" w:rsidRPr="00235EF7" w:rsidRDefault="00D71D5A" w:rsidP="00DA7F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35EF7">
        <w:rPr>
          <w:rFonts w:ascii="Times New Roman" w:hAnsi="Times New Roman" w:cs="Times New Roman"/>
          <w:sz w:val="24"/>
          <w:szCs w:val="24"/>
          <w:u w:val="single"/>
        </w:rPr>
        <w:t>Odbiorca faktury:</w:t>
      </w:r>
    </w:p>
    <w:p w:rsidR="00D71D5A" w:rsidRPr="00235EF7" w:rsidRDefault="00D71D5A" w:rsidP="00DA7F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Miejski Ośrodek Sportu i Rekreacji w Kielcach</w:t>
      </w:r>
    </w:p>
    <w:p w:rsidR="00D71D5A" w:rsidRPr="00235EF7" w:rsidRDefault="00D71D5A" w:rsidP="00DA7F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ul. Żytnia 1</w:t>
      </w:r>
    </w:p>
    <w:p w:rsidR="00C06CE2" w:rsidRPr="00235EF7" w:rsidRDefault="00D71D5A" w:rsidP="00DA7F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25-018 Kielce: </w:t>
      </w:r>
    </w:p>
    <w:p w:rsidR="00D71D5A" w:rsidRPr="00D71D5A" w:rsidRDefault="00D71D5A" w:rsidP="00DA7F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AD3798" w:rsidRPr="00235EF7">
        <w:rPr>
          <w:rFonts w:ascii="Times New Roman" w:hAnsi="Times New Roman" w:cs="Times New Roman"/>
          <w:sz w:val="24"/>
          <w:szCs w:val="24"/>
        </w:rPr>
        <w:t xml:space="preserve">. </w:t>
      </w:r>
      <w:r w:rsidRPr="00D71D5A">
        <w:rPr>
          <w:rFonts w:ascii="Times New Roman" w:hAnsi="Times New Roman" w:cs="Times New Roman"/>
          <w:sz w:val="24"/>
          <w:szCs w:val="24"/>
        </w:rPr>
        <w:t>O zmianach danych kont bankowych lub danych adresowych Strony zobowiązują się</w:t>
      </w:r>
    </w:p>
    <w:p w:rsidR="00C06CE2" w:rsidRPr="00235EF7" w:rsidRDefault="00D71D5A" w:rsidP="00DA7F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D5A">
        <w:rPr>
          <w:rFonts w:ascii="Times New Roman" w:hAnsi="Times New Roman" w:cs="Times New Roman"/>
          <w:sz w:val="24"/>
          <w:szCs w:val="24"/>
        </w:rPr>
        <w:t>wzajemnie powiadamiać pod rygorem poniesienia kosztów związanych z mylnymi operacjami bankowymi.</w:t>
      </w:r>
    </w:p>
    <w:p w:rsidR="00D71D5A" w:rsidRDefault="00D71D5A" w:rsidP="00DA7FB8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06CE2" w:rsidRPr="00235EF7" w:rsidRDefault="00C06CE2" w:rsidP="008D0B83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5EF7">
        <w:rPr>
          <w:rFonts w:ascii="Times New Roman" w:hAnsi="Times New Roman" w:cs="Times New Roman"/>
          <w:b/>
          <w:sz w:val="24"/>
          <w:szCs w:val="24"/>
        </w:rPr>
        <w:t>Okres obowiązywania Umowy</w:t>
      </w:r>
    </w:p>
    <w:p w:rsidR="00C06CE2" w:rsidRPr="00235EF7" w:rsidRDefault="00C06CE2" w:rsidP="008D0B83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5EF7">
        <w:rPr>
          <w:rFonts w:ascii="Times New Roman" w:hAnsi="Times New Roman" w:cs="Times New Roman"/>
          <w:b/>
          <w:sz w:val="24"/>
          <w:szCs w:val="24"/>
        </w:rPr>
        <w:t>§ 10</w:t>
      </w:r>
    </w:p>
    <w:p w:rsidR="00C06CE2" w:rsidRPr="00235EF7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1. Umowa wchodzi w życie z dniem zawarcia.</w:t>
      </w:r>
    </w:p>
    <w:p w:rsidR="00C06CE2" w:rsidRPr="00235EF7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2. Umowa zawarta zostaje na</w:t>
      </w:r>
      <w:r w:rsidR="008D0B83">
        <w:rPr>
          <w:rFonts w:ascii="Times New Roman" w:hAnsi="Times New Roman" w:cs="Times New Roman"/>
          <w:sz w:val="24"/>
          <w:szCs w:val="24"/>
        </w:rPr>
        <w:t xml:space="preserve"> okres od dnia ….......</w:t>
      </w:r>
      <w:r w:rsidRPr="00235EF7">
        <w:rPr>
          <w:rFonts w:ascii="Times New Roman" w:hAnsi="Times New Roman" w:cs="Times New Roman"/>
          <w:sz w:val="24"/>
          <w:szCs w:val="24"/>
        </w:rPr>
        <w:t>2017 r. do dni</w:t>
      </w:r>
      <w:r w:rsidR="008D0B83">
        <w:rPr>
          <w:rFonts w:ascii="Times New Roman" w:hAnsi="Times New Roman" w:cs="Times New Roman"/>
          <w:sz w:val="24"/>
          <w:szCs w:val="24"/>
        </w:rPr>
        <w:t xml:space="preserve">a ….....2018r ( </w:t>
      </w:r>
      <w:r w:rsidR="008D0B83" w:rsidRPr="008D0B83">
        <w:rPr>
          <w:rFonts w:ascii="Times New Roman" w:hAnsi="Times New Roman" w:cs="Times New Roman"/>
          <w:i/>
          <w:sz w:val="24"/>
          <w:szCs w:val="24"/>
        </w:rPr>
        <w:t>cz. I lub II</w:t>
      </w:r>
      <w:r w:rsidR="008D0B83">
        <w:rPr>
          <w:rFonts w:ascii="Times New Roman" w:hAnsi="Times New Roman" w:cs="Times New Roman"/>
          <w:sz w:val="24"/>
          <w:szCs w:val="24"/>
        </w:rPr>
        <w:t>)</w:t>
      </w:r>
    </w:p>
    <w:p w:rsidR="00C06CE2" w:rsidRPr="00235EF7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3. Dostawy odbywać się będą w okresie obowiązywania umowy z zastrzeżeniem, że</w:t>
      </w:r>
    </w:p>
    <w:p w:rsidR="008D0B83" w:rsidRPr="008D0B83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 xml:space="preserve">warunkiem rozpoczęcia dostaw jest </w:t>
      </w:r>
      <w:r w:rsidR="008D0B83">
        <w:rPr>
          <w:rFonts w:ascii="Times New Roman" w:hAnsi="Times New Roman" w:cs="Times New Roman"/>
          <w:sz w:val="24"/>
          <w:szCs w:val="24"/>
        </w:rPr>
        <w:t xml:space="preserve">zakończenie realizacji </w:t>
      </w:r>
      <w:r w:rsidR="00633491" w:rsidRPr="00235EF7">
        <w:rPr>
          <w:rFonts w:ascii="Times New Roman" w:hAnsi="Times New Roman" w:cs="Times New Roman"/>
          <w:sz w:val="24"/>
          <w:szCs w:val="24"/>
        </w:rPr>
        <w:t xml:space="preserve">dotychczasowych umów na </w:t>
      </w:r>
      <w:r w:rsidRPr="00235EF7">
        <w:rPr>
          <w:rFonts w:ascii="Times New Roman" w:hAnsi="Times New Roman" w:cs="Times New Roman"/>
          <w:sz w:val="24"/>
          <w:szCs w:val="24"/>
        </w:rPr>
        <w:t xml:space="preserve">kompleksową dostawę gazu ziemnego </w:t>
      </w:r>
      <w:r w:rsidR="008D0B83">
        <w:rPr>
          <w:rFonts w:ascii="Times New Roman" w:hAnsi="Times New Roman" w:cs="Times New Roman"/>
          <w:sz w:val="24"/>
          <w:szCs w:val="24"/>
        </w:rPr>
        <w:t xml:space="preserve">zawartych na czas określony do dnia : </w:t>
      </w:r>
      <w:r w:rsidR="008D0B83" w:rsidRPr="008D0B83">
        <w:rPr>
          <w:rFonts w:ascii="Times New Roman" w:hAnsi="Times New Roman" w:cs="Times New Roman"/>
          <w:i/>
          <w:sz w:val="24"/>
          <w:szCs w:val="24"/>
        </w:rPr>
        <w:t>…( cz. I lub II)</w:t>
      </w:r>
    </w:p>
    <w:p w:rsidR="00C06CE2" w:rsidRPr="00235EF7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oraz skut</w:t>
      </w:r>
      <w:r w:rsidR="008D0B83">
        <w:rPr>
          <w:rFonts w:ascii="Times New Roman" w:hAnsi="Times New Roman" w:cs="Times New Roman"/>
          <w:sz w:val="24"/>
          <w:szCs w:val="24"/>
        </w:rPr>
        <w:t>eczne przeprowadzenie</w:t>
      </w:r>
      <w:r w:rsidR="00633491" w:rsidRPr="00235EF7">
        <w:rPr>
          <w:rFonts w:ascii="Times New Roman" w:hAnsi="Times New Roman" w:cs="Times New Roman"/>
          <w:sz w:val="24"/>
          <w:szCs w:val="24"/>
        </w:rPr>
        <w:t xml:space="preserve"> procedury </w:t>
      </w:r>
      <w:r w:rsidRPr="00235EF7">
        <w:rPr>
          <w:rFonts w:ascii="Times New Roman" w:hAnsi="Times New Roman" w:cs="Times New Roman"/>
          <w:sz w:val="24"/>
          <w:szCs w:val="24"/>
        </w:rPr>
        <w:t>zmiany Wykonawcy.</w:t>
      </w:r>
    </w:p>
    <w:p w:rsidR="00C06CE2" w:rsidRPr="00235EF7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6CE2" w:rsidRPr="00235EF7" w:rsidRDefault="00C06CE2" w:rsidP="008D0B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5EF7">
        <w:rPr>
          <w:rFonts w:ascii="Times New Roman" w:hAnsi="Times New Roman" w:cs="Times New Roman"/>
          <w:b/>
          <w:sz w:val="24"/>
          <w:szCs w:val="24"/>
        </w:rPr>
        <w:t>Rozwiązanie Umowy/ Odstąpienie od Umowy</w:t>
      </w:r>
      <w:r w:rsidR="00FF422C">
        <w:rPr>
          <w:rFonts w:ascii="Times New Roman" w:hAnsi="Times New Roman" w:cs="Times New Roman"/>
          <w:b/>
          <w:sz w:val="24"/>
          <w:szCs w:val="24"/>
        </w:rPr>
        <w:t>/ Wstrzymanie dostaw</w:t>
      </w:r>
    </w:p>
    <w:p w:rsidR="00C06CE2" w:rsidRPr="00235EF7" w:rsidRDefault="00C06CE2" w:rsidP="008D0B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5EF7">
        <w:rPr>
          <w:rFonts w:ascii="Times New Roman" w:hAnsi="Times New Roman" w:cs="Times New Roman"/>
          <w:b/>
          <w:sz w:val="24"/>
          <w:szCs w:val="24"/>
        </w:rPr>
        <w:t>§ 11</w:t>
      </w:r>
    </w:p>
    <w:p w:rsidR="00C06CE2" w:rsidRPr="00235EF7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1. Rozwiązanie Umowy nie zwalnia Stron z obowiązku uregulowania wobec drugiej</w:t>
      </w:r>
    </w:p>
    <w:p w:rsidR="00C06CE2" w:rsidRPr="00235EF7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Strony wszelkich zobowiązań z niej wynikających.</w:t>
      </w:r>
    </w:p>
    <w:p w:rsidR="00C06CE2" w:rsidRPr="00235EF7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2. Umowa może być rozwiązana przez jedną ze Stron w trybie natychmiastowym w</w:t>
      </w:r>
    </w:p>
    <w:p w:rsidR="00C06CE2" w:rsidRPr="00235EF7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przypadku, gdy druga ze Stron, pom</w:t>
      </w:r>
      <w:r w:rsidR="00633491" w:rsidRPr="00235EF7">
        <w:rPr>
          <w:rFonts w:ascii="Times New Roman" w:hAnsi="Times New Roman" w:cs="Times New Roman"/>
          <w:sz w:val="24"/>
          <w:szCs w:val="24"/>
        </w:rPr>
        <w:t xml:space="preserve">imo pisemnego wezwania i upływu </w:t>
      </w:r>
      <w:r w:rsidRPr="00235EF7">
        <w:rPr>
          <w:rFonts w:ascii="Times New Roman" w:hAnsi="Times New Roman" w:cs="Times New Roman"/>
          <w:sz w:val="24"/>
          <w:szCs w:val="24"/>
        </w:rPr>
        <w:t>wyznaczonego 7 dniowego terminu na usuni</w:t>
      </w:r>
      <w:r w:rsidR="00633491" w:rsidRPr="00235EF7">
        <w:rPr>
          <w:rFonts w:ascii="Times New Roman" w:hAnsi="Times New Roman" w:cs="Times New Roman"/>
          <w:sz w:val="24"/>
          <w:szCs w:val="24"/>
        </w:rPr>
        <w:t xml:space="preserve">ęcie nieprawidłowości, rażąco i </w:t>
      </w:r>
      <w:r w:rsidRPr="00235EF7">
        <w:rPr>
          <w:rFonts w:ascii="Times New Roman" w:hAnsi="Times New Roman" w:cs="Times New Roman"/>
          <w:sz w:val="24"/>
          <w:szCs w:val="24"/>
        </w:rPr>
        <w:t>uporczywie narusza warunki Umowy.</w:t>
      </w:r>
    </w:p>
    <w:p w:rsidR="00C06CE2" w:rsidRPr="00235EF7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3. Umowa może być rozwiązana przez Zamawiającego w trybie natychmiastowym w</w:t>
      </w:r>
    </w:p>
    <w:p w:rsidR="00C06CE2" w:rsidRPr="00235EF7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przypadku utraty przez Wykonawcę uprawnie</w:t>
      </w:r>
      <w:r w:rsidR="00633491" w:rsidRPr="00235EF7">
        <w:rPr>
          <w:rFonts w:ascii="Times New Roman" w:hAnsi="Times New Roman" w:cs="Times New Roman"/>
          <w:sz w:val="24"/>
          <w:szCs w:val="24"/>
        </w:rPr>
        <w:t xml:space="preserve">ń przewidzianych obowiązującymi </w:t>
      </w:r>
      <w:r w:rsidRPr="00235EF7">
        <w:rPr>
          <w:rFonts w:ascii="Times New Roman" w:hAnsi="Times New Roman" w:cs="Times New Roman"/>
          <w:sz w:val="24"/>
          <w:szCs w:val="24"/>
        </w:rPr>
        <w:t>przepisami do realizacji niniejszej Umowy.</w:t>
      </w:r>
    </w:p>
    <w:p w:rsidR="00C06CE2" w:rsidRPr="00235EF7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4. Strony mogą wypowiedzieć umowę z</w:t>
      </w:r>
      <w:r w:rsidR="00633491" w:rsidRPr="00235EF7">
        <w:rPr>
          <w:rFonts w:ascii="Times New Roman" w:hAnsi="Times New Roman" w:cs="Times New Roman"/>
          <w:sz w:val="24"/>
          <w:szCs w:val="24"/>
        </w:rPr>
        <w:t xml:space="preserve"> zachowaniem 30-dniowego okresu </w:t>
      </w:r>
      <w:r w:rsidRPr="00235EF7">
        <w:rPr>
          <w:rFonts w:ascii="Times New Roman" w:hAnsi="Times New Roman" w:cs="Times New Roman"/>
          <w:sz w:val="24"/>
          <w:szCs w:val="24"/>
        </w:rPr>
        <w:t>wypowiedzenia lub w każdym czasie za porozumieniem stron.</w:t>
      </w:r>
    </w:p>
    <w:p w:rsidR="00FE329F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lastRenderedPageBreak/>
        <w:t xml:space="preserve">5. </w:t>
      </w:r>
      <w:r w:rsidR="00FE329F">
        <w:rPr>
          <w:rFonts w:ascii="Times New Roman" w:hAnsi="Times New Roman" w:cs="Times New Roman"/>
          <w:sz w:val="24"/>
          <w:szCs w:val="24"/>
        </w:rPr>
        <w:t xml:space="preserve">W przypadku rozwiązania umowy zawartej pomiędzy Wykonawcą a OSD, skutkującym brakiem uprawnień do sprzedaży paliwa gazowego dla Zamawiającego – Wykonawca niezwłocznie po rozwiązaniu takiej umowy, jest zobowiązany niezwłocznie powiadomić o tym Zamawiającego na piśmie. W takim przypadku  niniejsza Umowa  ulegnie rozwiązaniu z dniem rozwiązania umowy łączącej Wykonawcę z OSD. </w:t>
      </w:r>
    </w:p>
    <w:p w:rsidR="00C06CE2" w:rsidRPr="00235EF7" w:rsidRDefault="00FE329F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C06CE2" w:rsidRPr="00235EF7">
        <w:rPr>
          <w:rFonts w:ascii="Times New Roman" w:hAnsi="Times New Roman" w:cs="Times New Roman"/>
          <w:sz w:val="24"/>
          <w:szCs w:val="24"/>
        </w:rPr>
        <w:t>W razie zaistnienia istotnej zmiany okoliczności powodującej, że wykonanie umowy</w:t>
      </w:r>
    </w:p>
    <w:p w:rsidR="00C06CE2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(części lub całości) nie leży w interesie p</w:t>
      </w:r>
      <w:r w:rsidR="00633491" w:rsidRPr="00235EF7">
        <w:rPr>
          <w:rFonts w:ascii="Times New Roman" w:hAnsi="Times New Roman" w:cs="Times New Roman"/>
          <w:sz w:val="24"/>
          <w:szCs w:val="24"/>
        </w:rPr>
        <w:t xml:space="preserve">ublicznym, czego nie można było </w:t>
      </w:r>
      <w:r w:rsidRPr="00235EF7">
        <w:rPr>
          <w:rFonts w:ascii="Times New Roman" w:hAnsi="Times New Roman" w:cs="Times New Roman"/>
          <w:sz w:val="24"/>
          <w:szCs w:val="24"/>
        </w:rPr>
        <w:t>przewidzieć w chwili zawarcia umowy, lu</w:t>
      </w:r>
      <w:r w:rsidR="00633491" w:rsidRPr="00235EF7">
        <w:rPr>
          <w:rFonts w:ascii="Times New Roman" w:hAnsi="Times New Roman" w:cs="Times New Roman"/>
          <w:sz w:val="24"/>
          <w:szCs w:val="24"/>
        </w:rPr>
        <w:t xml:space="preserve">b dalsze wykonywanie umowy może </w:t>
      </w:r>
      <w:r w:rsidRPr="00235EF7">
        <w:rPr>
          <w:rFonts w:ascii="Times New Roman" w:hAnsi="Times New Roman" w:cs="Times New Roman"/>
          <w:sz w:val="24"/>
          <w:szCs w:val="24"/>
        </w:rPr>
        <w:t xml:space="preserve">zagrozić istotnemu interesowi bezpieczeństwa państwa </w:t>
      </w:r>
      <w:r w:rsidR="00633491" w:rsidRPr="00235EF7">
        <w:rPr>
          <w:rFonts w:ascii="Times New Roman" w:hAnsi="Times New Roman" w:cs="Times New Roman"/>
          <w:sz w:val="24"/>
          <w:szCs w:val="24"/>
        </w:rPr>
        <w:t xml:space="preserve">lub bezpieczeństwu </w:t>
      </w:r>
      <w:r w:rsidR="00FF422C">
        <w:rPr>
          <w:rFonts w:ascii="Times New Roman" w:hAnsi="Times New Roman" w:cs="Times New Roman"/>
          <w:sz w:val="24"/>
          <w:szCs w:val="24"/>
        </w:rPr>
        <w:t>publicznemu -  Z</w:t>
      </w:r>
      <w:r w:rsidRPr="00235EF7">
        <w:rPr>
          <w:rFonts w:ascii="Times New Roman" w:hAnsi="Times New Roman" w:cs="Times New Roman"/>
          <w:sz w:val="24"/>
          <w:szCs w:val="24"/>
        </w:rPr>
        <w:t xml:space="preserve">amawiający może odstąpić od </w:t>
      </w:r>
      <w:r w:rsidR="00633491" w:rsidRPr="00235EF7">
        <w:rPr>
          <w:rFonts w:ascii="Times New Roman" w:hAnsi="Times New Roman" w:cs="Times New Roman"/>
          <w:sz w:val="24"/>
          <w:szCs w:val="24"/>
        </w:rPr>
        <w:t xml:space="preserve">umowy w terminie 30 dni od dnia </w:t>
      </w:r>
      <w:r w:rsidRPr="00235EF7">
        <w:rPr>
          <w:rFonts w:ascii="Times New Roman" w:hAnsi="Times New Roman" w:cs="Times New Roman"/>
          <w:sz w:val="24"/>
          <w:szCs w:val="24"/>
        </w:rPr>
        <w:t>powzięcia wiadomości o tych okolicznościach.</w:t>
      </w:r>
    </w:p>
    <w:p w:rsidR="00CE5992" w:rsidRDefault="00FE329F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CE5992">
        <w:rPr>
          <w:rFonts w:ascii="Times New Roman" w:hAnsi="Times New Roman" w:cs="Times New Roman"/>
          <w:sz w:val="24"/>
          <w:szCs w:val="24"/>
        </w:rPr>
        <w:t>.</w:t>
      </w:r>
      <w:r w:rsidR="00554900">
        <w:rPr>
          <w:rFonts w:ascii="Times New Roman" w:hAnsi="Times New Roman" w:cs="Times New Roman"/>
          <w:sz w:val="24"/>
          <w:szCs w:val="24"/>
        </w:rPr>
        <w:t xml:space="preserve"> Na wniosek Wykonawcy może nastąpić </w:t>
      </w:r>
      <w:r w:rsidR="00554900" w:rsidRPr="008D0B83">
        <w:rPr>
          <w:rFonts w:ascii="Times New Roman" w:hAnsi="Times New Roman" w:cs="Times New Roman"/>
          <w:sz w:val="24"/>
          <w:szCs w:val="24"/>
        </w:rPr>
        <w:t>w</w:t>
      </w:r>
      <w:r w:rsidR="008D0B83">
        <w:rPr>
          <w:rFonts w:ascii="Times New Roman" w:hAnsi="Times New Roman" w:cs="Times New Roman"/>
          <w:sz w:val="24"/>
          <w:szCs w:val="24"/>
        </w:rPr>
        <w:t xml:space="preserve"> </w:t>
      </w:r>
      <w:r w:rsidR="00554900" w:rsidRPr="008D0B83">
        <w:rPr>
          <w:rFonts w:ascii="Times New Roman" w:hAnsi="Times New Roman" w:cs="Times New Roman"/>
          <w:sz w:val="24"/>
          <w:szCs w:val="24"/>
        </w:rPr>
        <w:t>s</w:t>
      </w:r>
      <w:r w:rsidR="008D0B83">
        <w:rPr>
          <w:rFonts w:ascii="Times New Roman" w:hAnsi="Times New Roman" w:cs="Times New Roman"/>
          <w:sz w:val="24"/>
          <w:szCs w:val="24"/>
        </w:rPr>
        <w:t xml:space="preserve"> </w:t>
      </w:r>
      <w:r w:rsidR="00554900" w:rsidRPr="008D0B83">
        <w:rPr>
          <w:rFonts w:ascii="Times New Roman" w:hAnsi="Times New Roman" w:cs="Times New Roman"/>
          <w:sz w:val="24"/>
          <w:szCs w:val="24"/>
        </w:rPr>
        <w:t>t</w:t>
      </w:r>
      <w:r w:rsidR="008D0B83">
        <w:rPr>
          <w:rFonts w:ascii="Times New Roman" w:hAnsi="Times New Roman" w:cs="Times New Roman"/>
          <w:sz w:val="24"/>
          <w:szCs w:val="24"/>
        </w:rPr>
        <w:t xml:space="preserve"> </w:t>
      </w:r>
      <w:r w:rsidR="00554900" w:rsidRPr="008D0B83">
        <w:rPr>
          <w:rFonts w:ascii="Times New Roman" w:hAnsi="Times New Roman" w:cs="Times New Roman"/>
          <w:sz w:val="24"/>
          <w:szCs w:val="24"/>
        </w:rPr>
        <w:t>r</w:t>
      </w:r>
      <w:r w:rsidR="008D0B83">
        <w:rPr>
          <w:rFonts w:ascii="Times New Roman" w:hAnsi="Times New Roman" w:cs="Times New Roman"/>
          <w:sz w:val="24"/>
          <w:szCs w:val="24"/>
        </w:rPr>
        <w:t xml:space="preserve"> </w:t>
      </w:r>
      <w:r w:rsidR="00554900" w:rsidRPr="008D0B83">
        <w:rPr>
          <w:rFonts w:ascii="Times New Roman" w:hAnsi="Times New Roman" w:cs="Times New Roman"/>
          <w:sz w:val="24"/>
          <w:szCs w:val="24"/>
        </w:rPr>
        <w:t>z</w:t>
      </w:r>
      <w:r w:rsidR="008D0B83">
        <w:rPr>
          <w:rFonts w:ascii="Times New Roman" w:hAnsi="Times New Roman" w:cs="Times New Roman"/>
          <w:sz w:val="24"/>
          <w:szCs w:val="24"/>
        </w:rPr>
        <w:t xml:space="preserve"> </w:t>
      </w:r>
      <w:r w:rsidR="00554900" w:rsidRPr="008D0B83">
        <w:rPr>
          <w:rFonts w:ascii="Times New Roman" w:hAnsi="Times New Roman" w:cs="Times New Roman"/>
          <w:sz w:val="24"/>
          <w:szCs w:val="24"/>
        </w:rPr>
        <w:t>y</w:t>
      </w:r>
      <w:r w:rsidR="008D0B83">
        <w:rPr>
          <w:rFonts w:ascii="Times New Roman" w:hAnsi="Times New Roman" w:cs="Times New Roman"/>
          <w:sz w:val="24"/>
          <w:szCs w:val="24"/>
        </w:rPr>
        <w:t xml:space="preserve"> </w:t>
      </w:r>
      <w:r w:rsidR="00554900" w:rsidRPr="008D0B83">
        <w:rPr>
          <w:rFonts w:ascii="Times New Roman" w:hAnsi="Times New Roman" w:cs="Times New Roman"/>
          <w:sz w:val="24"/>
          <w:szCs w:val="24"/>
        </w:rPr>
        <w:t>m</w:t>
      </w:r>
      <w:r w:rsidR="008D0B83">
        <w:rPr>
          <w:rFonts w:ascii="Times New Roman" w:hAnsi="Times New Roman" w:cs="Times New Roman"/>
          <w:sz w:val="24"/>
          <w:szCs w:val="24"/>
        </w:rPr>
        <w:t xml:space="preserve"> </w:t>
      </w:r>
      <w:r w:rsidR="00554900" w:rsidRPr="008D0B83">
        <w:rPr>
          <w:rFonts w:ascii="Times New Roman" w:hAnsi="Times New Roman" w:cs="Times New Roman"/>
          <w:sz w:val="24"/>
          <w:szCs w:val="24"/>
        </w:rPr>
        <w:t>a</w:t>
      </w:r>
      <w:r w:rsidR="008D0B83">
        <w:rPr>
          <w:rFonts w:ascii="Times New Roman" w:hAnsi="Times New Roman" w:cs="Times New Roman"/>
          <w:sz w:val="24"/>
          <w:szCs w:val="24"/>
        </w:rPr>
        <w:t xml:space="preserve"> </w:t>
      </w:r>
      <w:r w:rsidR="00554900" w:rsidRPr="008D0B83">
        <w:rPr>
          <w:rFonts w:ascii="Times New Roman" w:hAnsi="Times New Roman" w:cs="Times New Roman"/>
          <w:sz w:val="24"/>
          <w:szCs w:val="24"/>
        </w:rPr>
        <w:t>n</w:t>
      </w:r>
      <w:r w:rsidR="008D0B83">
        <w:rPr>
          <w:rFonts w:ascii="Times New Roman" w:hAnsi="Times New Roman" w:cs="Times New Roman"/>
          <w:sz w:val="24"/>
          <w:szCs w:val="24"/>
        </w:rPr>
        <w:t xml:space="preserve"> </w:t>
      </w:r>
      <w:r w:rsidR="00554900" w:rsidRPr="008D0B83">
        <w:rPr>
          <w:rFonts w:ascii="Times New Roman" w:hAnsi="Times New Roman" w:cs="Times New Roman"/>
          <w:sz w:val="24"/>
          <w:szCs w:val="24"/>
        </w:rPr>
        <w:t>i</w:t>
      </w:r>
      <w:r w:rsidR="008D0B83">
        <w:rPr>
          <w:rFonts w:ascii="Times New Roman" w:hAnsi="Times New Roman" w:cs="Times New Roman"/>
          <w:sz w:val="24"/>
          <w:szCs w:val="24"/>
        </w:rPr>
        <w:t xml:space="preserve"> </w:t>
      </w:r>
      <w:r w:rsidR="00554900" w:rsidRPr="008D0B83">
        <w:rPr>
          <w:rFonts w:ascii="Times New Roman" w:hAnsi="Times New Roman" w:cs="Times New Roman"/>
          <w:sz w:val="24"/>
          <w:szCs w:val="24"/>
        </w:rPr>
        <w:t>e</w:t>
      </w:r>
      <w:r w:rsidR="008D0B83">
        <w:rPr>
          <w:rFonts w:ascii="Times New Roman" w:hAnsi="Times New Roman" w:cs="Times New Roman"/>
          <w:sz w:val="24"/>
          <w:szCs w:val="24"/>
        </w:rPr>
        <w:t xml:space="preserve"> </w:t>
      </w:r>
      <w:r w:rsidR="00554900">
        <w:rPr>
          <w:rFonts w:ascii="Times New Roman" w:hAnsi="Times New Roman" w:cs="Times New Roman"/>
          <w:sz w:val="24"/>
          <w:szCs w:val="24"/>
        </w:rPr>
        <w:t xml:space="preserve"> dostaw gazu przez OSD.</w:t>
      </w:r>
    </w:p>
    <w:p w:rsidR="00554900" w:rsidRDefault="00FE329F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554900">
        <w:rPr>
          <w:rFonts w:ascii="Times New Roman" w:hAnsi="Times New Roman" w:cs="Times New Roman"/>
          <w:sz w:val="24"/>
          <w:szCs w:val="24"/>
        </w:rPr>
        <w:t xml:space="preserve">. Wykonawca może wstrzymać sprzedaż gazu gdy Zamawiający zwleka z zapłatą za pobrany gaz co najmniej 30 dni po upływie  terminu płatności, pomimo uprzedniego pisemnego zawiadomienia Zamawiającego o  zamiarze wstrzymania usług i dostaw, z zastrzeżeniem treści ust. 10-13 §9 Umowy. </w:t>
      </w:r>
    </w:p>
    <w:p w:rsidR="00BA02B5" w:rsidRDefault="00FE329F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8D0B83">
        <w:rPr>
          <w:rFonts w:ascii="Times New Roman" w:hAnsi="Times New Roman" w:cs="Times New Roman"/>
          <w:sz w:val="24"/>
          <w:szCs w:val="24"/>
        </w:rPr>
        <w:t>. Wznowienie dostaw i</w:t>
      </w:r>
      <w:r w:rsidR="00BA02B5">
        <w:rPr>
          <w:rFonts w:ascii="Times New Roman" w:hAnsi="Times New Roman" w:cs="Times New Roman"/>
          <w:sz w:val="24"/>
          <w:szCs w:val="24"/>
        </w:rPr>
        <w:t xml:space="preserve"> usług na wniosek Wykonawcy może nastąpić po uregulowaniu zaległych należności. </w:t>
      </w:r>
    </w:p>
    <w:p w:rsidR="00FF422C" w:rsidRDefault="00FE329F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="00FF422C">
        <w:rPr>
          <w:rFonts w:ascii="Times New Roman" w:hAnsi="Times New Roman" w:cs="Times New Roman"/>
          <w:sz w:val="24"/>
          <w:szCs w:val="24"/>
        </w:rPr>
        <w:t xml:space="preserve"> Dostawy gazu mogą również zostać wstrzymane w sytuacji, gdy podczas kontroli stwierdzony zostanie nielegalny pobór  gazu lub gdy instalacja po stronie Zamawiającego stwarza bezpośrednie zagrożenia dla życia i zdrowia ludzi lub środowiska. </w:t>
      </w:r>
    </w:p>
    <w:p w:rsidR="00452F3A" w:rsidRDefault="00FE329F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452F3A">
        <w:rPr>
          <w:rFonts w:ascii="Times New Roman" w:hAnsi="Times New Roman" w:cs="Times New Roman"/>
          <w:sz w:val="24"/>
          <w:szCs w:val="24"/>
        </w:rPr>
        <w:t xml:space="preserve">. Wykonawca nie ponosi odpowiedzialności za szkody spowodowane wstrzymaniem dostaw i usług  wskutek naruszenia </w:t>
      </w:r>
      <w:r w:rsidR="000558D2">
        <w:rPr>
          <w:rFonts w:ascii="Times New Roman" w:hAnsi="Times New Roman" w:cs="Times New Roman"/>
          <w:sz w:val="24"/>
          <w:szCs w:val="24"/>
        </w:rPr>
        <w:t xml:space="preserve">przez Zamawiającego warunków Umowy , przepisów Prawa energetycznego i Kodeksu Cywilnego. </w:t>
      </w:r>
    </w:p>
    <w:p w:rsidR="00554900" w:rsidRPr="00235EF7" w:rsidRDefault="00554900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6CE2" w:rsidRPr="00235EF7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6CE2" w:rsidRPr="00235EF7" w:rsidRDefault="00C06CE2" w:rsidP="008D0B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5EF7">
        <w:rPr>
          <w:rFonts w:ascii="Times New Roman" w:hAnsi="Times New Roman" w:cs="Times New Roman"/>
          <w:b/>
          <w:sz w:val="24"/>
          <w:szCs w:val="24"/>
        </w:rPr>
        <w:t>Zmiany postanowień Umowy</w:t>
      </w:r>
    </w:p>
    <w:p w:rsidR="00C06CE2" w:rsidRPr="00235EF7" w:rsidRDefault="00C06CE2" w:rsidP="008D0B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5EF7">
        <w:rPr>
          <w:rFonts w:ascii="Times New Roman" w:hAnsi="Times New Roman" w:cs="Times New Roman"/>
          <w:b/>
          <w:sz w:val="24"/>
          <w:szCs w:val="24"/>
        </w:rPr>
        <w:t>§12</w:t>
      </w:r>
    </w:p>
    <w:p w:rsidR="00C06CE2" w:rsidRPr="00E160AA" w:rsidRDefault="00E160AA" w:rsidP="00E160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C06CE2" w:rsidRPr="00E160AA">
        <w:rPr>
          <w:rFonts w:ascii="Times New Roman" w:hAnsi="Times New Roman" w:cs="Times New Roman"/>
          <w:sz w:val="24"/>
          <w:szCs w:val="24"/>
        </w:rPr>
        <w:t>Zamawiający dopuszcza wprowadzenie istotnych zmian w treści Umowy w zakresie:</w:t>
      </w:r>
    </w:p>
    <w:p w:rsidR="00E160AA" w:rsidRDefault="00E160AA" w:rsidP="00E160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60AA" w:rsidRPr="00E160AA" w:rsidRDefault="00E160AA" w:rsidP="00E160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60AA">
        <w:rPr>
          <w:rFonts w:ascii="Times New Roman" w:hAnsi="Times New Roman" w:cs="Times New Roman"/>
          <w:sz w:val="24"/>
          <w:szCs w:val="24"/>
        </w:rPr>
        <w:t>1) Zmiany ceny oferty brutto wyłącznie w przypadku:</w:t>
      </w:r>
    </w:p>
    <w:p w:rsidR="00E160AA" w:rsidRPr="00E160AA" w:rsidRDefault="00E160AA" w:rsidP="00E160AA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60AA">
        <w:rPr>
          <w:rFonts w:ascii="Times New Roman" w:hAnsi="Times New Roman" w:cs="Times New Roman"/>
          <w:sz w:val="24"/>
          <w:szCs w:val="24"/>
        </w:rPr>
        <w:t>Zmiany ceny netto paliwa gazowego w związku ze zmianą kwalifikacji w</w:t>
      </w:r>
    </w:p>
    <w:p w:rsidR="00E160AA" w:rsidRDefault="00E160AA" w:rsidP="00E160AA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zakresie podatku akcyzowego,</w:t>
      </w:r>
    </w:p>
    <w:p w:rsidR="00E160AA" w:rsidRPr="00E160AA" w:rsidRDefault="00E160AA" w:rsidP="00E160AA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60AA">
        <w:rPr>
          <w:rFonts w:ascii="Times New Roman" w:hAnsi="Times New Roman" w:cs="Times New Roman"/>
          <w:sz w:val="24"/>
          <w:szCs w:val="24"/>
        </w:rPr>
        <w:t>Zmiany stawek i cen za usługi dystrybucji w przypadku zatwierdzenia przez</w:t>
      </w:r>
    </w:p>
    <w:p w:rsidR="00E160AA" w:rsidRPr="00E160AA" w:rsidRDefault="00E160AA" w:rsidP="00E160AA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E160AA">
        <w:rPr>
          <w:rFonts w:ascii="Times New Roman" w:hAnsi="Times New Roman" w:cs="Times New Roman"/>
          <w:sz w:val="24"/>
          <w:szCs w:val="24"/>
        </w:rPr>
        <w:t xml:space="preserve">Prezesa URE zmiany Taryfy na usługi </w:t>
      </w:r>
      <w:proofErr w:type="spellStart"/>
      <w:r w:rsidRPr="00E160AA">
        <w:rPr>
          <w:rFonts w:ascii="Times New Roman" w:hAnsi="Times New Roman" w:cs="Times New Roman"/>
          <w:sz w:val="24"/>
          <w:szCs w:val="24"/>
        </w:rPr>
        <w:t>przesyłu</w:t>
      </w:r>
      <w:proofErr w:type="spellEnd"/>
      <w:r w:rsidRPr="00E160AA">
        <w:rPr>
          <w:rFonts w:ascii="Times New Roman" w:hAnsi="Times New Roman" w:cs="Times New Roman"/>
          <w:sz w:val="24"/>
          <w:szCs w:val="24"/>
        </w:rPr>
        <w:t xml:space="preserve"> gazu OSD, które miałyby</w:t>
      </w:r>
    </w:p>
    <w:p w:rsidR="00E160AA" w:rsidRDefault="00E160AA" w:rsidP="00E160AA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E160AA">
        <w:rPr>
          <w:rFonts w:ascii="Times New Roman" w:hAnsi="Times New Roman" w:cs="Times New Roman"/>
          <w:sz w:val="24"/>
          <w:szCs w:val="24"/>
        </w:rPr>
        <w:t>obowiązywać</w:t>
      </w:r>
      <w:r>
        <w:rPr>
          <w:rFonts w:ascii="Times New Roman" w:hAnsi="Times New Roman" w:cs="Times New Roman"/>
          <w:sz w:val="24"/>
          <w:szCs w:val="24"/>
        </w:rPr>
        <w:t xml:space="preserve"> w okresie obowiązywania Umowy,</w:t>
      </w:r>
    </w:p>
    <w:p w:rsidR="00E160AA" w:rsidRPr="00E160AA" w:rsidRDefault="00E160AA" w:rsidP="00E160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c)  u</w:t>
      </w:r>
      <w:r w:rsidRPr="00E160AA">
        <w:rPr>
          <w:rFonts w:ascii="Times New Roman" w:hAnsi="Times New Roman" w:cs="Times New Roman"/>
          <w:sz w:val="24"/>
          <w:szCs w:val="24"/>
        </w:rPr>
        <w:t>stawowej zmiany stawki podatku VAT</w:t>
      </w:r>
    </w:p>
    <w:p w:rsidR="00E160AA" w:rsidRPr="00E160AA" w:rsidRDefault="00E160AA" w:rsidP="00E160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E160AA">
        <w:rPr>
          <w:rFonts w:ascii="Times New Roman" w:hAnsi="Times New Roman" w:cs="Times New Roman"/>
          <w:sz w:val="24"/>
          <w:szCs w:val="24"/>
        </w:rPr>
        <w:t>ew. z</w:t>
      </w:r>
      <w:r w:rsidRPr="00E160AA">
        <w:rPr>
          <w:rFonts w:ascii="Times New Roman" w:hAnsi="Times New Roman" w:cs="Times New Roman"/>
          <w:sz w:val="24"/>
          <w:szCs w:val="24"/>
        </w:rPr>
        <w:t>miany ilości punktów odbioru wskazanych w Załączniku nr 1 do Umowy,</w:t>
      </w:r>
    </w:p>
    <w:p w:rsidR="00E160AA" w:rsidRPr="00E160AA" w:rsidRDefault="00E160AA" w:rsidP="00E160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60AA">
        <w:rPr>
          <w:rFonts w:ascii="Times New Roman" w:hAnsi="Times New Roman" w:cs="Times New Roman"/>
          <w:sz w:val="24"/>
          <w:szCs w:val="24"/>
        </w:rPr>
        <w:t>3) Zmiany mocy umownej w związku ze zmianą zapotrzebowania na paliwo gazowe,</w:t>
      </w:r>
    </w:p>
    <w:p w:rsidR="00E160AA" w:rsidRPr="00E160AA" w:rsidRDefault="00E160AA" w:rsidP="00E160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60AA">
        <w:rPr>
          <w:rFonts w:ascii="Times New Roman" w:hAnsi="Times New Roman" w:cs="Times New Roman"/>
          <w:sz w:val="24"/>
          <w:szCs w:val="24"/>
        </w:rPr>
        <w:t>4) Zmiany terminu rozpoczęcia dostaw gazu ziemnego do poszczególnych punktów</w:t>
      </w:r>
    </w:p>
    <w:p w:rsidR="00E160AA" w:rsidRPr="00E160AA" w:rsidRDefault="00E160AA" w:rsidP="00E160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60AA">
        <w:rPr>
          <w:rFonts w:ascii="Times New Roman" w:hAnsi="Times New Roman" w:cs="Times New Roman"/>
          <w:sz w:val="24"/>
          <w:szCs w:val="24"/>
        </w:rPr>
        <w:t>odbioru jeżeli zmiana ta wynika z przedłużającej się procedury zmiany</w:t>
      </w:r>
    </w:p>
    <w:p w:rsidR="00E160AA" w:rsidRPr="00E160AA" w:rsidRDefault="00E160AA" w:rsidP="00E160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60AA">
        <w:rPr>
          <w:rFonts w:ascii="Times New Roman" w:hAnsi="Times New Roman" w:cs="Times New Roman"/>
          <w:sz w:val="24"/>
          <w:szCs w:val="24"/>
        </w:rPr>
        <w:t>sprzedawcy lub procesu rozwiązania dotychczasowych umów kompleksowych</w:t>
      </w:r>
    </w:p>
    <w:p w:rsidR="00E160AA" w:rsidRPr="00E160AA" w:rsidRDefault="00E160AA" w:rsidP="00E160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60AA">
        <w:rPr>
          <w:rFonts w:ascii="Times New Roman" w:hAnsi="Times New Roman" w:cs="Times New Roman"/>
          <w:sz w:val="24"/>
          <w:szCs w:val="24"/>
        </w:rPr>
        <w:t>lub z przyczyn niezależnych od Stron.</w:t>
      </w:r>
    </w:p>
    <w:p w:rsidR="00E160AA" w:rsidRPr="00E160AA" w:rsidRDefault="00E160AA" w:rsidP="00E160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60AA">
        <w:rPr>
          <w:rFonts w:ascii="Times New Roman" w:hAnsi="Times New Roman" w:cs="Times New Roman"/>
          <w:sz w:val="24"/>
          <w:szCs w:val="24"/>
        </w:rPr>
        <w:t>5) Zmiany obowiązujących przepisów, jeżeli zgodnie z nimi konieczne będzie</w:t>
      </w:r>
    </w:p>
    <w:p w:rsidR="00E160AA" w:rsidRDefault="00E160AA" w:rsidP="00E160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60AA">
        <w:rPr>
          <w:rFonts w:ascii="Times New Roman" w:hAnsi="Times New Roman" w:cs="Times New Roman"/>
          <w:sz w:val="24"/>
          <w:szCs w:val="24"/>
        </w:rPr>
        <w:t>dostosowanie treści Umowy do aktualnego stanu prawnego.</w:t>
      </w:r>
    </w:p>
    <w:p w:rsidR="00E160AA" w:rsidRPr="00E160AA" w:rsidRDefault="00E160AA" w:rsidP="00E160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60AA" w:rsidRDefault="00E160AA" w:rsidP="00E160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60AA">
        <w:rPr>
          <w:rFonts w:ascii="Times New Roman" w:hAnsi="Times New Roman" w:cs="Times New Roman"/>
          <w:sz w:val="24"/>
          <w:szCs w:val="24"/>
        </w:rPr>
        <w:t>2. Strony dopuszczają również wprowadzenie zmian w zawartej umowie w przypadku:</w:t>
      </w:r>
    </w:p>
    <w:p w:rsidR="00E160AA" w:rsidRPr="00E160AA" w:rsidRDefault="00E160AA" w:rsidP="00E160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60AA" w:rsidRPr="00E160AA" w:rsidRDefault="00E160AA" w:rsidP="00E160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60AA">
        <w:rPr>
          <w:rFonts w:ascii="Times New Roman" w:hAnsi="Times New Roman" w:cs="Times New Roman"/>
          <w:sz w:val="24"/>
          <w:szCs w:val="24"/>
        </w:rPr>
        <w:t>1) zmiany osób reprezentujących Wykonawcę lub Zamawiającego;</w:t>
      </w:r>
    </w:p>
    <w:p w:rsidR="00E160AA" w:rsidRPr="00E160AA" w:rsidRDefault="00E160AA" w:rsidP="00E160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60AA">
        <w:rPr>
          <w:rFonts w:ascii="Times New Roman" w:hAnsi="Times New Roman" w:cs="Times New Roman"/>
          <w:sz w:val="24"/>
          <w:szCs w:val="24"/>
        </w:rPr>
        <w:t>2) zmiany danych podmiotowych Wykonawcy lub Zamawiającego;</w:t>
      </w:r>
    </w:p>
    <w:p w:rsidR="00E160AA" w:rsidRPr="00E160AA" w:rsidRDefault="00E160AA" w:rsidP="00E160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60AA">
        <w:rPr>
          <w:rFonts w:ascii="Times New Roman" w:hAnsi="Times New Roman" w:cs="Times New Roman"/>
          <w:sz w:val="24"/>
          <w:szCs w:val="24"/>
        </w:rPr>
        <w:t>3) w innych sytuacjach, których nie można było przewidzieć w chwili zawarcia</w:t>
      </w:r>
    </w:p>
    <w:p w:rsidR="00E160AA" w:rsidRPr="00E160AA" w:rsidRDefault="00E160AA" w:rsidP="00E160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60AA">
        <w:rPr>
          <w:rFonts w:ascii="Times New Roman" w:hAnsi="Times New Roman" w:cs="Times New Roman"/>
          <w:sz w:val="24"/>
          <w:szCs w:val="24"/>
        </w:rPr>
        <w:t>niniejszej Umowy, a mających charakter zmian nieistotnych tzn. takich, o których</w:t>
      </w:r>
    </w:p>
    <w:p w:rsidR="00E160AA" w:rsidRPr="00E160AA" w:rsidRDefault="00E160AA" w:rsidP="00E160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60AA">
        <w:rPr>
          <w:rFonts w:ascii="Times New Roman" w:hAnsi="Times New Roman" w:cs="Times New Roman"/>
          <w:sz w:val="24"/>
          <w:szCs w:val="24"/>
        </w:rPr>
        <w:t>wiedza na etapie postępowania o udzielenie zamówienia nie wpłynęłaby na krąg</w:t>
      </w:r>
    </w:p>
    <w:p w:rsidR="00E160AA" w:rsidRPr="00E160AA" w:rsidRDefault="00E160AA" w:rsidP="00E160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60AA">
        <w:rPr>
          <w:rFonts w:ascii="Times New Roman" w:hAnsi="Times New Roman" w:cs="Times New Roman"/>
          <w:sz w:val="24"/>
          <w:szCs w:val="24"/>
        </w:rPr>
        <w:t>podmiotów ubiegających się o to zamówienie lub na wynik postępowania.</w:t>
      </w:r>
    </w:p>
    <w:p w:rsidR="00E160AA" w:rsidRDefault="00E160AA" w:rsidP="00E160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60AA">
        <w:rPr>
          <w:rFonts w:ascii="Times New Roman" w:hAnsi="Times New Roman" w:cs="Times New Roman"/>
          <w:sz w:val="24"/>
          <w:szCs w:val="24"/>
        </w:rPr>
        <w:lastRenderedPageBreak/>
        <w:t>3. W przypadku zmian w przepisach prawa, w sz</w:t>
      </w:r>
      <w:r>
        <w:rPr>
          <w:rFonts w:ascii="Times New Roman" w:hAnsi="Times New Roman" w:cs="Times New Roman"/>
          <w:sz w:val="24"/>
          <w:szCs w:val="24"/>
        </w:rPr>
        <w:t xml:space="preserve">czególności dotyczących opłat i </w:t>
      </w:r>
      <w:r w:rsidRPr="00E160AA">
        <w:rPr>
          <w:rFonts w:ascii="Times New Roman" w:hAnsi="Times New Roman" w:cs="Times New Roman"/>
          <w:sz w:val="24"/>
          <w:szCs w:val="24"/>
        </w:rPr>
        <w:t>podatków skutkujących wzrostem lub spadkiem kosztów wpływając</w:t>
      </w:r>
      <w:r>
        <w:rPr>
          <w:rFonts w:ascii="Times New Roman" w:hAnsi="Times New Roman" w:cs="Times New Roman"/>
          <w:sz w:val="24"/>
          <w:szCs w:val="24"/>
        </w:rPr>
        <w:t xml:space="preserve">ych na ceny </w:t>
      </w:r>
      <w:r w:rsidRPr="00E160AA">
        <w:rPr>
          <w:rFonts w:ascii="Times New Roman" w:hAnsi="Times New Roman" w:cs="Times New Roman"/>
          <w:sz w:val="24"/>
          <w:szCs w:val="24"/>
        </w:rPr>
        <w:t xml:space="preserve">paliwa gazowego lub stawki opłat, Wykonawca </w:t>
      </w:r>
      <w:r>
        <w:rPr>
          <w:rFonts w:ascii="Times New Roman" w:hAnsi="Times New Roman" w:cs="Times New Roman"/>
          <w:sz w:val="24"/>
          <w:szCs w:val="24"/>
        </w:rPr>
        <w:t xml:space="preserve">poinformuje Zamawiającego o tej </w:t>
      </w:r>
      <w:r w:rsidRPr="00E160AA">
        <w:rPr>
          <w:rFonts w:ascii="Times New Roman" w:hAnsi="Times New Roman" w:cs="Times New Roman"/>
          <w:sz w:val="24"/>
          <w:szCs w:val="24"/>
        </w:rPr>
        <w:t>zmianie na piśmie. Nowe ceny paliwa gazowego i</w:t>
      </w:r>
      <w:r>
        <w:rPr>
          <w:rFonts w:ascii="Times New Roman" w:hAnsi="Times New Roman" w:cs="Times New Roman"/>
          <w:sz w:val="24"/>
          <w:szCs w:val="24"/>
        </w:rPr>
        <w:t xml:space="preserve"> stawki opłat będą obowiązywały </w:t>
      </w:r>
      <w:r w:rsidRPr="00E160AA">
        <w:rPr>
          <w:rFonts w:ascii="Times New Roman" w:hAnsi="Times New Roman" w:cs="Times New Roman"/>
          <w:sz w:val="24"/>
          <w:szCs w:val="24"/>
        </w:rPr>
        <w:t>od chwili wejścia w życie zmian i nie wymagają zawarcia aneksu do Umowy.</w:t>
      </w:r>
      <w:r w:rsidRPr="00E160AA">
        <w:rPr>
          <w:rFonts w:ascii="Times New Roman" w:hAnsi="Times New Roman" w:cs="Times New Roman"/>
          <w:sz w:val="24"/>
          <w:szCs w:val="24"/>
        </w:rPr>
        <w:cr/>
      </w:r>
    </w:p>
    <w:p w:rsidR="00E160AA" w:rsidRPr="00E160AA" w:rsidRDefault="00E160AA" w:rsidP="00E160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6CE2" w:rsidRPr="00235EF7" w:rsidRDefault="00C06CE2" w:rsidP="00F324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5EF7">
        <w:rPr>
          <w:rFonts w:ascii="Times New Roman" w:hAnsi="Times New Roman" w:cs="Times New Roman"/>
          <w:b/>
          <w:sz w:val="24"/>
          <w:szCs w:val="24"/>
        </w:rPr>
        <w:t>Kary Umowne</w:t>
      </w:r>
    </w:p>
    <w:p w:rsidR="00C06CE2" w:rsidRPr="00235EF7" w:rsidRDefault="00CE5992" w:rsidP="00F324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§13</w:t>
      </w:r>
    </w:p>
    <w:p w:rsidR="00C06CE2" w:rsidRPr="00235EF7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1. Wykonawca zapłaci Zamawiającemu karę umo</w:t>
      </w:r>
      <w:r w:rsidR="00DF2C7F" w:rsidRPr="00235EF7">
        <w:rPr>
          <w:rFonts w:ascii="Times New Roman" w:hAnsi="Times New Roman" w:cs="Times New Roman"/>
          <w:sz w:val="24"/>
          <w:szCs w:val="24"/>
        </w:rPr>
        <w:t xml:space="preserve">wną za odstąpienie od Umowy lub </w:t>
      </w:r>
      <w:r w:rsidRPr="00235EF7">
        <w:rPr>
          <w:rFonts w:ascii="Times New Roman" w:hAnsi="Times New Roman" w:cs="Times New Roman"/>
          <w:sz w:val="24"/>
          <w:szCs w:val="24"/>
        </w:rPr>
        <w:t>rozwiązanie Umowy przez Zamawiającego lub Wykonawcę z przyczyn, za które</w:t>
      </w:r>
      <w:r w:rsidR="00633491" w:rsidRPr="00235EF7">
        <w:rPr>
          <w:rFonts w:ascii="Times New Roman" w:hAnsi="Times New Roman" w:cs="Times New Roman"/>
          <w:sz w:val="24"/>
          <w:szCs w:val="24"/>
        </w:rPr>
        <w:t xml:space="preserve"> ponosi</w:t>
      </w:r>
    </w:p>
    <w:p w:rsidR="00C06CE2" w:rsidRPr="00235EF7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odpowiedzialność Wykonawca w wysok</w:t>
      </w:r>
      <w:r w:rsidR="00633491" w:rsidRPr="00235EF7">
        <w:rPr>
          <w:rFonts w:ascii="Times New Roman" w:hAnsi="Times New Roman" w:cs="Times New Roman"/>
          <w:sz w:val="24"/>
          <w:szCs w:val="24"/>
        </w:rPr>
        <w:t xml:space="preserve">ości 10% wartości wynagrodzenia </w:t>
      </w:r>
      <w:r w:rsidRPr="00235EF7">
        <w:rPr>
          <w:rFonts w:ascii="Times New Roman" w:hAnsi="Times New Roman" w:cs="Times New Roman"/>
          <w:sz w:val="24"/>
          <w:szCs w:val="24"/>
        </w:rPr>
        <w:t>brutto określ</w:t>
      </w:r>
      <w:r w:rsidR="00DF2C7F" w:rsidRPr="00235EF7">
        <w:rPr>
          <w:rFonts w:ascii="Times New Roman" w:hAnsi="Times New Roman" w:cs="Times New Roman"/>
          <w:sz w:val="24"/>
          <w:szCs w:val="24"/>
        </w:rPr>
        <w:t>onego w §8 ust.5 Umowy</w:t>
      </w:r>
      <w:r w:rsidRPr="00235EF7">
        <w:rPr>
          <w:rFonts w:ascii="Times New Roman" w:hAnsi="Times New Roman" w:cs="Times New Roman"/>
          <w:sz w:val="24"/>
          <w:szCs w:val="24"/>
        </w:rPr>
        <w:t>.</w:t>
      </w:r>
    </w:p>
    <w:p w:rsidR="00C06CE2" w:rsidRPr="00235EF7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2. Zamawiający zapłaci Wykonawcy karę umo</w:t>
      </w:r>
      <w:r w:rsidR="00DF2C7F" w:rsidRPr="00235EF7">
        <w:rPr>
          <w:rFonts w:ascii="Times New Roman" w:hAnsi="Times New Roman" w:cs="Times New Roman"/>
          <w:sz w:val="24"/>
          <w:szCs w:val="24"/>
        </w:rPr>
        <w:t xml:space="preserve">wną za odstąpienie od Umowy lub </w:t>
      </w:r>
      <w:r w:rsidRPr="00235EF7">
        <w:rPr>
          <w:rFonts w:ascii="Times New Roman" w:hAnsi="Times New Roman" w:cs="Times New Roman"/>
          <w:sz w:val="24"/>
          <w:szCs w:val="24"/>
        </w:rPr>
        <w:t>rozwiązanie Umowy przez Wykonawcę z przy</w:t>
      </w:r>
      <w:r w:rsidR="00DF2C7F" w:rsidRPr="00235EF7">
        <w:rPr>
          <w:rFonts w:ascii="Times New Roman" w:hAnsi="Times New Roman" w:cs="Times New Roman"/>
          <w:sz w:val="24"/>
          <w:szCs w:val="24"/>
        </w:rPr>
        <w:t xml:space="preserve">czyn, za które odpowiedzialność </w:t>
      </w:r>
      <w:r w:rsidRPr="00235EF7">
        <w:rPr>
          <w:rFonts w:ascii="Times New Roman" w:hAnsi="Times New Roman" w:cs="Times New Roman"/>
          <w:sz w:val="24"/>
          <w:szCs w:val="24"/>
        </w:rPr>
        <w:t>ponosi Zamawiający w wysokości 10% wartości w</w:t>
      </w:r>
      <w:r w:rsidR="00DF2C7F" w:rsidRPr="00235EF7">
        <w:rPr>
          <w:rFonts w:ascii="Times New Roman" w:hAnsi="Times New Roman" w:cs="Times New Roman"/>
          <w:sz w:val="24"/>
          <w:szCs w:val="24"/>
        </w:rPr>
        <w:t xml:space="preserve">ynagrodzenia brutto określonego </w:t>
      </w:r>
      <w:r w:rsidRPr="00235EF7">
        <w:rPr>
          <w:rFonts w:ascii="Times New Roman" w:hAnsi="Times New Roman" w:cs="Times New Roman"/>
          <w:sz w:val="24"/>
          <w:szCs w:val="24"/>
        </w:rPr>
        <w:t>w §</w:t>
      </w:r>
      <w:r w:rsidR="000831C7">
        <w:rPr>
          <w:rFonts w:ascii="Times New Roman" w:hAnsi="Times New Roman" w:cs="Times New Roman"/>
          <w:sz w:val="24"/>
          <w:szCs w:val="24"/>
        </w:rPr>
        <w:t xml:space="preserve"> </w:t>
      </w:r>
      <w:r w:rsidRPr="00235EF7">
        <w:rPr>
          <w:rFonts w:ascii="Times New Roman" w:hAnsi="Times New Roman" w:cs="Times New Roman"/>
          <w:sz w:val="24"/>
          <w:szCs w:val="24"/>
        </w:rPr>
        <w:t>8 ust. 5.</w:t>
      </w:r>
    </w:p>
    <w:p w:rsidR="00C06CE2" w:rsidRPr="00235EF7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3. Wykonawca zapłaci Zamawiającemu karę umowną w wysokości 10% wartości</w:t>
      </w:r>
    </w:p>
    <w:p w:rsidR="00C06CE2" w:rsidRPr="00235EF7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wynagrodzenia brutto w przypadku rozwiązania umowy wiążącej Wykonawcę z OSD</w:t>
      </w:r>
    </w:p>
    <w:p w:rsidR="00C06CE2" w:rsidRPr="00235EF7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skutkującego utratą możliwości dostarczania p</w:t>
      </w:r>
      <w:r w:rsidR="000831C7">
        <w:rPr>
          <w:rFonts w:ascii="Times New Roman" w:hAnsi="Times New Roman" w:cs="Times New Roman"/>
          <w:sz w:val="24"/>
          <w:szCs w:val="24"/>
        </w:rPr>
        <w:t xml:space="preserve">aliwa gazowego do Zamawiającego, z zastrzeżeniem § 11 ust. 5 Umowy. </w:t>
      </w:r>
    </w:p>
    <w:p w:rsidR="00C06CE2" w:rsidRPr="00235EF7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4. W przypadku wystąpienia przerw w dostawach gazu ziemnego, odcięcia od dostaw</w:t>
      </w:r>
    </w:p>
    <w:p w:rsidR="00C06CE2" w:rsidRPr="00235EF7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gazu, zdjęcia układu pomiarowego w wy</w:t>
      </w:r>
      <w:r w:rsidR="00DF2C7F" w:rsidRPr="00235EF7">
        <w:rPr>
          <w:rFonts w:ascii="Times New Roman" w:hAnsi="Times New Roman" w:cs="Times New Roman"/>
          <w:sz w:val="24"/>
          <w:szCs w:val="24"/>
        </w:rPr>
        <w:t xml:space="preserve">niku braku terminowej płatności </w:t>
      </w:r>
      <w:r w:rsidRPr="00235EF7">
        <w:rPr>
          <w:rFonts w:ascii="Times New Roman" w:hAnsi="Times New Roman" w:cs="Times New Roman"/>
          <w:sz w:val="24"/>
          <w:szCs w:val="24"/>
        </w:rPr>
        <w:t>Zamawiającego, które miało miejsce w</w:t>
      </w:r>
      <w:r w:rsidR="00DF2C7F" w:rsidRPr="00235EF7">
        <w:rPr>
          <w:rFonts w:ascii="Times New Roman" w:hAnsi="Times New Roman" w:cs="Times New Roman"/>
          <w:sz w:val="24"/>
          <w:szCs w:val="24"/>
        </w:rPr>
        <w:t xml:space="preserve"> związku z niedostarczeniem lub </w:t>
      </w:r>
      <w:r w:rsidRPr="00235EF7">
        <w:rPr>
          <w:rFonts w:ascii="Times New Roman" w:hAnsi="Times New Roman" w:cs="Times New Roman"/>
          <w:sz w:val="24"/>
          <w:szCs w:val="24"/>
        </w:rPr>
        <w:t>dostarczeniem z opóźnieniem faktury, upomnienia czy wezwania do zapłaty,</w:t>
      </w:r>
      <w:r w:rsidR="00DF2C7F" w:rsidRPr="00235EF7">
        <w:rPr>
          <w:rFonts w:ascii="Times New Roman" w:hAnsi="Times New Roman" w:cs="Times New Roman"/>
          <w:sz w:val="24"/>
          <w:szCs w:val="24"/>
        </w:rPr>
        <w:t xml:space="preserve"> lub </w:t>
      </w:r>
      <w:r w:rsidRPr="00235EF7">
        <w:rPr>
          <w:rFonts w:ascii="Times New Roman" w:hAnsi="Times New Roman" w:cs="Times New Roman"/>
          <w:sz w:val="24"/>
          <w:szCs w:val="24"/>
        </w:rPr>
        <w:t>zaniechaniem/ zaniedbaniem ze strony Wykona</w:t>
      </w:r>
      <w:r w:rsidR="00DF2C7F" w:rsidRPr="00235EF7">
        <w:rPr>
          <w:rFonts w:ascii="Times New Roman" w:hAnsi="Times New Roman" w:cs="Times New Roman"/>
          <w:sz w:val="24"/>
          <w:szCs w:val="24"/>
        </w:rPr>
        <w:t xml:space="preserve">wcy obowiązku powiadomienia OSD </w:t>
      </w:r>
      <w:r w:rsidRPr="00235EF7">
        <w:rPr>
          <w:rFonts w:ascii="Times New Roman" w:hAnsi="Times New Roman" w:cs="Times New Roman"/>
          <w:sz w:val="24"/>
          <w:szCs w:val="24"/>
        </w:rPr>
        <w:t>o zmianie sprzedawcy, Wykonawca zapł</w:t>
      </w:r>
      <w:r w:rsidR="00DF2C7F" w:rsidRPr="00235EF7">
        <w:rPr>
          <w:rFonts w:ascii="Times New Roman" w:hAnsi="Times New Roman" w:cs="Times New Roman"/>
          <w:sz w:val="24"/>
          <w:szCs w:val="24"/>
        </w:rPr>
        <w:t xml:space="preserve">aci Zamawiającemu karę umowną w </w:t>
      </w:r>
      <w:r w:rsidRPr="00235EF7">
        <w:rPr>
          <w:rFonts w:ascii="Times New Roman" w:hAnsi="Times New Roman" w:cs="Times New Roman"/>
          <w:sz w:val="24"/>
          <w:szCs w:val="24"/>
        </w:rPr>
        <w:t xml:space="preserve">wysokości 1.000,00 zł </w:t>
      </w:r>
      <w:r w:rsidR="007400C6" w:rsidRPr="00235EF7">
        <w:rPr>
          <w:rFonts w:ascii="Times New Roman" w:hAnsi="Times New Roman" w:cs="Times New Roman"/>
          <w:sz w:val="24"/>
          <w:szCs w:val="24"/>
        </w:rPr>
        <w:t xml:space="preserve"> netto </w:t>
      </w:r>
      <w:r w:rsidRPr="00235EF7">
        <w:rPr>
          <w:rFonts w:ascii="Times New Roman" w:hAnsi="Times New Roman" w:cs="Times New Roman"/>
          <w:sz w:val="24"/>
          <w:szCs w:val="24"/>
        </w:rPr>
        <w:t>za każdy dzień przerwy oraz pokryje wszelkie koszty</w:t>
      </w:r>
      <w:r w:rsidR="007400C6" w:rsidRPr="00235EF7">
        <w:rPr>
          <w:rFonts w:ascii="Times New Roman" w:hAnsi="Times New Roman" w:cs="Times New Roman"/>
          <w:sz w:val="24"/>
          <w:szCs w:val="24"/>
        </w:rPr>
        <w:t xml:space="preserve"> </w:t>
      </w:r>
      <w:r w:rsidRPr="00235EF7">
        <w:rPr>
          <w:rFonts w:ascii="Times New Roman" w:hAnsi="Times New Roman" w:cs="Times New Roman"/>
          <w:sz w:val="24"/>
          <w:szCs w:val="24"/>
        </w:rPr>
        <w:t xml:space="preserve">związane ze wznowieniem dostaw gazu ziemnego </w:t>
      </w:r>
      <w:r w:rsidR="00DF2C7F" w:rsidRPr="00235EF7">
        <w:rPr>
          <w:rFonts w:ascii="Times New Roman" w:hAnsi="Times New Roman" w:cs="Times New Roman"/>
          <w:sz w:val="24"/>
          <w:szCs w:val="24"/>
        </w:rPr>
        <w:t xml:space="preserve">w odniesieniu do każdego punktu </w:t>
      </w:r>
      <w:r w:rsidRPr="00235EF7">
        <w:rPr>
          <w:rFonts w:ascii="Times New Roman" w:hAnsi="Times New Roman" w:cs="Times New Roman"/>
          <w:sz w:val="24"/>
          <w:szCs w:val="24"/>
        </w:rPr>
        <w:t>odbioru.</w:t>
      </w:r>
    </w:p>
    <w:p w:rsidR="00C06CE2" w:rsidRPr="00235EF7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5. Każdorazowe obciążenie karą umowną nastąpi na podstawie noty obciążeniowej.</w:t>
      </w:r>
    </w:p>
    <w:p w:rsidR="00C06CE2" w:rsidRPr="00235EF7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6. Kary umowne nie wyłączają prawa dochodz</w:t>
      </w:r>
      <w:r w:rsidR="00DF2C7F" w:rsidRPr="00235EF7">
        <w:rPr>
          <w:rFonts w:ascii="Times New Roman" w:hAnsi="Times New Roman" w:cs="Times New Roman"/>
          <w:sz w:val="24"/>
          <w:szCs w:val="24"/>
        </w:rPr>
        <w:t xml:space="preserve">enia przez Strony odszkodowania </w:t>
      </w:r>
      <w:r w:rsidRPr="00235EF7">
        <w:rPr>
          <w:rFonts w:ascii="Times New Roman" w:hAnsi="Times New Roman" w:cs="Times New Roman"/>
          <w:sz w:val="24"/>
          <w:szCs w:val="24"/>
        </w:rPr>
        <w:t>przewyższającego wysokość zastrzeżonych kar umownych.</w:t>
      </w:r>
    </w:p>
    <w:p w:rsidR="00C06CE2" w:rsidRPr="00235EF7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6CE2" w:rsidRPr="00235EF7" w:rsidRDefault="00C06CE2" w:rsidP="00E160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5EF7"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:rsidR="00C06CE2" w:rsidRPr="00235EF7" w:rsidRDefault="00C06CE2" w:rsidP="00E160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5EF7">
        <w:rPr>
          <w:rFonts w:ascii="Times New Roman" w:hAnsi="Times New Roman" w:cs="Times New Roman"/>
          <w:b/>
          <w:sz w:val="24"/>
          <w:szCs w:val="24"/>
        </w:rPr>
        <w:t>§14</w:t>
      </w:r>
    </w:p>
    <w:p w:rsidR="00C06CE2" w:rsidRPr="00235EF7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1. Zamawiający nie wyraża zgody na cesję wierzytelności wynikających z realizacji</w:t>
      </w:r>
    </w:p>
    <w:p w:rsidR="00C06CE2" w:rsidRPr="00235EF7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niniejszej Umowy.</w:t>
      </w:r>
    </w:p>
    <w:p w:rsidR="00C06CE2" w:rsidRPr="00235EF7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2. Strony ustalają, że zmiany Umowy, pod</w:t>
      </w:r>
      <w:r w:rsidR="00DF2C7F" w:rsidRPr="00235EF7">
        <w:rPr>
          <w:rFonts w:ascii="Times New Roman" w:hAnsi="Times New Roman" w:cs="Times New Roman"/>
          <w:sz w:val="24"/>
          <w:szCs w:val="24"/>
        </w:rPr>
        <w:t xml:space="preserve"> rygorem nieważności, winny być </w:t>
      </w:r>
      <w:r w:rsidRPr="00235EF7">
        <w:rPr>
          <w:rFonts w:ascii="Times New Roman" w:hAnsi="Times New Roman" w:cs="Times New Roman"/>
          <w:sz w:val="24"/>
          <w:szCs w:val="24"/>
        </w:rPr>
        <w:t>sporządzone w formie aneksu.</w:t>
      </w:r>
    </w:p>
    <w:p w:rsidR="00C06CE2" w:rsidRPr="00235EF7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3. Osobą upoważnioną w imieniu Zamawiającego</w:t>
      </w:r>
      <w:r w:rsidR="00DF2C7F" w:rsidRPr="00235EF7">
        <w:rPr>
          <w:rFonts w:ascii="Times New Roman" w:hAnsi="Times New Roman" w:cs="Times New Roman"/>
          <w:sz w:val="24"/>
          <w:szCs w:val="24"/>
        </w:rPr>
        <w:t xml:space="preserve"> do kontaktów w celu realizacji </w:t>
      </w:r>
      <w:r w:rsidRPr="00235EF7">
        <w:rPr>
          <w:rFonts w:ascii="Times New Roman" w:hAnsi="Times New Roman" w:cs="Times New Roman"/>
          <w:sz w:val="24"/>
          <w:szCs w:val="24"/>
        </w:rPr>
        <w:t>postanowień umowy jest ……………………………………. tel. 41 ………………….</w:t>
      </w:r>
    </w:p>
    <w:p w:rsidR="00C06CE2" w:rsidRPr="00235EF7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adres e-mail …………………………………………………….</w:t>
      </w:r>
    </w:p>
    <w:p w:rsidR="00E773E2" w:rsidRPr="00235EF7" w:rsidRDefault="007400C6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4</w:t>
      </w:r>
      <w:r w:rsidR="00E773E2" w:rsidRPr="00235EF7">
        <w:rPr>
          <w:rFonts w:ascii="Times New Roman" w:hAnsi="Times New Roman" w:cs="Times New Roman"/>
          <w:sz w:val="24"/>
          <w:szCs w:val="24"/>
        </w:rPr>
        <w:t>. Osobą upoważnioną w imieniu Wykonawcy do kontaktów w celu realizacji</w:t>
      </w:r>
    </w:p>
    <w:p w:rsidR="00E773E2" w:rsidRPr="00235EF7" w:rsidRDefault="00E773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postanowień umowy jest ………..................................................................................., adres</w:t>
      </w:r>
    </w:p>
    <w:p w:rsidR="00E773E2" w:rsidRPr="00235EF7" w:rsidRDefault="00E773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e-mail ……............................…, tel. …........................………, fax ….</w:t>
      </w:r>
      <w:r w:rsidR="007400C6" w:rsidRPr="00235EF7">
        <w:rPr>
          <w:rFonts w:ascii="Times New Roman" w:hAnsi="Times New Roman" w:cs="Times New Roman"/>
          <w:sz w:val="24"/>
          <w:szCs w:val="24"/>
        </w:rPr>
        <w:t>................................</w:t>
      </w:r>
    </w:p>
    <w:p w:rsidR="00E773E2" w:rsidRPr="00235EF7" w:rsidRDefault="007400C6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5</w:t>
      </w:r>
      <w:r w:rsidR="00E773E2" w:rsidRPr="00235EF7">
        <w:rPr>
          <w:rFonts w:ascii="Times New Roman" w:hAnsi="Times New Roman" w:cs="Times New Roman"/>
          <w:sz w:val="24"/>
          <w:szCs w:val="24"/>
        </w:rPr>
        <w:t>. W zakresie nie uregulowanym niniejszą Umową stosuje się Kodeks Cywilny, Prawo</w:t>
      </w:r>
    </w:p>
    <w:p w:rsidR="00E773E2" w:rsidRPr="00235EF7" w:rsidRDefault="00E773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energetyczne wraz z aktami wykonawczymi oraz Prawo zamówień publicznych.</w:t>
      </w:r>
    </w:p>
    <w:p w:rsidR="00E773E2" w:rsidRPr="00235EF7" w:rsidRDefault="007400C6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6</w:t>
      </w:r>
      <w:r w:rsidR="00E773E2" w:rsidRPr="00235EF7">
        <w:rPr>
          <w:rFonts w:ascii="Times New Roman" w:hAnsi="Times New Roman" w:cs="Times New Roman"/>
          <w:sz w:val="24"/>
          <w:szCs w:val="24"/>
        </w:rPr>
        <w:t>. Spory, które mogą wyniknąć ze stosunku objętego niniejszą Umową Strony poddają</w:t>
      </w:r>
    </w:p>
    <w:p w:rsidR="00E773E2" w:rsidRPr="00235EF7" w:rsidRDefault="00E773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pod rozstrzygnięcie sądowi właściwemu dla siedziby Zamawiającego.</w:t>
      </w:r>
    </w:p>
    <w:p w:rsidR="00E773E2" w:rsidRPr="00235EF7" w:rsidRDefault="007400C6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7</w:t>
      </w:r>
      <w:r w:rsidR="00E773E2" w:rsidRPr="00235EF7">
        <w:rPr>
          <w:rFonts w:ascii="Times New Roman" w:hAnsi="Times New Roman" w:cs="Times New Roman"/>
          <w:sz w:val="24"/>
          <w:szCs w:val="24"/>
        </w:rPr>
        <w:t>. W przypadku rozbieżności pomiędzy zapisami niniejszej Umowy a zapisami Taryfy</w:t>
      </w:r>
    </w:p>
    <w:p w:rsidR="00E773E2" w:rsidRPr="00235EF7" w:rsidRDefault="00E773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Wykonawcy lub OWU Wykonawcy bezwzg</w:t>
      </w:r>
      <w:r w:rsidR="00DF2C7F" w:rsidRPr="00235EF7">
        <w:rPr>
          <w:rFonts w:ascii="Times New Roman" w:hAnsi="Times New Roman" w:cs="Times New Roman"/>
          <w:sz w:val="24"/>
          <w:szCs w:val="24"/>
        </w:rPr>
        <w:t>lędne pierwszeństwo mają zapisy niniejszej Umowy.</w:t>
      </w:r>
    </w:p>
    <w:p w:rsidR="00E160AA" w:rsidRDefault="00E160AA" w:rsidP="00E160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60AA" w:rsidRDefault="00E160AA" w:rsidP="00E160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60AA" w:rsidRDefault="00E160AA" w:rsidP="00E160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60AA" w:rsidRDefault="00E160AA" w:rsidP="00E160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60AA" w:rsidRDefault="00E160AA" w:rsidP="00E160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73E2" w:rsidRPr="00235EF7" w:rsidRDefault="00E773E2" w:rsidP="00E160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5EF7">
        <w:rPr>
          <w:rFonts w:ascii="Times New Roman" w:hAnsi="Times New Roman" w:cs="Times New Roman"/>
          <w:b/>
          <w:sz w:val="24"/>
          <w:szCs w:val="24"/>
        </w:rPr>
        <w:t>§ 15</w:t>
      </w:r>
    </w:p>
    <w:p w:rsidR="00E773E2" w:rsidRPr="00235EF7" w:rsidRDefault="00E773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1. Umowę sporządzono w dwóch jednobrzmiących egzemplarzach, po jednym dla</w:t>
      </w:r>
      <w:r w:rsidR="00E160AA">
        <w:rPr>
          <w:rFonts w:ascii="Times New Roman" w:hAnsi="Times New Roman" w:cs="Times New Roman"/>
          <w:sz w:val="24"/>
          <w:szCs w:val="24"/>
        </w:rPr>
        <w:t xml:space="preserve"> każdej ze S</w:t>
      </w:r>
      <w:r w:rsidRPr="00235EF7">
        <w:rPr>
          <w:rFonts w:ascii="Times New Roman" w:hAnsi="Times New Roman" w:cs="Times New Roman"/>
          <w:sz w:val="24"/>
          <w:szCs w:val="24"/>
        </w:rPr>
        <w:t>tron.</w:t>
      </w:r>
    </w:p>
    <w:p w:rsidR="00E160AA" w:rsidRDefault="00E773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>2</w:t>
      </w:r>
      <w:r w:rsidR="00E160AA">
        <w:rPr>
          <w:rFonts w:ascii="Times New Roman" w:hAnsi="Times New Roman" w:cs="Times New Roman"/>
          <w:sz w:val="24"/>
          <w:szCs w:val="24"/>
        </w:rPr>
        <w:t xml:space="preserve">. Integralną częścią Umowy są </w:t>
      </w:r>
      <w:r w:rsidRPr="00235EF7">
        <w:rPr>
          <w:rFonts w:ascii="Times New Roman" w:hAnsi="Times New Roman" w:cs="Times New Roman"/>
          <w:sz w:val="24"/>
          <w:szCs w:val="24"/>
        </w:rPr>
        <w:t>załącznik</w:t>
      </w:r>
      <w:r w:rsidR="00E160AA">
        <w:rPr>
          <w:rFonts w:ascii="Times New Roman" w:hAnsi="Times New Roman" w:cs="Times New Roman"/>
          <w:sz w:val="24"/>
          <w:szCs w:val="24"/>
        </w:rPr>
        <w:t xml:space="preserve">i: </w:t>
      </w:r>
    </w:p>
    <w:p w:rsidR="00E160AA" w:rsidRDefault="00E160AA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nr 1-  Opis zamówienia </w:t>
      </w:r>
    </w:p>
    <w:p w:rsidR="00E773E2" w:rsidRPr="00235EF7" w:rsidRDefault="00E160AA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nr 2 - </w:t>
      </w:r>
      <w:r w:rsidR="00E773E2" w:rsidRPr="00235EF7">
        <w:rPr>
          <w:rFonts w:ascii="Times New Roman" w:hAnsi="Times New Roman" w:cs="Times New Roman"/>
          <w:sz w:val="24"/>
          <w:szCs w:val="24"/>
        </w:rPr>
        <w:t>Formularz cenowy</w:t>
      </w:r>
      <w:r>
        <w:rPr>
          <w:rFonts w:ascii="Times New Roman" w:hAnsi="Times New Roman" w:cs="Times New Roman"/>
          <w:sz w:val="24"/>
          <w:szCs w:val="24"/>
        </w:rPr>
        <w:t xml:space="preserve"> Wykonawcy.</w:t>
      </w:r>
    </w:p>
    <w:p w:rsidR="00E773E2" w:rsidRPr="00235EF7" w:rsidRDefault="00DF2C7F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E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73E2" w:rsidRDefault="00E773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09B3" w:rsidRDefault="003D09B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09B3" w:rsidRDefault="003D09B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09B3" w:rsidRDefault="003D09B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09B3" w:rsidRPr="00235EF7" w:rsidRDefault="003D09B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73E2" w:rsidRPr="00E72221" w:rsidRDefault="00E773E2" w:rsidP="00DA7F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5EF7">
        <w:rPr>
          <w:rFonts w:ascii="Times New Roman" w:hAnsi="Times New Roman" w:cs="Times New Roman"/>
          <w:b/>
          <w:sz w:val="24"/>
          <w:szCs w:val="24"/>
        </w:rPr>
        <w:t>ZAMAWIAJĄCY:</w:t>
      </w:r>
      <w:r w:rsidRPr="00235EF7">
        <w:rPr>
          <w:rFonts w:ascii="Times New Roman" w:hAnsi="Times New Roman" w:cs="Times New Roman"/>
          <w:b/>
          <w:sz w:val="24"/>
          <w:szCs w:val="24"/>
        </w:rPr>
        <w:tab/>
      </w:r>
      <w:r w:rsidRPr="00235EF7">
        <w:rPr>
          <w:rFonts w:ascii="Times New Roman" w:hAnsi="Times New Roman" w:cs="Times New Roman"/>
          <w:b/>
          <w:sz w:val="24"/>
          <w:szCs w:val="24"/>
        </w:rPr>
        <w:tab/>
      </w:r>
      <w:r w:rsidRPr="00235EF7">
        <w:rPr>
          <w:rFonts w:ascii="Times New Roman" w:hAnsi="Times New Roman" w:cs="Times New Roman"/>
          <w:b/>
          <w:sz w:val="24"/>
          <w:szCs w:val="24"/>
        </w:rPr>
        <w:tab/>
      </w:r>
      <w:r w:rsidRPr="00235EF7">
        <w:rPr>
          <w:rFonts w:ascii="Times New Roman" w:hAnsi="Times New Roman" w:cs="Times New Roman"/>
          <w:b/>
          <w:sz w:val="24"/>
          <w:szCs w:val="24"/>
        </w:rPr>
        <w:tab/>
      </w:r>
      <w:r w:rsidRPr="00235EF7">
        <w:rPr>
          <w:rFonts w:ascii="Times New Roman" w:hAnsi="Times New Roman" w:cs="Times New Roman"/>
          <w:b/>
          <w:sz w:val="24"/>
          <w:szCs w:val="24"/>
        </w:rPr>
        <w:tab/>
      </w:r>
      <w:r w:rsidRPr="00235EF7">
        <w:rPr>
          <w:rFonts w:ascii="Times New Roman" w:hAnsi="Times New Roman" w:cs="Times New Roman"/>
          <w:b/>
          <w:sz w:val="24"/>
          <w:szCs w:val="24"/>
        </w:rPr>
        <w:tab/>
      </w:r>
      <w:r w:rsidRPr="00235EF7">
        <w:rPr>
          <w:rFonts w:ascii="Times New Roman" w:hAnsi="Times New Roman" w:cs="Times New Roman"/>
          <w:b/>
          <w:sz w:val="24"/>
          <w:szCs w:val="24"/>
        </w:rPr>
        <w:tab/>
      </w:r>
      <w:r w:rsidRPr="00235EF7">
        <w:rPr>
          <w:rFonts w:ascii="Times New Roman" w:hAnsi="Times New Roman" w:cs="Times New Roman"/>
          <w:b/>
          <w:sz w:val="24"/>
          <w:szCs w:val="24"/>
        </w:rPr>
        <w:tab/>
        <w:t xml:space="preserve"> WYKONAWCA:</w:t>
      </w:r>
    </w:p>
    <w:sectPr w:rsidR="00E773E2" w:rsidRPr="00E72221" w:rsidSect="00D8489C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E1524"/>
    <w:multiLevelType w:val="hybridMultilevel"/>
    <w:tmpl w:val="6CF674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AF3010"/>
    <w:multiLevelType w:val="hybridMultilevel"/>
    <w:tmpl w:val="7488F0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331C35"/>
    <w:multiLevelType w:val="hybridMultilevel"/>
    <w:tmpl w:val="82FA2D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776ED4"/>
    <w:multiLevelType w:val="hybridMultilevel"/>
    <w:tmpl w:val="0316DF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D648B1"/>
    <w:multiLevelType w:val="hybridMultilevel"/>
    <w:tmpl w:val="70EEBB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D83C7B"/>
    <w:multiLevelType w:val="hybridMultilevel"/>
    <w:tmpl w:val="4B847BC6"/>
    <w:lvl w:ilvl="0" w:tplc="CDA845E4">
      <w:start w:val="1"/>
      <w:numFmt w:val="decimal"/>
      <w:lvlText w:val="%1)"/>
      <w:lvlJc w:val="left"/>
      <w:pPr>
        <w:ind w:left="1428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244B0819"/>
    <w:multiLevelType w:val="hybridMultilevel"/>
    <w:tmpl w:val="90B4AE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E46972"/>
    <w:multiLevelType w:val="hybridMultilevel"/>
    <w:tmpl w:val="2C8A20BA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310B38BD"/>
    <w:multiLevelType w:val="hybridMultilevel"/>
    <w:tmpl w:val="DA9629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EB5200"/>
    <w:multiLevelType w:val="hybridMultilevel"/>
    <w:tmpl w:val="E7D4351A"/>
    <w:lvl w:ilvl="0" w:tplc="6332E23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C8B288D"/>
    <w:multiLevelType w:val="hybridMultilevel"/>
    <w:tmpl w:val="718A2B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25205C"/>
    <w:multiLevelType w:val="hybridMultilevel"/>
    <w:tmpl w:val="2C8A2D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111CA5"/>
    <w:multiLevelType w:val="hybridMultilevel"/>
    <w:tmpl w:val="D124E5F8"/>
    <w:lvl w:ilvl="0" w:tplc="0AC6A9C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4A7BC1"/>
    <w:multiLevelType w:val="hybridMultilevel"/>
    <w:tmpl w:val="9F2620C4"/>
    <w:lvl w:ilvl="0" w:tplc="273EE9B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B331E97"/>
    <w:multiLevelType w:val="hybridMultilevel"/>
    <w:tmpl w:val="91B673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436FB1"/>
    <w:multiLevelType w:val="hybridMultilevel"/>
    <w:tmpl w:val="498A8A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0"/>
  </w:num>
  <w:num w:numId="4">
    <w:abstractNumId w:val="4"/>
  </w:num>
  <w:num w:numId="5">
    <w:abstractNumId w:val="15"/>
  </w:num>
  <w:num w:numId="6">
    <w:abstractNumId w:val="5"/>
  </w:num>
  <w:num w:numId="7">
    <w:abstractNumId w:val="13"/>
  </w:num>
  <w:num w:numId="8">
    <w:abstractNumId w:val="12"/>
  </w:num>
  <w:num w:numId="9">
    <w:abstractNumId w:val="3"/>
  </w:num>
  <w:num w:numId="10">
    <w:abstractNumId w:val="1"/>
  </w:num>
  <w:num w:numId="11">
    <w:abstractNumId w:val="8"/>
  </w:num>
  <w:num w:numId="12">
    <w:abstractNumId w:val="14"/>
  </w:num>
  <w:num w:numId="13">
    <w:abstractNumId w:val="11"/>
  </w:num>
  <w:num w:numId="14">
    <w:abstractNumId w:val="1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2D5"/>
    <w:rsid w:val="000558D2"/>
    <w:rsid w:val="000831C7"/>
    <w:rsid w:val="00110466"/>
    <w:rsid w:val="0022215A"/>
    <w:rsid w:val="00235EF7"/>
    <w:rsid w:val="002821DC"/>
    <w:rsid w:val="002A12D5"/>
    <w:rsid w:val="002B2EF4"/>
    <w:rsid w:val="00373B25"/>
    <w:rsid w:val="003D09B3"/>
    <w:rsid w:val="004012C6"/>
    <w:rsid w:val="004263DE"/>
    <w:rsid w:val="00433B37"/>
    <w:rsid w:val="00452F3A"/>
    <w:rsid w:val="00547608"/>
    <w:rsid w:val="00554900"/>
    <w:rsid w:val="00633491"/>
    <w:rsid w:val="00657227"/>
    <w:rsid w:val="007400C6"/>
    <w:rsid w:val="00751B11"/>
    <w:rsid w:val="00796C91"/>
    <w:rsid w:val="007A2F57"/>
    <w:rsid w:val="00836163"/>
    <w:rsid w:val="00880864"/>
    <w:rsid w:val="008A49D9"/>
    <w:rsid w:val="008D0B83"/>
    <w:rsid w:val="00A6676C"/>
    <w:rsid w:val="00A76EB3"/>
    <w:rsid w:val="00AA7683"/>
    <w:rsid w:val="00AD3798"/>
    <w:rsid w:val="00AF3A54"/>
    <w:rsid w:val="00BA02B5"/>
    <w:rsid w:val="00C06CE2"/>
    <w:rsid w:val="00CE5992"/>
    <w:rsid w:val="00D261A0"/>
    <w:rsid w:val="00D71ACA"/>
    <w:rsid w:val="00D71D5A"/>
    <w:rsid w:val="00D775EB"/>
    <w:rsid w:val="00D77CC7"/>
    <w:rsid w:val="00D8489C"/>
    <w:rsid w:val="00DA7FB8"/>
    <w:rsid w:val="00DF2C7F"/>
    <w:rsid w:val="00E160AA"/>
    <w:rsid w:val="00E72221"/>
    <w:rsid w:val="00E773E2"/>
    <w:rsid w:val="00F21E81"/>
    <w:rsid w:val="00F324CA"/>
    <w:rsid w:val="00FE329F"/>
    <w:rsid w:val="00FF4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31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8489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A4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49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31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8489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A4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4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14B00A09</Template>
  <TotalTime>287</TotalTime>
  <Pages>9</Pages>
  <Words>3574</Words>
  <Characters>21450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24975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30</cp:revision>
  <cp:lastPrinted>2017-06-05T09:14:00Z</cp:lastPrinted>
  <dcterms:created xsi:type="dcterms:W3CDTF">2017-05-30T10:56:00Z</dcterms:created>
  <dcterms:modified xsi:type="dcterms:W3CDTF">2017-06-06T08:53:00Z</dcterms:modified>
</cp:coreProperties>
</file>