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40D" w:rsidRPr="00CD4701" w:rsidRDefault="00934F43" w:rsidP="00934F43">
      <w:pPr>
        <w:jc w:val="right"/>
        <w:rPr>
          <w:b/>
        </w:rPr>
      </w:pPr>
      <w:r>
        <w:rPr>
          <w:b/>
        </w:rPr>
        <w:t>Zał. nr 4</w:t>
      </w:r>
      <w:bookmarkStart w:id="0" w:name="_GoBack"/>
      <w:bookmarkEnd w:id="0"/>
    </w:p>
    <w:p w:rsidR="008E640D" w:rsidRPr="00CD4701" w:rsidRDefault="008E640D" w:rsidP="008E640D">
      <w:pPr>
        <w:jc w:val="center"/>
        <w:rPr>
          <w:b/>
        </w:rPr>
      </w:pPr>
      <w:r w:rsidRPr="00CD4701">
        <w:rPr>
          <w:b/>
        </w:rPr>
        <w:t xml:space="preserve">Umowa Nr  </w:t>
      </w:r>
      <w:r w:rsidR="00E33FF2">
        <w:rPr>
          <w:b/>
        </w:rPr>
        <w:t>NE</w:t>
      </w:r>
      <w:r w:rsidR="00A864FD">
        <w:rPr>
          <w:b/>
        </w:rPr>
        <w:t xml:space="preserve">/ </w:t>
      </w:r>
      <w:r w:rsidR="00615E35">
        <w:rPr>
          <w:b/>
        </w:rPr>
        <w:t>NK</w:t>
      </w:r>
      <w:r w:rsidR="00FF08FC">
        <w:rPr>
          <w:b/>
        </w:rPr>
        <w:t xml:space="preserve"> </w:t>
      </w:r>
      <w:r w:rsidR="00FC0908">
        <w:rPr>
          <w:b/>
        </w:rPr>
        <w:t xml:space="preserve">/ </w:t>
      </w:r>
      <w:r w:rsidR="00A864FD">
        <w:rPr>
          <w:b/>
        </w:rPr>
        <w:t>…….</w:t>
      </w:r>
      <w:r w:rsidR="00E33FF2">
        <w:rPr>
          <w:b/>
        </w:rPr>
        <w:t xml:space="preserve"> </w:t>
      </w:r>
      <w:r w:rsidR="00FF08FC">
        <w:rPr>
          <w:b/>
        </w:rPr>
        <w:t>/2016</w:t>
      </w:r>
    </w:p>
    <w:p w:rsidR="008E640D" w:rsidRPr="00CD4701" w:rsidRDefault="008E640D" w:rsidP="008E640D">
      <w:pPr>
        <w:rPr>
          <w:rFonts w:ascii="Arial" w:hAnsi="Arial" w:cs="Arial"/>
          <w:sz w:val="20"/>
          <w:szCs w:val="20"/>
        </w:rPr>
      </w:pPr>
    </w:p>
    <w:p w:rsidR="008E640D" w:rsidRPr="00CD4701" w:rsidRDefault="008E640D" w:rsidP="008E640D">
      <w:r w:rsidRPr="00CD4701">
        <w:t>z</w:t>
      </w:r>
      <w:r w:rsidR="00701BD7">
        <w:t xml:space="preserve">awarta w </w:t>
      </w:r>
      <w:r w:rsidR="00701BD7" w:rsidRPr="00340A4D">
        <w:t xml:space="preserve">dniu </w:t>
      </w:r>
      <w:r w:rsidRPr="00340A4D">
        <w:t xml:space="preserve"> </w:t>
      </w:r>
      <w:r w:rsidR="00E8224C">
        <w:rPr>
          <w:b/>
        </w:rPr>
        <w:t>……</w:t>
      </w:r>
      <w:r w:rsidR="00485121" w:rsidRPr="00485121">
        <w:rPr>
          <w:b/>
        </w:rPr>
        <w:t>.</w:t>
      </w:r>
      <w:r w:rsidR="001170D8">
        <w:rPr>
          <w:b/>
        </w:rPr>
        <w:t>.</w:t>
      </w:r>
      <w:r w:rsidR="00FF08FC">
        <w:rPr>
          <w:b/>
        </w:rPr>
        <w:t>2016</w:t>
      </w:r>
      <w:r w:rsidRPr="00485121">
        <w:rPr>
          <w:b/>
        </w:rPr>
        <w:t xml:space="preserve"> r</w:t>
      </w:r>
      <w:r w:rsidR="00CF3465" w:rsidRPr="00485121">
        <w:rPr>
          <w:b/>
        </w:rPr>
        <w:t>.</w:t>
      </w:r>
      <w:r w:rsidRPr="00CD4701">
        <w:t xml:space="preserve">  pomiędzy:</w:t>
      </w:r>
      <w:r w:rsidR="006D1EB2">
        <w:br/>
      </w:r>
      <w:r w:rsidRPr="00CD4701">
        <w:t xml:space="preserve">Gminą Kielce - </w:t>
      </w:r>
      <w:r w:rsidRPr="00CD4701">
        <w:rPr>
          <w:b/>
        </w:rPr>
        <w:t>Miejskim Ośrodkiem Sportu i Rekreacji</w:t>
      </w:r>
      <w:r w:rsidRPr="00CD4701">
        <w:t>,</w:t>
      </w:r>
      <w:r w:rsidR="00340A4D">
        <w:t xml:space="preserve"> </w:t>
      </w:r>
      <w:r w:rsidRPr="00CD4701">
        <w:t xml:space="preserve">25-018 Kielce ul. Żytnia 1 </w:t>
      </w:r>
    </w:p>
    <w:p w:rsidR="008E640D" w:rsidRPr="00CD4701" w:rsidRDefault="008E640D" w:rsidP="008E640D">
      <w:r w:rsidRPr="00CD4701">
        <w:t xml:space="preserve">reprezentowanym przez:  </w:t>
      </w:r>
      <w:r w:rsidRPr="00CD4701">
        <w:rPr>
          <w:b/>
        </w:rPr>
        <w:t>Wojciecha Dębskiego  – Dyrektora,</w:t>
      </w:r>
      <w:r w:rsidRPr="00CD4701">
        <w:t xml:space="preserve"> </w:t>
      </w:r>
    </w:p>
    <w:p w:rsidR="008E640D" w:rsidRPr="00CD4701" w:rsidRDefault="008E640D" w:rsidP="008E640D">
      <w:r w:rsidRPr="00CD4701">
        <w:t>zwanym dalej  ZAMAWIAJĄCYM, a:</w:t>
      </w:r>
    </w:p>
    <w:p w:rsidR="008E640D" w:rsidRPr="00CD4701" w:rsidRDefault="008E640D" w:rsidP="008E640D"/>
    <w:p w:rsidR="00E8224C" w:rsidRPr="00CD4701" w:rsidRDefault="00E8224C" w:rsidP="00E8224C">
      <w:r>
        <w:rPr>
          <w:b/>
        </w:rPr>
        <w:t>…………………………………………………………………………….</w:t>
      </w:r>
      <w:r>
        <w:rPr>
          <w:b/>
        </w:rPr>
        <w:br/>
        <w:t>………………………………….</w:t>
      </w:r>
      <w:r w:rsidRPr="00CD4701">
        <w:t xml:space="preserve">, </w:t>
      </w:r>
      <w:r>
        <w:t>NIP ……………, REGON ………….</w:t>
      </w:r>
      <w:r>
        <w:br/>
      </w:r>
      <w:r w:rsidRPr="00CD4701">
        <w:t xml:space="preserve">reprezentowanym przez: </w:t>
      </w:r>
    </w:p>
    <w:p w:rsidR="00E8224C" w:rsidRPr="00CD4701" w:rsidRDefault="00E8224C" w:rsidP="00E8224C">
      <w:pPr>
        <w:rPr>
          <w:b/>
        </w:rPr>
      </w:pPr>
      <w:r>
        <w:rPr>
          <w:b/>
        </w:rPr>
        <w:t>…………………………………………………..</w:t>
      </w:r>
    </w:p>
    <w:p w:rsidR="00E8224C" w:rsidRPr="00CD4701" w:rsidRDefault="00E8224C" w:rsidP="00E8224C">
      <w:r w:rsidRPr="00CD4701">
        <w:t>zwanym dalej WYKONAWCĄ:</w:t>
      </w:r>
    </w:p>
    <w:p w:rsidR="00485121" w:rsidRPr="00CD4701" w:rsidRDefault="00485121" w:rsidP="00485121">
      <w:pPr>
        <w:jc w:val="both"/>
      </w:pPr>
    </w:p>
    <w:p w:rsidR="008E640D" w:rsidRPr="00CD4701" w:rsidRDefault="008E640D" w:rsidP="008E640D">
      <w:pPr>
        <w:jc w:val="both"/>
      </w:pPr>
      <w:r w:rsidRPr="00CD4701">
        <w:t>W rezultacie rozstrzygnięcia postepowania w sprawie o udzielenie zamówienia publicznego o wartości szacunkowej nie przekra</w:t>
      </w:r>
      <w:r w:rsidR="002300F2">
        <w:t xml:space="preserve">czającej równowartości kwoty </w:t>
      </w:r>
      <w:r w:rsidR="002300F2" w:rsidRPr="0062456F">
        <w:t>30</w:t>
      </w:r>
      <w:r w:rsidRPr="0062456F">
        <w:t xml:space="preserve"> 000,00 €, </w:t>
      </w:r>
      <w:r w:rsidRPr="00CD4701">
        <w:t xml:space="preserve">prowadzonego w </w:t>
      </w:r>
      <w:r w:rsidR="00AD177F">
        <w:t>trybie przetargu nieograniczonego</w:t>
      </w:r>
      <w:r w:rsidRPr="0062456F">
        <w:t xml:space="preserve">, </w:t>
      </w:r>
      <w:r w:rsidRPr="00CD4701">
        <w:t xml:space="preserve">Strony zawierają umowę, o następującej treści: </w:t>
      </w:r>
    </w:p>
    <w:p w:rsidR="008E640D" w:rsidRPr="00CD4701" w:rsidRDefault="008E640D" w:rsidP="008E640D">
      <w:pPr>
        <w:jc w:val="both"/>
      </w:pPr>
    </w:p>
    <w:p w:rsidR="008E640D" w:rsidRPr="00CD4701" w:rsidRDefault="008E640D" w:rsidP="008E640D">
      <w:pPr>
        <w:jc w:val="center"/>
      </w:pPr>
      <w:r w:rsidRPr="00CD4701">
        <w:t>§ 1.</w:t>
      </w:r>
    </w:p>
    <w:p w:rsidR="008E640D" w:rsidRPr="00CD4701" w:rsidRDefault="008E640D" w:rsidP="008E640D">
      <w:pPr>
        <w:jc w:val="center"/>
      </w:pPr>
    </w:p>
    <w:p w:rsidR="007E21B9" w:rsidRPr="001A0A8A" w:rsidRDefault="00514421" w:rsidP="00A864FD">
      <w:pPr>
        <w:jc w:val="both"/>
        <w:rPr>
          <w:b/>
        </w:rPr>
      </w:pPr>
      <w:r>
        <w:t xml:space="preserve">1. </w:t>
      </w:r>
      <w:r w:rsidR="008E640D" w:rsidRPr="00CD4701">
        <w:t>Przedmiotem umowy jest</w:t>
      </w:r>
      <w:r w:rsidR="00692265">
        <w:t>:</w:t>
      </w:r>
      <w:r w:rsidR="00192FAF" w:rsidRPr="00192FAF">
        <w:t xml:space="preserve"> demontaż </w:t>
      </w:r>
      <w:r w:rsidR="001A0A8A" w:rsidRPr="00192FAF">
        <w:t xml:space="preserve">obecnie </w:t>
      </w:r>
      <w:r w:rsidR="001A0A8A">
        <w:t>istniejącej</w:t>
      </w:r>
      <w:r w:rsidR="001A0A8A" w:rsidRPr="00192FAF">
        <w:t xml:space="preserve"> sauny </w:t>
      </w:r>
      <w:r w:rsidR="001A0A8A">
        <w:t>oraz wywóz i utylizacja</w:t>
      </w:r>
      <w:r w:rsidR="00192FAF" w:rsidRPr="00192FAF">
        <w:t xml:space="preserve"> odpadów</w:t>
      </w:r>
      <w:r w:rsidR="00C217AE">
        <w:t>, d</w:t>
      </w:r>
      <w:r w:rsidR="008015F8">
        <w:t>ostawa i montaż</w:t>
      </w:r>
      <w:r w:rsidR="008015F8" w:rsidRPr="008015F8">
        <w:t xml:space="preserve"> </w:t>
      </w:r>
      <w:r w:rsidR="001A0A8A">
        <w:t xml:space="preserve">nowej </w:t>
      </w:r>
      <w:r w:rsidR="008015F8" w:rsidRPr="008015F8">
        <w:t>sauny</w:t>
      </w:r>
      <w:r w:rsidR="00C217AE" w:rsidRPr="00C217AE">
        <w:t xml:space="preserve"> zgodnej z opisem przedmiotu zamówienia</w:t>
      </w:r>
      <w:r w:rsidR="008015F8" w:rsidRPr="008015F8">
        <w:t xml:space="preserve"> na Krytą </w:t>
      </w:r>
      <w:r w:rsidR="00692265">
        <w:t>Pływalnię przy ul. Krakowskiej  2 w Kielcach</w:t>
      </w:r>
      <w:r w:rsidR="001A0A8A">
        <w:t xml:space="preserve"> – w ramach zadania inwestycyjnego </w:t>
      </w:r>
      <w:proofErr w:type="spellStart"/>
      <w:r w:rsidR="001A0A8A">
        <w:t>pn</w:t>
      </w:r>
      <w:proofErr w:type="spellEnd"/>
      <w:r w:rsidR="001A0A8A" w:rsidRPr="001A0A8A">
        <w:rPr>
          <w:b/>
        </w:rPr>
        <w:t>: Zakup sauny na Krytą Pływalnię przy ul. Krakowskiej 2</w:t>
      </w:r>
    </w:p>
    <w:p w:rsidR="00F56F5D" w:rsidRDefault="00C217AE" w:rsidP="008E640D">
      <w:pPr>
        <w:jc w:val="both"/>
      </w:pPr>
      <w:r>
        <w:t>2</w:t>
      </w:r>
      <w:r w:rsidR="00F56F5D">
        <w:t xml:space="preserve">. </w:t>
      </w:r>
      <w:r w:rsidR="008E640D" w:rsidRPr="00CD4701">
        <w:t xml:space="preserve"> </w:t>
      </w:r>
      <w:r w:rsidR="008B712D">
        <w:t>Oferta Wykonawcy z dnia ……….</w:t>
      </w:r>
      <w:r w:rsidR="00692265">
        <w:t xml:space="preserve">z załącznikami </w:t>
      </w:r>
      <w:r w:rsidR="008B712D">
        <w:t>2016</w:t>
      </w:r>
      <w:r w:rsidR="00485121">
        <w:t xml:space="preserve"> r. </w:t>
      </w:r>
      <w:r w:rsidR="008E640D" w:rsidRPr="00CD4701">
        <w:t>st</w:t>
      </w:r>
      <w:r w:rsidR="00F56F5D">
        <w:t>anowi integralną część umowy.</w:t>
      </w:r>
    </w:p>
    <w:p w:rsidR="008E640D" w:rsidRDefault="00C217AE" w:rsidP="008E640D">
      <w:pPr>
        <w:jc w:val="both"/>
      </w:pPr>
      <w:r>
        <w:t>3</w:t>
      </w:r>
      <w:r w:rsidR="008E640D" w:rsidRPr="00CD4701">
        <w:t xml:space="preserve">. W ramach realizacji zamówienia Wykonawca przeszkoli pracowników MOSiR w zakresie </w:t>
      </w:r>
      <w:r w:rsidR="00A864FD">
        <w:t xml:space="preserve">obsługi </w:t>
      </w:r>
      <w:r w:rsidR="00A02ADA">
        <w:t>dostarczonej i zamontowanej sauny</w:t>
      </w:r>
      <w:r w:rsidR="00A864FD">
        <w:t>.</w:t>
      </w:r>
    </w:p>
    <w:p w:rsidR="005A0EDD" w:rsidRPr="00CD4701" w:rsidRDefault="005A0EDD" w:rsidP="008E640D">
      <w:pPr>
        <w:jc w:val="both"/>
      </w:pPr>
      <w:r w:rsidRPr="005A0EDD">
        <w:t xml:space="preserve">3. Wykonawca usuwa na swój koszt odpady powstałe w związku z prowadzonymi pracami                    ( ustawa z dnia 14 grudnia 2012 r. o odpadach (Dz. U. z 2013r., poz. 21  z </w:t>
      </w:r>
      <w:proofErr w:type="spellStart"/>
      <w:r w:rsidRPr="005A0EDD">
        <w:t>późn</w:t>
      </w:r>
      <w:proofErr w:type="spellEnd"/>
      <w:r w:rsidRPr="005A0EDD">
        <w:t xml:space="preserve">. zm.) oraz ustawą z dnia 27 kwietnia 2001 r. Prawo  ochrony środowiska (Dz. U.  z 2013 r., poz. 1232 z </w:t>
      </w:r>
      <w:proofErr w:type="spellStart"/>
      <w:r w:rsidRPr="005A0EDD">
        <w:t>późn</w:t>
      </w:r>
      <w:proofErr w:type="spellEnd"/>
      <w:r w:rsidRPr="005A0EDD">
        <w:t>. zm.).</w:t>
      </w:r>
    </w:p>
    <w:p w:rsidR="008E640D" w:rsidRPr="00CD4701" w:rsidRDefault="008E640D" w:rsidP="008E640D">
      <w:pPr>
        <w:jc w:val="center"/>
      </w:pPr>
    </w:p>
    <w:p w:rsidR="008E640D" w:rsidRPr="00CD4701" w:rsidRDefault="008E640D" w:rsidP="008E640D">
      <w:pPr>
        <w:jc w:val="center"/>
      </w:pPr>
      <w:r w:rsidRPr="00CD4701">
        <w:t>§ 2.</w:t>
      </w:r>
    </w:p>
    <w:p w:rsidR="008E640D" w:rsidRPr="0062456F" w:rsidRDefault="008E640D" w:rsidP="008E640D">
      <w:pPr>
        <w:jc w:val="both"/>
      </w:pPr>
      <w:r w:rsidRPr="00CD4701">
        <w:t xml:space="preserve">1.  Termin dostawy </w:t>
      </w:r>
      <w:r w:rsidR="00A02ADA">
        <w:t xml:space="preserve">i montażu </w:t>
      </w:r>
      <w:r w:rsidRPr="00CD4701">
        <w:t>przedmiotu umowy str</w:t>
      </w:r>
      <w:r w:rsidR="00692265">
        <w:t>ony ustalają na</w:t>
      </w:r>
      <w:r w:rsidR="00A02ADA">
        <w:t xml:space="preserve"> : </w:t>
      </w:r>
      <w:r w:rsidR="00A02ADA" w:rsidRPr="00B30835">
        <w:rPr>
          <w:b/>
          <w:u w:val="single"/>
        </w:rPr>
        <w:t>1 - 15 lipca</w:t>
      </w:r>
      <w:r w:rsidR="00A02ADA" w:rsidRPr="00B30835">
        <w:rPr>
          <w:u w:val="single"/>
        </w:rPr>
        <w:t xml:space="preserve"> </w:t>
      </w:r>
      <w:r w:rsidR="008B712D" w:rsidRPr="00B30835">
        <w:rPr>
          <w:b/>
          <w:u w:val="single"/>
        </w:rPr>
        <w:t>2016</w:t>
      </w:r>
      <w:r w:rsidR="00AF2D68" w:rsidRPr="00B30835">
        <w:rPr>
          <w:b/>
          <w:u w:val="single"/>
        </w:rPr>
        <w:t xml:space="preserve"> r</w:t>
      </w:r>
      <w:r w:rsidR="00AF2D68" w:rsidRPr="00B30835">
        <w:rPr>
          <w:u w:val="single"/>
        </w:rPr>
        <w:t>.</w:t>
      </w:r>
    </w:p>
    <w:p w:rsidR="008E640D" w:rsidRPr="00CD4701" w:rsidRDefault="008E640D" w:rsidP="008E640D">
      <w:pPr>
        <w:jc w:val="both"/>
      </w:pPr>
    </w:p>
    <w:p w:rsidR="008E640D" w:rsidRPr="00CD4701" w:rsidRDefault="008E640D" w:rsidP="008E640D">
      <w:pPr>
        <w:jc w:val="center"/>
      </w:pPr>
      <w:r w:rsidRPr="00CD4701">
        <w:t>§ 3.</w:t>
      </w:r>
    </w:p>
    <w:p w:rsidR="008E640D" w:rsidRPr="00CD4701" w:rsidRDefault="008E640D" w:rsidP="008E640D">
      <w:pPr>
        <w:jc w:val="both"/>
      </w:pPr>
      <w:r w:rsidRPr="00CD4701">
        <w:t xml:space="preserve">1. Wykonawca </w:t>
      </w:r>
      <w:r w:rsidR="00A02ADA">
        <w:t>na dostarczoną i zamontowaną saunę</w:t>
      </w:r>
      <w:r w:rsidR="00E63A6B">
        <w:t xml:space="preserve"> </w:t>
      </w:r>
      <w:r w:rsidRPr="00CD4701">
        <w:t>udziela Zamawia</w:t>
      </w:r>
      <w:r w:rsidR="00701BD7">
        <w:t xml:space="preserve">jącemu gwarancji na okres </w:t>
      </w:r>
      <w:r w:rsidR="00A02ADA">
        <w:t xml:space="preserve">12 </w:t>
      </w:r>
      <w:r w:rsidR="00E63A6B">
        <w:t xml:space="preserve">miesięcy, zgodnej z gwarancją producenta. </w:t>
      </w:r>
    </w:p>
    <w:p w:rsidR="008E640D" w:rsidRPr="00CD4701" w:rsidRDefault="008E640D" w:rsidP="008E640D">
      <w:pPr>
        <w:jc w:val="both"/>
      </w:pPr>
      <w:r w:rsidRPr="00CD4701">
        <w:t>2. Bieg terminu dla gwarancji rozpoczyna się o</w:t>
      </w:r>
      <w:r w:rsidR="00DE0827">
        <w:t>d dnia sporządzenia protokołu odbioru</w:t>
      </w:r>
      <w:r w:rsidRPr="00CD4701">
        <w:t>.</w:t>
      </w:r>
    </w:p>
    <w:p w:rsidR="008E640D" w:rsidRPr="00CD4701" w:rsidRDefault="008E640D" w:rsidP="008E640D">
      <w:pPr>
        <w:widowControl w:val="0"/>
        <w:tabs>
          <w:tab w:val="num" w:pos="426"/>
        </w:tabs>
        <w:jc w:val="both"/>
        <w:rPr>
          <w:szCs w:val="20"/>
        </w:rPr>
      </w:pPr>
      <w:r w:rsidRPr="00CD4701">
        <w:rPr>
          <w:szCs w:val="20"/>
        </w:rPr>
        <w:t>3</w:t>
      </w:r>
      <w:r w:rsidRPr="00A02ADA">
        <w:rPr>
          <w:color w:val="FF0000"/>
          <w:szCs w:val="20"/>
        </w:rPr>
        <w:t>.</w:t>
      </w:r>
      <w:r w:rsidRPr="00E379CE">
        <w:rPr>
          <w:szCs w:val="20"/>
        </w:rPr>
        <w:t xml:space="preserve">Wykonawca </w:t>
      </w:r>
      <w:r w:rsidR="00E63A6B" w:rsidRPr="00E379CE">
        <w:rPr>
          <w:szCs w:val="20"/>
        </w:rPr>
        <w:t xml:space="preserve">wraz z dostawą </w:t>
      </w:r>
      <w:r w:rsidR="00A02ADA" w:rsidRPr="00E379CE">
        <w:rPr>
          <w:szCs w:val="20"/>
        </w:rPr>
        <w:t xml:space="preserve">i montażem sauny </w:t>
      </w:r>
      <w:r w:rsidR="00E63A6B" w:rsidRPr="00E379CE">
        <w:rPr>
          <w:szCs w:val="20"/>
        </w:rPr>
        <w:t>przekaże</w:t>
      </w:r>
      <w:r w:rsidRPr="00E379CE">
        <w:rPr>
          <w:szCs w:val="20"/>
        </w:rPr>
        <w:t xml:space="preserve"> Zamawiającemu kart</w:t>
      </w:r>
      <w:r w:rsidR="00E63A6B" w:rsidRPr="00E379CE">
        <w:rPr>
          <w:szCs w:val="20"/>
        </w:rPr>
        <w:t xml:space="preserve">ę gwarancyjną </w:t>
      </w:r>
      <w:r w:rsidRPr="00E379CE">
        <w:rPr>
          <w:szCs w:val="20"/>
        </w:rPr>
        <w:t>z informacją o warunkach udzielonej gwarancji na urządzenie oraz o sposobie postępowania w przypadku konieczności uruchomienia procedury gwarancyjnej.</w:t>
      </w:r>
    </w:p>
    <w:p w:rsidR="00120AD6" w:rsidRDefault="00120AD6" w:rsidP="008E640D">
      <w:pPr>
        <w:jc w:val="center"/>
      </w:pPr>
    </w:p>
    <w:p w:rsidR="008E640D" w:rsidRPr="00CD4701" w:rsidRDefault="008E640D" w:rsidP="00E63A6B">
      <w:pPr>
        <w:jc w:val="center"/>
      </w:pPr>
      <w:r w:rsidRPr="00CD4701">
        <w:t>§ 4.</w:t>
      </w:r>
    </w:p>
    <w:p w:rsidR="008E640D" w:rsidRPr="00CD4701" w:rsidRDefault="008E640D" w:rsidP="008E640D">
      <w:pPr>
        <w:jc w:val="both"/>
      </w:pPr>
      <w:r w:rsidRPr="00CD4701">
        <w:t xml:space="preserve">1. Wykonawca za dostarczenie </w:t>
      </w:r>
      <w:r w:rsidR="00577606">
        <w:t xml:space="preserve">i zamontowanie </w:t>
      </w:r>
      <w:r w:rsidRPr="00CD4701">
        <w:t>przedmiotu zamówienia otrzyma wynagrodzen</w:t>
      </w:r>
      <w:r w:rsidR="002E42DC">
        <w:t xml:space="preserve">ie, zgodne  </w:t>
      </w:r>
      <w:r w:rsidRPr="00CD4701">
        <w:t>z ofertą  w wa</w:t>
      </w:r>
      <w:r w:rsidR="003A2E78">
        <w:t xml:space="preserve">rtości brutto : </w:t>
      </w:r>
      <w:r w:rsidR="00A864FD">
        <w:rPr>
          <w:b/>
        </w:rPr>
        <w:t>………………………….</w:t>
      </w:r>
      <w:r w:rsidRPr="003A2E78">
        <w:rPr>
          <w:b/>
        </w:rPr>
        <w:t>zł</w:t>
      </w:r>
      <w:r w:rsidRPr="00CD4701">
        <w:t xml:space="preserve"> </w:t>
      </w:r>
    </w:p>
    <w:p w:rsidR="008E640D" w:rsidRPr="00CD4701" w:rsidRDefault="008E640D" w:rsidP="008E640D">
      <w:pPr>
        <w:jc w:val="both"/>
      </w:pPr>
      <w:r w:rsidRPr="00CD4701">
        <w:t>/</w:t>
      </w:r>
      <w:r w:rsidR="00A864FD">
        <w:t>słownie: ……………………………………….</w:t>
      </w:r>
      <w:r w:rsidR="0068690E">
        <w:t xml:space="preserve"> 00/100 </w:t>
      </w:r>
      <w:r w:rsidRPr="00CD4701">
        <w:t xml:space="preserve">PLN / </w:t>
      </w:r>
    </w:p>
    <w:p w:rsidR="008E640D" w:rsidRPr="00CD4701" w:rsidRDefault="008E640D" w:rsidP="008E640D">
      <w:pPr>
        <w:jc w:val="both"/>
      </w:pPr>
      <w:r w:rsidRPr="00CD4701">
        <w:t>w tym:</w:t>
      </w:r>
    </w:p>
    <w:p w:rsidR="008E640D" w:rsidRPr="00CD4701" w:rsidRDefault="008E640D" w:rsidP="008E640D">
      <w:r w:rsidRPr="00CD4701">
        <w:t xml:space="preserve">    </w:t>
      </w:r>
      <w:r w:rsidR="00A864FD">
        <w:t>-  wartość  netto: ………………….</w:t>
      </w:r>
      <w:r w:rsidR="0068690E">
        <w:t xml:space="preserve"> </w:t>
      </w:r>
      <w:r w:rsidRPr="00CD4701">
        <w:t>PLN</w:t>
      </w:r>
    </w:p>
    <w:p w:rsidR="008E640D" w:rsidRPr="00CD4701" w:rsidRDefault="008E640D" w:rsidP="008E640D">
      <w:pPr>
        <w:jc w:val="both"/>
      </w:pPr>
      <w:r w:rsidRPr="00CD4701">
        <w:t xml:space="preserve">    </w:t>
      </w:r>
      <w:r w:rsidR="00163FC1">
        <w:t>-  podatek VAT: …………………..</w:t>
      </w:r>
      <w:r w:rsidRPr="00CD4701">
        <w:t>PLN</w:t>
      </w:r>
    </w:p>
    <w:p w:rsidR="008E640D" w:rsidRPr="00CD4701" w:rsidRDefault="008E640D" w:rsidP="008E640D">
      <w:pPr>
        <w:jc w:val="both"/>
      </w:pPr>
    </w:p>
    <w:p w:rsidR="008E640D" w:rsidRPr="00CD4701" w:rsidRDefault="008E640D" w:rsidP="008E640D">
      <w:pPr>
        <w:jc w:val="both"/>
      </w:pPr>
      <w:r w:rsidRPr="00CD4701">
        <w:t>2. Należność będzie płatna przelewe</w:t>
      </w:r>
      <w:r w:rsidR="00D223B7">
        <w:t xml:space="preserve">m po zrealizowaniu zamówienia, </w:t>
      </w:r>
      <w:r w:rsidRPr="00CD4701">
        <w:t xml:space="preserve">sporządzeniu                    i podpisaniu przez obydwie strony protokołu odbioru, przekazania dokumentów </w:t>
      </w:r>
      <w:r w:rsidRPr="00CD4701">
        <w:lastRenderedPageBreak/>
        <w:t>wymienionych w §1 ust. 3 umowy oraz otrzymaniu prawidłowo wystawionej przez Wykonawcę faktury VAT.</w:t>
      </w:r>
    </w:p>
    <w:p w:rsidR="008E640D" w:rsidRPr="00CD4701" w:rsidRDefault="008E640D" w:rsidP="008E640D">
      <w:pPr>
        <w:jc w:val="both"/>
      </w:pPr>
    </w:p>
    <w:p w:rsidR="008E640D" w:rsidRPr="00CD4701" w:rsidRDefault="008E640D" w:rsidP="008E640D">
      <w:r w:rsidRPr="00CD4701">
        <w:t>3.Termin pła</w:t>
      </w:r>
      <w:r w:rsidR="006758EA">
        <w:t>tności faktury ustala się na  21</w:t>
      </w:r>
      <w:r w:rsidRPr="00CD4701">
        <w:t xml:space="preserve"> dni od daty dostarczenia dokumentów, o których mowa w ust. 2 . Należność będzie płatna z rachunku bankowego Zamawiającego na rac</w:t>
      </w:r>
      <w:r w:rsidR="00163FC1">
        <w:t xml:space="preserve">hunek bankowy Wykonawcy </w:t>
      </w:r>
      <w:r w:rsidR="00120AD6">
        <w:t>wskazany na fakturze.</w:t>
      </w:r>
    </w:p>
    <w:p w:rsidR="008E640D" w:rsidRPr="00CD4701" w:rsidRDefault="008E640D" w:rsidP="008E640D"/>
    <w:p w:rsidR="008E640D" w:rsidRPr="00CD4701" w:rsidRDefault="008E640D" w:rsidP="008E640D">
      <w:pPr>
        <w:jc w:val="center"/>
      </w:pPr>
      <w:r w:rsidRPr="00CD4701">
        <w:t>§ 5.</w:t>
      </w:r>
    </w:p>
    <w:p w:rsidR="008E640D" w:rsidRPr="00CD4701" w:rsidRDefault="008E640D" w:rsidP="008E640D">
      <w:pPr>
        <w:jc w:val="both"/>
      </w:pPr>
      <w:r w:rsidRPr="00CD4701">
        <w:t>1. Kary umowne:</w:t>
      </w:r>
    </w:p>
    <w:p w:rsidR="008E640D" w:rsidRPr="00CD4701" w:rsidRDefault="008E640D" w:rsidP="008E640D">
      <w:pPr>
        <w:jc w:val="both"/>
      </w:pPr>
      <w:r w:rsidRPr="00CD4701">
        <w:t xml:space="preserve">    1) w przypadku opóźnienia w dostarczeniu przedmiotu umowy, Wykonawca zapłaci Zamawiającemu karę umowną w wysokości 0,5% wynagrodzenia umownego za każdy dzień opóźnienia.</w:t>
      </w:r>
    </w:p>
    <w:p w:rsidR="008E640D" w:rsidRPr="00CD4701" w:rsidRDefault="008E640D" w:rsidP="008E640D">
      <w:pPr>
        <w:jc w:val="both"/>
      </w:pPr>
      <w:r w:rsidRPr="00CD4701">
        <w:t xml:space="preserve">    2) W przypadku odstąpienia od umowy przez Zamawiającego z przyczyn leżących po stronie Wykonawcy, Zamawiającemu przysługuje kara umowna w wysokości 20% wynagrodzenia umownego.</w:t>
      </w:r>
    </w:p>
    <w:p w:rsidR="008E640D" w:rsidRPr="00CD4701" w:rsidRDefault="008E640D" w:rsidP="008E640D">
      <w:pPr>
        <w:jc w:val="both"/>
        <w:rPr>
          <w:bCs/>
        </w:rPr>
      </w:pPr>
    </w:p>
    <w:p w:rsidR="008E640D" w:rsidRPr="00E63A6B" w:rsidRDefault="008E640D" w:rsidP="00E63A6B">
      <w:pPr>
        <w:jc w:val="both"/>
        <w:rPr>
          <w:bCs/>
        </w:rPr>
      </w:pPr>
      <w:r w:rsidRPr="00CD4701">
        <w:rPr>
          <w:bCs/>
        </w:rPr>
        <w:t>2. Wykonawca nie może zwolnić się od odpowiedzialności względem Zamawiającego,  z tego powodu, że niewykonanie umowy przez Wykonawcę było następstwem niewykonania lub nienależytego wykonania zobowiązań wobec Wykonawcy przez jego kooperantów.</w:t>
      </w:r>
    </w:p>
    <w:p w:rsidR="008E640D" w:rsidRPr="00CD4701" w:rsidRDefault="008E640D" w:rsidP="008E640D">
      <w:pPr>
        <w:widowControl w:val="0"/>
        <w:tabs>
          <w:tab w:val="left" w:pos="360"/>
        </w:tabs>
        <w:jc w:val="both"/>
      </w:pPr>
      <w:r w:rsidRPr="00CD4701">
        <w:t>3.Strony zastrzegają sobie prawo dochodzenia odszkodowania na zasadach ogólnych  w przypadku powstania szkody przewyższającej wysokość odszkodowania z tytułu kar umownych.</w:t>
      </w:r>
    </w:p>
    <w:p w:rsidR="008E640D" w:rsidRPr="00CD4701" w:rsidRDefault="008E640D" w:rsidP="008E640D">
      <w:pPr>
        <w:jc w:val="both"/>
        <w:rPr>
          <w:b/>
        </w:rPr>
      </w:pPr>
    </w:p>
    <w:p w:rsidR="008E640D" w:rsidRPr="00CD4701" w:rsidRDefault="008E640D" w:rsidP="00E63A6B">
      <w:pPr>
        <w:jc w:val="center"/>
      </w:pPr>
      <w:r w:rsidRPr="00CD4701">
        <w:t>§ 6.</w:t>
      </w:r>
    </w:p>
    <w:p w:rsidR="008E640D" w:rsidRPr="00CD4701" w:rsidRDefault="008E640D" w:rsidP="008E640D">
      <w:r w:rsidRPr="00CD4701">
        <w:t>1. Strony przewidują dokonanie  istotnych zmian umowy:</w:t>
      </w:r>
    </w:p>
    <w:p w:rsidR="008E640D" w:rsidRPr="00CD4701" w:rsidRDefault="008E640D" w:rsidP="008E640D">
      <w:r w:rsidRPr="00CD4701">
        <w:t xml:space="preserve">- w zakresie ewentualnej </w:t>
      </w:r>
      <w:r w:rsidRPr="00CD4701">
        <w:rPr>
          <w:b/>
        </w:rPr>
        <w:t>zmiany terminu</w:t>
      </w:r>
      <w:r w:rsidRPr="00CD4701">
        <w:t xml:space="preserve"> wykonania umowy w przypadku wystąpienia okoliczności, których strony umowy nie były w stanie przewidzieć, pomimo zachowania należytej staranności.</w:t>
      </w:r>
    </w:p>
    <w:p w:rsidR="008E640D" w:rsidRPr="00CD4701" w:rsidRDefault="008E640D" w:rsidP="008E640D"/>
    <w:p w:rsidR="008E640D" w:rsidRPr="00CD4701" w:rsidRDefault="008E640D" w:rsidP="008E640D">
      <w:pPr>
        <w:jc w:val="both"/>
      </w:pPr>
      <w:r w:rsidRPr="00CD4701">
        <w:t>2.Zmiana terminu realizacji umowy, spowodowana wystąpieniem przesłanki, o której mowa w pkt. 1, z zastrzeżeniem §</w:t>
      </w:r>
      <w:r w:rsidR="00120AD6">
        <w:t xml:space="preserve"> </w:t>
      </w:r>
      <w:r w:rsidRPr="00CD4701">
        <w:t xml:space="preserve">5 ust. 2.  wymaga potwierdzenia w formie pisemnej pod rygorem nieważności umowy. </w:t>
      </w:r>
    </w:p>
    <w:p w:rsidR="008E640D" w:rsidRPr="00CD4701" w:rsidRDefault="008E640D" w:rsidP="008E640D">
      <w:pPr>
        <w:jc w:val="both"/>
      </w:pPr>
    </w:p>
    <w:p w:rsidR="008E640D" w:rsidRPr="00CD4701" w:rsidRDefault="008E640D" w:rsidP="008E640D">
      <w:pPr>
        <w:jc w:val="both"/>
      </w:pPr>
      <w:r w:rsidRPr="00CD4701">
        <w:t>3.Niedopuszczalne są inne zmiany postanowień umowy które skutkowałyby koniecznością zmiany treści oferty Wykonawcy.</w:t>
      </w:r>
    </w:p>
    <w:p w:rsidR="008E640D" w:rsidRPr="00CD4701" w:rsidRDefault="008E640D" w:rsidP="008E640D">
      <w:pPr>
        <w:jc w:val="both"/>
      </w:pPr>
    </w:p>
    <w:p w:rsidR="008E640D" w:rsidRPr="00CD4701" w:rsidRDefault="008E640D" w:rsidP="008E640D">
      <w:pPr>
        <w:jc w:val="center"/>
      </w:pPr>
      <w:r w:rsidRPr="00CD4701">
        <w:t>§ 7.</w:t>
      </w:r>
    </w:p>
    <w:p w:rsidR="008E640D" w:rsidRPr="00CD4701" w:rsidRDefault="008E640D" w:rsidP="008E640D">
      <w:pPr>
        <w:jc w:val="both"/>
      </w:pPr>
      <w:r w:rsidRPr="00CD4701">
        <w:t xml:space="preserve">1.W sprawach nieuregulowanych umową będą miały zastosowanie przepisy Kodeksu Cywilnego </w:t>
      </w:r>
    </w:p>
    <w:p w:rsidR="008E640D" w:rsidRPr="00CD4701" w:rsidRDefault="008E640D" w:rsidP="008E640D">
      <w:pPr>
        <w:jc w:val="both"/>
      </w:pPr>
      <w:r w:rsidRPr="00CD4701">
        <w:t>2. Ewentualne spory, mogące wyniknąć z wykonania niniejszej umowy, strony poddadzą pod rozstrzygnięcie sądu właściwego dla  siedziby Zamawiającego</w:t>
      </w:r>
    </w:p>
    <w:p w:rsidR="00E63A6B" w:rsidRDefault="00E63A6B" w:rsidP="008A21EA"/>
    <w:p w:rsidR="008E640D" w:rsidRPr="00CD4701" w:rsidRDefault="008E640D" w:rsidP="008E640D">
      <w:pPr>
        <w:jc w:val="center"/>
      </w:pPr>
      <w:r w:rsidRPr="00CD4701">
        <w:t>§ 8.</w:t>
      </w:r>
    </w:p>
    <w:p w:rsidR="008E640D" w:rsidRPr="00CD4701" w:rsidRDefault="008E640D" w:rsidP="008E640D">
      <w:pPr>
        <w:jc w:val="both"/>
      </w:pPr>
      <w:r w:rsidRPr="00CD4701">
        <w:t>Umowa została sporządzona w dwóch jednobrzmiących egzemplarzach, po jednym dla każdej ze stron.</w:t>
      </w:r>
    </w:p>
    <w:p w:rsidR="008E640D" w:rsidRPr="00CD4701" w:rsidRDefault="008E640D" w:rsidP="008E640D">
      <w:pPr>
        <w:rPr>
          <w:b/>
        </w:rPr>
      </w:pPr>
    </w:p>
    <w:p w:rsidR="008E640D" w:rsidRDefault="008E640D" w:rsidP="008E640D">
      <w:pPr>
        <w:rPr>
          <w:b/>
        </w:rPr>
      </w:pPr>
    </w:p>
    <w:p w:rsidR="00692265" w:rsidRDefault="00692265" w:rsidP="008E640D">
      <w:pPr>
        <w:rPr>
          <w:b/>
        </w:rPr>
      </w:pPr>
    </w:p>
    <w:p w:rsidR="00692265" w:rsidRPr="00CD4701" w:rsidRDefault="00692265" w:rsidP="008E640D">
      <w:pPr>
        <w:rPr>
          <w:b/>
        </w:rPr>
      </w:pPr>
    </w:p>
    <w:p w:rsidR="008E640D" w:rsidRPr="00CD4701" w:rsidRDefault="008E640D" w:rsidP="008E640D">
      <w:pPr>
        <w:jc w:val="center"/>
        <w:rPr>
          <w:b/>
        </w:rPr>
      </w:pPr>
      <w:r w:rsidRPr="00CD4701">
        <w:rPr>
          <w:b/>
        </w:rPr>
        <w:t>ZAMAWIAJĄCY:</w:t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  <w:t>WYKONAWCA:</w:t>
      </w:r>
    </w:p>
    <w:p w:rsidR="00701BD7" w:rsidRDefault="00701BD7"/>
    <w:sectPr w:rsidR="00701BD7" w:rsidSect="00CD4363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604A0"/>
    <w:multiLevelType w:val="hybridMultilevel"/>
    <w:tmpl w:val="616E26DC"/>
    <w:lvl w:ilvl="0" w:tplc="7FD812B8">
      <w:start w:val="1"/>
      <w:numFmt w:val="bullet"/>
      <w:lvlText w:val="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>
    <w:nsid w:val="7EC4020E"/>
    <w:multiLevelType w:val="hybridMultilevel"/>
    <w:tmpl w:val="8E4ED614"/>
    <w:lvl w:ilvl="0" w:tplc="A426E07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40D"/>
    <w:rsid w:val="000238A6"/>
    <w:rsid w:val="00077BA4"/>
    <w:rsid w:val="000F5150"/>
    <w:rsid w:val="001170D8"/>
    <w:rsid w:val="00120AD6"/>
    <w:rsid w:val="00161264"/>
    <w:rsid w:val="00163FC1"/>
    <w:rsid w:val="0017225B"/>
    <w:rsid w:val="00192FAF"/>
    <w:rsid w:val="001A0A8A"/>
    <w:rsid w:val="001E06F5"/>
    <w:rsid w:val="002300F2"/>
    <w:rsid w:val="002A4B46"/>
    <w:rsid w:val="002A73AA"/>
    <w:rsid w:val="002E42DC"/>
    <w:rsid w:val="00314E84"/>
    <w:rsid w:val="00336971"/>
    <w:rsid w:val="00340A4D"/>
    <w:rsid w:val="00383980"/>
    <w:rsid w:val="003A2E78"/>
    <w:rsid w:val="003B00C1"/>
    <w:rsid w:val="003B280E"/>
    <w:rsid w:val="004647D4"/>
    <w:rsid w:val="00484789"/>
    <w:rsid w:val="00485121"/>
    <w:rsid w:val="004F4027"/>
    <w:rsid w:val="00514421"/>
    <w:rsid w:val="0054656D"/>
    <w:rsid w:val="00577606"/>
    <w:rsid w:val="005A0EDD"/>
    <w:rsid w:val="005D0A70"/>
    <w:rsid w:val="005F5B16"/>
    <w:rsid w:val="00615E35"/>
    <w:rsid w:val="0062456F"/>
    <w:rsid w:val="00667914"/>
    <w:rsid w:val="006758EA"/>
    <w:rsid w:val="0068690E"/>
    <w:rsid w:val="00692265"/>
    <w:rsid w:val="006D1EB2"/>
    <w:rsid w:val="00701BD7"/>
    <w:rsid w:val="00750D48"/>
    <w:rsid w:val="007739E9"/>
    <w:rsid w:val="00786DFA"/>
    <w:rsid w:val="007C5C83"/>
    <w:rsid w:val="007E21B9"/>
    <w:rsid w:val="008015F8"/>
    <w:rsid w:val="008A21EA"/>
    <w:rsid w:val="008B712D"/>
    <w:rsid w:val="008E640D"/>
    <w:rsid w:val="009214C4"/>
    <w:rsid w:val="00934F43"/>
    <w:rsid w:val="009F074D"/>
    <w:rsid w:val="00A02ADA"/>
    <w:rsid w:val="00A864FD"/>
    <w:rsid w:val="00AD177F"/>
    <w:rsid w:val="00AE3C82"/>
    <w:rsid w:val="00AF2D68"/>
    <w:rsid w:val="00B30835"/>
    <w:rsid w:val="00B922A0"/>
    <w:rsid w:val="00BC4CF3"/>
    <w:rsid w:val="00C217AE"/>
    <w:rsid w:val="00CD4363"/>
    <w:rsid w:val="00CF3465"/>
    <w:rsid w:val="00D223B7"/>
    <w:rsid w:val="00D37747"/>
    <w:rsid w:val="00D85F45"/>
    <w:rsid w:val="00DC0FB0"/>
    <w:rsid w:val="00DE0827"/>
    <w:rsid w:val="00DE1084"/>
    <w:rsid w:val="00E33FF2"/>
    <w:rsid w:val="00E379CE"/>
    <w:rsid w:val="00E4024C"/>
    <w:rsid w:val="00E63A6B"/>
    <w:rsid w:val="00E72389"/>
    <w:rsid w:val="00E8224C"/>
    <w:rsid w:val="00EF7594"/>
    <w:rsid w:val="00F56F5D"/>
    <w:rsid w:val="00FC0908"/>
    <w:rsid w:val="00FC1784"/>
    <w:rsid w:val="00FE7B8C"/>
    <w:rsid w:val="00FF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7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2A03C90B</Template>
  <TotalTime>70</TotalTime>
  <Pages>2</Pages>
  <Words>646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59</cp:revision>
  <dcterms:created xsi:type="dcterms:W3CDTF">2014-06-04T11:15:00Z</dcterms:created>
  <dcterms:modified xsi:type="dcterms:W3CDTF">2016-04-14T09:48:00Z</dcterms:modified>
</cp:coreProperties>
</file>