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CF620" w14:textId="695DB44D" w:rsidR="00EF4467" w:rsidRPr="00EF4467" w:rsidRDefault="00EF4467" w:rsidP="00EF4467">
      <w:pPr>
        <w:spacing w:after="200" w:line="276" w:lineRule="auto"/>
        <w:jc w:val="right"/>
        <w:rPr>
          <w:rFonts w:eastAsia="Calibri"/>
          <w:lang w:eastAsia="en-US"/>
        </w:rPr>
      </w:pPr>
      <w:r w:rsidRPr="00EF4467">
        <w:rPr>
          <w:rFonts w:eastAsia="Calibri"/>
          <w:lang w:eastAsia="en-US"/>
        </w:rPr>
        <w:t>Załącznik nr  4</w:t>
      </w:r>
      <w:r>
        <w:rPr>
          <w:rFonts w:eastAsia="Calibri"/>
          <w:lang w:eastAsia="en-US"/>
        </w:rPr>
        <w:t xml:space="preserve"> </w:t>
      </w:r>
      <w:r w:rsidRPr="00EF4467">
        <w:rPr>
          <w:rFonts w:eastAsia="Calibri"/>
          <w:lang w:eastAsia="en-US"/>
        </w:rPr>
        <w:t xml:space="preserve"> (I </w:t>
      </w:r>
      <w:r>
        <w:rPr>
          <w:rFonts w:eastAsia="Calibri"/>
          <w:lang w:eastAsia="en-US"/>
        </w:rPr>
        <w:t>..</w:t>
      </w:r>
      <w:r w:rsidRPr="00EF4467">
        <w:rPr>
          <w:rFonts w:eastAsia="Calibri"/>
          <w:lang w:eastAsia="en-US"/>
        </w:rPr>
        <w:t>.V</w:t>
      </w:r>
      <w:r w:rsidR="007D72BE">
        <w:rPr>
          <w:rFonts w:eastAsia="Calibri"/>
          <w:lang w:eastAsia="en-US"/>
        </w:rPr>
        <w:t>I</w:t>
      </w:r>
      <w:r w:rsidRPr="00EF4467">
        <w:rPr>
          <w:rFonts w:eastAsia="Calibri"/>
          <w:lang w:eastAsia="en-US"/>
        </w:rPr>
        <w:t>)</w:t>
      </w:r>
    </w:p>
    <w:p w14:paraId="669B2302" w14:textId="77777777" w:rsidR="00EF4467" w:rsidRPr="00EF4467" w:rsidRDefault="00EF4467" w:rsidP="00EF4467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EF4467">
        <w:rPr>
          <w:rFonts w:eastAsia="Calibri"/>
          <w:b/>
          <w:lang w:eastAsia="en-US"/>
        </w:rPr>
        <w:t>UMOWA nr NE / SP /    …..    / 2017</w:t>
      </w:r>
    </w:p>
    <w:p w14:paraId="689AE774" w14:textId="77777777" w:rsidR="00EF4467" w:rsidRPr="00EF4467" w:rsidRDefault="00EF4467" w:rsidP="00EF4467">
      <w:pPr>
        <w:jc w:val="both"/>
      </w:pPr>
      <w:r w:rsidRPr="00EF4467">
        <w:t>zawarta w dniu ………...2017 r. w Kielcach pomiędzy:</w:t>
      </w:r>
    </w:p>
    <w:p w14:paraId="19AE4447" w14:textId="77777777" w:rsidR="00EF4467" w:rsidRPr="00EF4467" w:rsidRDefault="00EF4467" w:rsidP="00EF4467">
      <w:pPr>
        <w:jc w:val="both"/>
      </w:pPr>
      <w:r w:rsidRPr="00EF4467">
        <w:rPr>
          <w:b/>
        </w:rPr>
        <w:t>Gminą Kielce, z siedzibą w Kielcach, przy ul. Rynek 1, 25-303 Kielce</w:t>
      </w:r>
      <w:r w:rsidRPr="00EF4467">
        <w:t>,</w:t>
      </w:r>
    </w:p>
    <w:p w14:paraId="4D7E2A4A" w14:textId="77777777" w:rsidR="00EF4467" w:rsidRPr="00EF4467" w:rsidRDefault="00EF4467" w:rsidP="00EF4467">
      <w:pPr>
        <w:jc w:val="both"/>
      </w:pPr>
      <w:r w:rsidRPr="00EF4467">
        <w:t xml:space="preserve">REGON: 291009343, NIP: 657-261-73-25 reprezentowana przez: </w:t>
      </w:r>
    </w:p>
    <w:p w14:paraId="7C293232" w14:textId="77777777" w:rsidR="00EF4467" w:rsidRPr="00EF4467" w:rsidRDefault="00EF4467" w:rsidP="00EF4467">
      <w:pPr>
        <w:jc w:val="both"/>
      </w:pPr>
      <w:r w:rsidRPr="00EF4467">
        <w:rPr>
          <w:b/>
        </w:rPr>
        <w:t>dyrektora MOSiR Mieczysława Tomalę</w:t>
      </w:r>
      <w:r w:rsidRPr="00EF4467">
        <w:t xml:space="preserve"> – działającego na podstawie pełnomocnictwa </w:t>
      </w:r>
      <w:r w:rsidR="00430B57" w:rsidRPr="00EF4467">
        <w:t xml:space="preserve">udzielonego </w:t>
      </w:r>
      <w:r w:rsidRPr="00EF4467">
        <w:t>przez Prezydenta Miasta Kielce</w:t>
      </w:r>
    </w:p>
    <w:p w14:paraId="537795C9" w14:textId="77777777" w:rsidR="00EF4467" w:rsidRPr="00EF4467" w:rsidRDefault="00EF4467" w:rsidP="00EF4467">
      <w:pPr>
        <w:jc w:val="both"/>
      </w:pPr>
      <w:r w:rsidRPr="00EF4467">
        <w:t>zwanym dalej Zamawiającym, a:</w:t>
      </w:r>
    </w:p>
    <w:p w14:paraId="2DBA0FF8" w14:textId="77777777" w:rsidR="00EF4467" w:rsidRPr="00EF4467" w:rsidRDefault="00EF4467" w:rsidP="00EF4467">
      <w:pPr>
        <w:rPr>
          <w:rFonts w:eastAsia="Calibri"/>
        </w:rPr>
      </w:pPr>
      <w:r w:rsidRPr="00EF4467">
        <w:rPr>
          <w:rFonts w:eastAsia="Calibri"/>
          <w:b/>
        </w:rPr>
        <w:t>…………………………………………</w:t>
      </w:r>
      <w:r w:rsidRPr="00EF4467">
        <w:rPr>
          <w:rFonts w:eastAsia="Calibri"/>
        </w:rPr>
        <w:t>prowadzącym działalność gospodarczą w firmie:</w:t>
      </w:r>
    </w:p>
    <w:p w14:paraId="56036FAA" w14:textId="77777777" w:rsidR="00EF4467" w:rsidRPr="00EF4467" w:rsidRDefault="00EF4467" w:rsidP="00EF4467">
      <w:pPr>
        <w:rPr>
          <w:rFonts w:eastAsia="Calibri"/>
        </w:rPr>
      </w:pPr>
      <w:r w:rsidRPr="00EF4467">
        <w:rPr>
          <w:rFonts w:eastAsia="Calibri"/>
        </w:rPr>
        <w:t>NIP:……………………….,  REGON: ……………………………</w:t>
      </w:r>
    </w:p>
    <w:p w14:paraId="5CDFAD0A" w14:textId="77777777" w:rsidR="00EF4467" w:rsidRPr="00EF4467" w:rsidRDefault="00EF4467" w:rsidP="00EF4467">
      <w:pPr>
        <w:rPr>
          <w:rFonts w:eastAsia="Calibri"/>
          <w:b/>
        </w:rPr>
      </w:pPr>
      <w:r w:rsidRPr="00EF4467">
        <w:rPr>
          <w:rFonts w:eastAsia="Calibri"/>
        </w:rPr>
        <w:t xml:space="preserve">reprezentowanym przez: </w:t>
      </w:r>
      <w:r w:rsidRPr="00EF4467">
        <w:rPr>
          <w:rFonts w:eastAsia="Calibri"/>
          <w:b/>
        </w:rPr>
        <w:t>……………………………………</w:t>
      </w:r>
    </w:p>
    <w:p w14:paraId="0BFE4223" w14:textId="77777777" w:rsidR="00EF4467" w:rsidRPr="00EF4467" w:rsidRDefault="00EF4467" w:rsidP="00EF4467">
      <w:pPr>
        <w:rPr>
          <w:rFonts w:eastAsia="Calibri"/>
        </w:rPr>
      </w:pPr>
      <w:r w:rsidRPr="00EF4467">
        <w:rPr>
          <w:rFonts w:eastAsia="Calibri"/>
        </w:rPr>
        <w:t>zwanym dalej WYKONAWCĄ.</w:t>
      </w:r>
    </w:p>
    <w:p w14:paraId="7870F606" w14:textId="77777777" w:rsidR="00C73FDF" w:rsidRPr="00CD4701" w:rsidRDefault="00C73FDF" w:rsidP="00C73FDF">
      <w:pPr>
        <w:jc w:val="both"/>
      </w:pPr>
    </w:p>
    <w:p w14:paraId="209B3A58" w14:textId="77777777" w:rsidR="00C73FDF" w:rsidRPr="00CD4701" w:rsidRDefault="00C73FDF" w:rsidP="00C73FDF">
      <w:pPr>
        <w:jc w:val="both"/>
      </w:pPr>
      <w:r w:rsidRPr="00CD4701">
        <w:t xml:space="preserve">W </w:t>
      </w:r>
      <w:r w:rsidR="00EF4467">
        <w:t>rezultacie rozstrzygnięcia postę</w:t>
      </w:r>
      <w:r w:rsidRPr="00CD4701">
        <w:t>powania w sprawie o udzielenie zamówienia publicznego o wartości szacunkowej nie przekr</w:t>
      </w:r>
      <w:r>
        <w:t>aczającej równowartości kwoty 3</w:t>
      </w:r>
      <w:r w:rsidRPr="00CD4701">
        <w:t xml:space="preserve">0 000,00 €, prowadzonego w trybie przetargu nieograniczonego, Strony zawierają umowę, o następującej treści: </w:t>
      </w:r>
    </w:p>
    <w:p w14:paraId="7E1A06AD" w14:textId="77777777" w:rsidR="00C73FDF" w:rsidRPr="00CD4701" w:rsidRDefault="00C73FDF" w:rsidP="00C73FDF">
      <w:pPr>
        <w:jc w:val="both"/>
      </w:pPr>
    </w:p>
    <w:p w14:paraId="477F0A57" w14:textId="77777777" w:rsidR="00C73FDF" w:rsidRPr="00506807" w:rsidRDefault="00C73FDF" w:rsidP="00C73FDF">
      <w:pPr>
        <w:jc w:val="center"/>
        <w:rPr>
          <w:b/>
        </w:rPr>
      </w:pPr>
      <w:r w:rsidRPr="00506807">
        <w:rPr>
          <w:b/>
        </w:rPr>
        <w:t>§ 1.</w:t>
      </w:r>
    </w:p>
    <w:p w14:paraId="6FBC903B" w14:textId="77777777" w:rsidR="00506807" w:rsidRPr="00506807" w:rsidRDefault="00506807" w:rsidP="00C73FDF">
      <w:pPr>
        <w:jc w:val="center"/>
        <w:rPr>
          <w:b/>
        </w:rPr>
      </w:pPr>
      <w:r w:rsidRPr="00506807">
        <w:rPr>
          <w:b/>
        </w:rPr>
        <w:t xml:space="preserve">Przedmiot umowy </w:t>
      </w:r>
    </w:p>
    <w:p w14:paraId="2FF62577" w14:textId="77777777" w:rsidR="00C73FDF" w:rsidRPr="00CD4701" w:rsidRDefault="00C73FDF" w:rsidP="00C73FDF">
      <w:pPr>
        <w:jc w:val="center"/>
      </w:pPr>
    </w:p>
    <w:p w14:paraId="11080DCA" w14:textId="52DE75D9" w:rsidR="00EF4467" w:rsidRDefault="00C73FDF" w:rsidP="00AC5B87">
      <w:pPr>
        <w:jc w:val="both"/>
        <w:rPr>
          <w:b/>
        </w:rPr>
      </w:pPr>
      <w:r w:rsidRPr="00CD4701">
        <w:t>1. Przedmiotem umowy jest</w:t>
      </w:r>
      <w:r w:rsidR="00AC5B87">
        <w:t>:</w:t>
      </w:r>
      <w:r w:rsidRPr="00CD4701">
        <w:t xml:space="preserve"> </w:t>
      </w:r>
      <w:r w:rsidR="00AC5B87" w:rsidRPr="00AC5B87">
        <w:rPr>
          <w:b/>
        </w:rPr>
        <w:t>Zakup i dostawa specjalistycznego sprzętu do pielęgnacji naturalnych nawierzchni trawiastych</w:t>
      </w:r>
      <w:r w:rsidR="00AC5B87">
        <w:rPr>
          <w:b/>
        </w:rPr>
        <w:t xml:space="preserve"> </w:t>
      </w:r>
      <w:r w:rsidR="00EF4467">
        <w:rPr>
          <w:b/>
        </w:rPr>
        <w:t xml:space="preserve">, na cz.: </w:t>
      </w:r>
      <w:r w:rsidR="00EF4467" w:rsidRPr="00EF4467">
        <w:rPr>
          <w:b/>
          <w:i/>
        </w:rPr>
        <w:t>( I…V</w:t>
      </w:r>
      <w:r w:rsidR="00DA478E">
        <w:rPr>
          <w:b/>
          <w:i/>
        </w:rPr>
        <w:t>I</w:t>
      </w:r>
      <w:r w:rsidR="00EF4467">
        <w:rPr>
          <w:b/>
        </w:rPr>
        <w:t>) pn: …………………...……………</w:t>
      </w:r>
    </w:p>
    <w:p w14:paraId="7D05C3C3" w14:textId="77777777" w:rsidR="00EF4467" w:rsidRPr="00EF4467" w:rsidRDefault="00EF4467" w:rsidP="00AC5B87">
      <w:pPr>
        <w:jc w:val="both"/>
      </w:pPr>
      <w:r w:rsidRPr="00EF4467">
        <w:t xml:space="preserve">……………………………..( </w:t>
      </w:r>
      <w:r w:rsidRPr="00EF4467">
        <w:rPr>
          <w:i/>
        </w:rPr>
        <w:t>wpisać nazwę części</w:t>
      </w:r>
      <w:r w:rsidRPr="00EF4467">
        <w:t xml:space="preserve"> ) ……………………</w:t>
      </w:r>
      <w:r>
        <w:t>…..</w:t>
      </w:r>
      <w:r w:rsidRPr="00EF4467">
        <w:t>…………………</w:t>
      </w:r>
    </w:p>
    <w:p w14:paraId="613417AF" w14:textId="77777777" w:rsidR="00AC5B87" w:rsidRDefault="00AC5B87" w:rsidP="00AC5B87">
      <w:pPr>
        <w:jc w:val="both"/>
      </w:pPr>
      <w:r>
        <w:t>-  w ramach  zadania inwestycyjnego pn: Rozbudowa i doposażenie obiektów sportowych MOSIR w związku z organizacją Mistrzostw Europy U-21 w Piłce Nożnej :</w:t>
      </w:r>
    </w:p>
    <w:p w14:paraId="267D7A8E" w14:textId="77777777" w:rsidR="00AC5B87" w:rsidRDefault="00AC5B87" w:rsidP="00AC5B87">
      <w:pPr>
        <w:jc w:val="both"/>
      </w:pPr>
      <w:r>
        <w:t>1. Stadion piłkarski przy ul.  Ściegiennego 8</w:t>
      </w:r>
    </w:p>
    <w:p w14:paraId="36D3553B" w14:textId="77777777" w:rsidR="00AC5B87" w:rsidRDefault="00AC5B87" w:rsidP="00AC5B87">
      <w:pPr>
        <w:jc w:val="both"/>
      </w:pPr>
      <w:r>
        <w:t>2. Stadion Piłkarski przy ul. Szczepaniaka 29,</w:t>
      </w:r>
    </w:p>
    <w:p w14:paraId="64798263" w14:textId="77777777" w:rsidR="00AC5B87" w:rsidRDefault="00AC5B87" w:rsidP="00AC5B87">
      <w:pPr>
        <w:jc w:val="both"/>
      </w:pPr>
      <w:r>
        <w:t>3. Stadion Piłkarski przy ul. Kusocińskiego 53</w:t>
      </w:r>
    </w:p>
    <w:p w14:paraId="248BF485" w14:textId="77777777" w:rsidR="00AC5B87" w:rsidRDefault="00AC5B87" w:rsidP="00AC5B87">
      <w:pPr>
        <w:jc w:val="both"/>
      </w:pPr>
      <w:r>
        <w:t>4. Stadion lekkoatletyczny przy ul. Drogosza 1,</w:t>
      </w:r>
    </w:p>
    <w:p w14:paraId="28306304" w14:textId="77777777" w:rsidR="00AC5B87" w:rsidRDefault="00AC5B87" w:rsidP="00AC5B87">
      <w:pPr>
        <w:jc w:val="both"/>
      </w:pPr>
      <w:r>
        <w:t>5. Zespół Obiektów Sportowych  przy ul. Warszawskiej 338</w:t>
      </w:r>
      <w:r w:rsidR="00430B57">
        <w:t>.</w:t>
      </w:r>
    </w:p>
    <w:p w14:paraId="63535BFB" w14:textId="77777777" w:rsidR="00AC5B87" w:rsidRPr="00CD4701" w:rsidRDefault="00AC5B87" w:rsidP="00C73FDF">
      <w:pPr>
        <w:jc w:val="both"/>
      </w:pPr>
    </w:p>
    <w:p w14:paraId="0FFC899F" w14:textId="77777777" w:rsidR="00C73FDF" w:rsidRPr="00CD4701" w:rsidRDefault="00C73FDF" w:rsidP="00C73FDF">
      <w:pPr>
        <w:jc w:val="both"/>
      </w:pPr>
      <w:r w:rsidRPr="00CD4701">
        <w:t xml:space="preserve">2. Wykonawca zobowiązuje się dostarczyć na swój koszt w/w </w:t>
      </w:r>
      <w:r w:rsidR="00EF4467">
        <w:t>sprzęt</w:t>
      </w:r>
      <w:r w:rsidR="00430B57">
        <w:t xml:space="preserve"> </w:t>
      </w:r>
      <w:r w:rsidR="00EF4467">
        <w:t xml:space="preserve">(……….)  </w:t>
      </w:r>
      <w:r w:rsidRPr="00CD4701">
        <w:t>na stadion piłkarski MOSiR przy ul. Ściegiennego 8 w Kielcach i dokonać</w:t>
      </w:r>
      <w:r w:rsidR="00430B57">
        <w:t xml:space="preserve"> rozładunku i ew. montażu, </w:t>
      </w:r>
      <w:r w:rsidR="00EF4467">
        <w:t>siłami</w:t>
      </w:r>
      <w:r w:rsidRPr="00CD4701">
        <w:t xml:space="preserve">  i środkami Wykonawcy. </w:t>
      </w:r>
    </w:p>
    <w:p w14:paraId="66385FA4" w14:textId="77777777" w:rsidR="00C73FDF" w:rsidRPr="007D72BE" w:rsidRDefault="00C73FDF" w:rsidP="00C73FDF">
      <w:pPr>
        <w:jc w:val="both"/>
      </w:pPr>
      <w:r w:rsidRPr="00CD4701">
        <w:t xml:space="preserve">3. Razem z dostawą </w:t>
      </w:r>
      <w:r w:rsidR="00EF4467">
        <w:t xml:space="preserve">sprzętu </w:t>
      </w:r>
      <w:r w:rsidRPr="00CD4701">
        <w:t>Wykonawca dostarczy Zamawiającemu dokument</w:t>
      </w:r>
      <w:r w:rsidR="00EF4467">
        <w:t xml:space="preserve">y niezbędne w prawidłowej </w:t>
      </w:r>
      <w:r w:rsidR="00EF4467" w:rsidRPr="007D72BE">
        <w:t xml:space="preserve">eksploatacji </w:t>
      </w:r>
      <w:r w:rsidR="00430B57" w:rsidRPr="007D72BE">
        <w:t>przedmiotu umowy</w:t>
      </w:r>
      <w:r w:rsidR="00EF4467" w:rsidRPr="007D72BE">
        <w:t xml:space="preserve">, np.: </w:t>
      </w:r>
      <w:r w:rsidRPr="007D72BE">
        <w:t xml:space="preserve"> DTR,  kartę katalogową,  kartę gwarancyjną, itp. </w:t>
      </w:r>
    </w:p>
    <w:p w14:paraId="1BBA1057" w14:textId="77777777" w:rsidR="00C73FDF" w:rsidRPr="007D72BE" w:rsidRDefault="00C73FDF" w:rsidP="00C73FDF">
      <w:pPr>
        <w:jc w:val="both"/>
      </w:pPr>
      <w:r w:rsidRPr="007D72BE">
        <w:t xml:space="preserve">4.Na okoliczność potwierdzenia prawidłowo zrealizowanej dostawy zostanie sporządzony </w:t>
      </w:r>
      <w:r w:rsidR="00430B57" w:rsidRPr="007D72BE">
        <w:t xml:space="preserve">w formie pisemnej </w:t>
      </w:r>
      <w:r w:rsidRPr="007D72BE">
        <w:t xml:space="preserve">protokół odbioru, zatwierdzony przez obie Strony. </w:t>
      </w:r>
    </w:p>
    <w:p w14:paraId="4C119373" w14:textId="77777777" w:rsidR="00C73FDF" w:rsidRPr="007D72BE" w:rsidRDefault="00C73FDF" w:rsidP="00C73FDF">
      <w:pPr>
        <w:jc w:val="both"/>
      </w:pPr>
      <w:r w:rsidRPr="007D72BE">
        <w:t xml:space="preserve">5. W ramach realizacji zamówienia Wykonawca przeszkoli pracowników MOSiR </w:t>
      </w:r>
      <w:r w:rsidR="00430B57" w:rsidRPr="007D72BE">
        <w:t xml:space="preserve">w Kielcach </w:t>
      </w:r>
      <w:r w:rsidR="00EF4467" w:rsidRPr="007D72BE">
        <w:t>w zakresie obsługi dostarczonego sprzętu</w:t>
      </w:r>
      <w:r w:rsidRPr="007D72BE">
        <w:t>.</w:t>
      </w:r>
    </w:p>
    <w:p w14:paraId="5952854F" w14:textId="77777777" w:rsidR="00C73FDF" w:rsidRPr="00CD4701" w:rsidRDefault="00C73FDF" w:rsidP="00C73FDF">
      <w:pPr>
        <w:jc w:val="center"/>
      </w:pPr>
    </w:p>
    <w:p w14:paraId="4DD0FC11" w14:textId="77777777" w:rsidR="00C73FDF" w:rsidRPr="00506807" w:rsidRDefault="00C73FDF" w:rsidP="00C73FDF">
      <w:pPr>
        <w:jc w:val="center"/>
        <w:rPr>
          <w:b/>
        </w:rPr>
      </w:pPr>
      <w:r w:rsidRPr="00506807">
        <w:rPr>
          <w:b/>
        </w:rPr>
        <w:t>§ 2.</w:t>
      </w:r>
    </w:p>
    <w:p w14:paraId="6563063E" w14:textId="77777777" w:rsidR="00506807" w:rsidRDefault="00506807" w:rsidP="00C73FDF">
      <w:pPr>
        <w:jc w:val="center"/>
        <w:rPr>
          <w:b/>
        </w:rPr>
      </w:pPr>
      <w:r w:rsidRPr="00506807">
        <w:rPr>
          <w:b/>
        </w:rPr>
        <w:t xml:space="preserve">Termin realizacji </w:t>
      </w:r>
    </w:p>
    <w:p w14:paraId="22F37236" w14:textId="77777777" w:rsidR="00506807" w:rsidRPr="00506807" w:rsidRDefault="00506807" w:rsidP="00C73FDF">
      <w:pPr>
        <w:jc w:val="center"/>
        <w:rPr>
          <w:b/>
        </w:rPr>
      </w:pPr>
    </w:p>
    <w:p w14:paraId="7071347E" w14:textId="0D23BEDF" w:rsidR="00C73FDF" w:rsidRPr="00CD4701" w:rsidRDefault="00C73FDF" w:rsidP="00C73FDF">
      <w:pPr>
        <w:jc w:val="both"/>
      </w:pPr>
      <w:r w:rsidRPr="00CD4701">
        <w:t xml:space="preserve">1.  Termin </w:t>
      </w:r>
      <w:r w:rsidR="00D70D77" w:rsidRPr="00D70D77">
        <w:t>realizacji</w:t>
      </w:r>
      <w:r w:rsidR="00D70D77">
        <w:rPr>
          <w:color w:val="FF0000"/>
        </w:rPr>
        <w:t xml:space="preserve"> </w:t>
      </w:r>
      <w:r w:rsidRPr="00CD4701">
        <w:t>umowy str</w:t>
      </w:r>
      <w:r>
        <w:t xml:space="preserve">ony ustalają </w:t>
      </w:r>
      <w:r w:rsidR="009D07D5">
        <w:t>na</w:t>
      </w:r>
      <w:r>
        <w:t xml:space="preserve">:  </w:t>
      </w:r>
      <w:r w:rsidR="00506807">
        <w:t>……………………………..</w:t>
      </w:r>
      <w:r>
        <w:t>r.</w:t>
      </w:r>
    </w:p>
    <w:p w14:paraId="41F7AC6D" w14:textId="77777777" w:rsidR="00506807" w:rsidRDefault="00506807" w:rsidP="00430B57"/>
    <w:p w14:paraId="559EA5BE" w14:textId="77777777" w:rsidR="00C73FDF" w:rsidRPr="00506807" w:rsidRDefault="00C73FDF" w:rsidP="00430B57">
      <w:pPr>
        <w:jc w:val="center"/>
        <w:rPr>
          <w:b/>
        </w:rPr>
      </w:pPr>
      <w:r w:rsidRPr="00506807">
        <w:rPr>
          <w:b/>
        </w:rPr>
        <w:lastRenderedPageBreak/>
        <w:t>§ 3.</w:t>
      </w:r>
    </w:p>
    <w:p w14:paraId="42494330" w14:textId="77777777" w:rsidR="00506807" w:rsidRPr="00506807" w:rsidRDefault="00506807" w:rsidP="00C73FDF">
      <w:pPr>
        <w:jc w:val="center"/>
        <w:rPr>
          <w:b/>
        </w:rPr>
      </w:pPr>
      <w:r w:rsidRPr="00506807">
        <w:rPr>
          <w:b/>
        </w:rPr>
        <w:t>Wynagrodzenie</w:t>
      </w:r>
    </w:p>
    <w:p w14:paraId="0FA36820" w14:textId="77777777" w:rsidR="00C73FDF" w:rsidRPr="00CD4701" w:rsidRDefault="00C73FDF" w:rsidP="00C73FDF">
      <w:pPr>
        <w:jc w:val="center"/>
      </w:pPr>
    </w:p>
    <w:p w14:paraId="0ADE4562" w14:textId="77777777" w:rsidR="00C73FDF" w:rsidRPr="00CD4701" w:rsidRDefault="00C73FDF" w:rsidP="00C73FDF">
      <w:pPr>
        <w:jc w:val="both"/>
      </w:pPr>
      <w:r w:rsidRPr="00CD4701">
        <w:t>1. Wykonawca za dostarczenie przedmiotu zamówienia otrzyma wynagrodzenie, zgodne                      z ofertą  w wa</w:t>
      </w:r>
      <w:r>
        <w:t xml:space="preserve">rtości brutto : </w:t>
      </w:r>
      <w:r w:rsidR="00506807">
        <w:rPr>
          <w:b/>
        </w:rPr>
        <w:t>……………………………..</w:t>
      </w:r>
      <w:r w:rsidRPr="003A2E78">
        <w:rPr>
          <w:b/>
        </w:rPr>
        <w:t>zł</w:t>
      </w:r>
      <w:r w:rsidRPr="00CD4701">
        <w:t xml:space="preserve"> </w:t>
      </w:r>
    </w:p>
    <w:p w14:paraId="0C186518" w14:textId="77777777" w:rsidR="00C73FDF" w:rsidRPr="00CD4701" w:rsidRDefault="00C73FDF" w:rsidP="00C73FDF">
      <w:pPr>
        <w:jc w:val="both"/>
      </w:pPr>
      <w:r w:rsidRPr="00CD4701">
        <w:t>/</w:t>
      </w:r>
      <w:r>
        <w:t xml:space="preserve">słownie: </w:t>
      </w:r>
      <w:r w:rsidR="00506807">
        <w:t>………………………………………………………………………………………..</w:t>
      </w:r>
      <w:r w:rsidRPr="00CD4701">
        <w:t xml:space="preserve">/ </w:t>
      </w:r>
    </w:p>
    <w:p w14:paraId="1EEB0ECE" w14:textId="77777777" w:rsidR="00C73FDF" w:rsidRPr="00CD4701" w:rsidRDefault="00C73FDF" w:rsidP="00C73FDF">
      <w:pPr>
        <w:jc w:val="both"/>
      </w:pPr>
      <w:r w:rsidRPr="00CD4701">
        <w:t>w tym:</w:t>
      </w:r>
    </w:p>
    <w:p w14:paraId="3AA3BA72" w14:textId="77777777" w:rsidR="00C73FDF" w:rsidRPr="00CD4701" w:rsidRDefault="00C73FDF" w:rsidP="00C73FDF">
      <w:r w:rsidRPr="00CD4701">
        <w:t xml:space="preserve">    </w:t>
      </w:r>
      <w:r>
        <w:t xml:space="preserve">-  wartość  netto: </w:t>
      </w:r>
      <w:r w:rsidR="00506807">
        <w:t>……………………</w:t>
      </w:r>
    </w:p>
    <w:p w14:paraId="36347770" w14:textId="77777777" w:rsidR="00C73FDF" w:rsidRDefault="00C73FDF" w:rsidP="00C73FDF">
      <w:pPr>
        <w:jc w:val="both"/>
      </w:pPr>
      <w:r w:rsidRPr="00CD4701">
        <w:t xml:space="preserve">    </w:t>
      </w:r>
      <w:r>
        <w:t xml:space="preserve">-  podatek VAT: </w:t>
      </w:r>
      <w:r w:rsidR="00506807">
        <w:t>……………………</w:t>
      </w:r>
    </w:p>
    <w:p w14:paraId="15D6DD3B" w14:textId="77777777" w:rsidR="00C73FDF" w:rsidRPr="00CD4701" w:rsidRDefault="00C73FDF" w:rsidP="00C73FDF">
      <w:pPr>
        <w:jc w:val="both"/>
      </w:pPr>
    </w:p>
    <w:p w14:paraId="4EB47F4F" w14:textId="7208857E" w:rsidR="007C78FC" w:rsidRDefault="00C73FDF" w:rsidP="00C73FDF">
      <w:pPr>
        <w:jc w:val="both"/>
      </w:pPr>
      <w:r w:rsidRPr="00CD4701">
        <w:t xml:space="preserve">2. </w:t>
      </w:r>
      <w:r w:rsidR="007C78FC">
        <w:t>Cena za dostawę sprzętu określona w ofercie Wykonawcy uwzględnia wszelkie koszty poniesione przez Wykonawcę w celu należytego wykonania niniejszej umowy oraz obejmuje spełnienie przez Wykonawcę wszystkich świadczeń i obowiązków określonych w niniejszej umowie i w całości wyczerpują roszczenia Wykonawcy i osób, którymi się on posługuje względem Zamawiającego z tytułu należytego wykonania niniejszej umowy.</w:t>
      </w:r>
    </w:p>
    <w:p w14:paraId="69BFFD4E" w14:textId="4BF62F74" w:rsidR="00C73FDF" w:rsidRPr="00CD4701" w:rsidRDefault="007C78FC" w:rsidP="00430B57">
      <w:pPr>
        <w:jc w:val="both"/>
      </w:pPr>
      <w:r>
        <w:t xml:space="preserve">3. </w:t>
      </w:r>
      <w:r w:rsidR="00C73FDF" w:rsidRPr="00CD4701">
        <w:t>Należność będzie płatna przelew</w:t>
      </w:r>
      <w:r w:rsidR="00430B57">
        <w:t>em po zrealizowaniu zamówienia,</w:t>
      </w:r>
      <w:r w:rsidR="00C73FDF" w:rsidRPr="00CD4701">
        <w:t xml:space="preserve"> sporządzeniu                </w:t>
      </w:r>
      <w:r w:rsidR="00430B57">
        <w:t xml:space="preserve">    i podpisaniu przez obydwie </w:t>
      </w:r>
      <w:r w:rsidR="00430B57" w:rsidRPr="00D70D77">
        <w:t>S</w:t>
      </w:r>
      <w:r w:rsidR="00C73FDF" w:rsidRPr="00D70D77">
        <w:t>trony</w:t>
      </w:r>
      <w:r w:rsidR="00C73FDF" w:rsidRPr="00CD4701">
        <w:t xml:space="preserve"> protokołu odbioru, przekazania</w:t>
      </w:r>
      <w:r w:rsidR="00430B57">
        <w:t xml:space="preserve"> </w:t>
      </w:r>
      <w:r w:rsidR="00430B57" w:rsidRPr="00D70D77">
        <w:t>Zamawiającemu</w:t>
      </w:r>
      <w:r w:rsidR="00430B57">
        <w:rPr>
          <w:color w:val="FF0000"/>
        </w:rPr>
        <w:t xml:space="preserve"> </w:t>
      </w:r>
      <w:r w:rsidR="00C73FDF" w:rsidRPr="00CD4701">
        <w:t xml:space="preserve"> dokumentów wymienionych w §1 ust. 3 umowy oraz otrzymaniu prawidłowo wystawionej przez Wykonawcę faktury VAT.</w:t>
      </w:r>
    </w:p>
    <w:p w14:paraId="23E8AA04" w14:textId="3E875892" w:rsidR="005D04DD" w:rsidRDefault="007C78FC" w:rsidP="00430B57">
      <w:pPr>
        <w:jc w:val="both"/>
      </w:pPr>
      <w:r w:rsidRPr="00D70D77">
        <w:t xml:space="preserve">4 </w:t>
      </w:r>
      <w:r w:rsidR="00C73FDF" w:rsidRPr="00D70D77">
        <w:t>.</w:t>
      </w:r>
      <w:r w:rsidR="00430B57" w:rsidRPr="00D70D77">
        <w:t xml:space="preserve">Wynagrodzenie będzie płatne przelewem na rachunek bankowy Wykonawcy, wskazany na fakturze, w terminie </w:t>
      </w:r>
      <w:r w:rsidR="00C73FDF" w:rsidRPr="00D70D77">
        <w:t>21 dni od daty dostarczenia</w:t>
      </w:r>
      <w:r w:rsidR="00430B57" w:rsidRPr="00D70D77">
        <w:t xml:space="preserve"> Zamawiającemu d</w:t>
      </w:r>
      <w:r w:rsidR="00C73FDF" w:rsidRPr="00D70D77">
        <w:t>okumentów, o których m</w:t>
      </w:r>
      <w:r w:rsidR="00506807" w:rsidRPr="00D70D77">
        <w:t xml:space="preserve">owa w ust. </w:t>
      </w:r>
      <w:r w:rsidR="00430B57" w:rsidRPr="00D70D77">
        <w:t>3, wraz</w:t>
      </w:r>
      <w:r w:rsidR="00506807" w:rsidRPr="00D70D77">
        <w:t xml:space="preserve"> z ustawowymi odsetk</w:t>
      </w:r>
      <w:r w:rsidR="005D04DD" w:rsidRPr="00D70D77">
        <w:t>a</w:t>
      </w:r>
      <w:r w:rsidR="00506807" w:rsidRPr="00D70D77">
        <w:t>mi w przypadku uchybienia terminu płatności.</w:t>
      </w:r>
      <w:r w:rsidR="005D04DD" w:rsidRPr="00D70D77">
        <w:t xml:space="preserve"> </w:t>
      </w:r>
      <w:r w:rsidR="00430B57" w:rsidRPr="00D70D77">
        <w:t>Za termin zapłaty uważa się dzień obciążenia rachunku bankowego Zamawiającego.</w:t>
      </w:r>
    </w:p>
    <w:p w14:paraId="2FCF2628" w14:textId="77777777" w:rsidR="00506807" w:rsidRDefault="007C78FC" w:rsidP="00506807">
      <w:r>
        <w:t>5</w:t>
      </w:r>
      <w:r w:rsidR="00506807">
        <w:t>.</w:t>
      </w:r>
      <w:r w:rsidR="00506807" w:rsidRPr="00506807">
        <w:t xml:space="preserve"> </w:t>
      </w:r>
      <w:r w:rsidR="00506807">
        <w:t xml:space="preserve">Wykonawca </w:t>
      </w:r>
      <w:r w:rsidR="005D04DD">
        <w:t xml:space="preserve">jest zobowiązany do wystawienia </w:t>
      </w:r>
      <w:r w:rsidR="00506807">
        <w:t>faktury z następującymi danymi:</w:t>
      </w:r>
    </w:p>
    <w:p w14:paraId="48A135DC" w14:textId="77777777" w:rsidR="00D70D77" w:rsidRDefault="00D70D77" w:rsidP="00506807"/>
    <w:p w14:paraId="38F7AA0B" w14:textId="77777777" w:rsidR="00506807" w:rsidRPr="00506807" w:rsidRDefault="00506807" w:rsidP="00506807">
      <w:pPr>
        <w:rPr>
          <w:b/>
        </w:rPr>
      </w:pPr>
      <w:r w:rsidRPr="00506807">
        <w:rPr>
          <w:b/>
        </w:rPr>
        <w:t xml:space="preserve">Nabywca: </w:t>
      </w:r>
    </w:p>
    <w:p w14:paraId="104335DA" w14:textId="77777777" w:rsidR="00506807" w:rsidRDefault="00506807" w:rsidP="00506807">
      <w:r>
        <w:t>Gmina Kielce</w:t>
      </w:r>
    </w:p>
    <w:p w14:paraId="7D75951A" w14:textId="77777777" w:rsidR="00506807" w:rsidRDefault="00506807" w:rsidP="00506807">
      <w:r>
        <w:t>ul. Rynek 1</w:t>
      </w:r>
    </w:p>
    <w:p w14:paraId="22E60D65" w14:textId="77777777" w:rsidR="00506807" w:rsidRDefault="00506807" w:rsidP="00506807">
      <w:r>
        <w:t>25-303 Kielce</w:t>
      </w:r>
    </w:p>
    <w:p w14:paraId="6E9C9469" w14:textId="77777777" w:rsidR="00506807" w:rsidRDefault="00506807" w:rsidP="00506807">
      <w:r>
        <w:t>NIP: 6572617325</w:t>
      </w:r>
    </w:p>
    <w:p w14:paraId="07F66D3E" w14:textId="77777777" w:rsidR="00506807" w:rsidRDefault="00506807" w:rsidP="00506807"/>
    <w:p w14:paraId="13C9A8FC" w14:textId="77777777" w:rsidR="00506807" w:rsidRPr="00506807" w:rsidRDefault="00506807" w:rsidP="00506807">
      <w:pPr>
        <w:rPr>
          <w:b/>
        </w:rPr>
      </w:pPr>
      <w:r w:rsidRPr="00506807">
        <w:rPr>
          <w:b/>
        </w:rPr>
        <w:t>Odbiorca faktury:</w:t>
      </w:r>
    </w:p>
    <w:p w14:paraId="3A648DA2" w14:textId="77777777" w:rsidR="00506807" w:rsidRDefault="00506807" w:rsidP="00506807">
      <w:r>
        <w:t>Miejski Ośrodek Sportu i Rekreacji w Kielcach</w:t>
      </w:r>
    </w:p>
    <w:p w14:paraId="3E9A61A2" w14:textId="77777777" w:rsidR="00506807" w:rsidRDefault="00506807" w:rsidP="00506807">
      <w:r>
        <w:t>ul. Żytnia 1</w:t>
      </w:r>
    </w:p>
    <w:p w14:paraId="43A05F44" w14:textId="77777777" w:rsidR="00506807" w:rsidRDefault="005D04DD" w:rsidP="00C73FDF">
      <w:r>
        <w:t>25-018 Kielce</w:t>
      </w:r>
    </w:p>
    <w:p w14:paraId="7A737E41" w14:textId="77777777" w:rsidR="00430B57" w:rsidRDefault="00430B57" w:rsidP="00C73FDF"/>
    <w:p w14:paraId="3BBF798D" w14:textId="77777777" w:rsidR="00430B57" w:rsidRPr="00D70D77" w:rsidRDefault="00280978" w:rsidP="00430B57">
      <w:pPr>
        <w:autoSpaceDE w:val="0"/>
        <w:autoSpaceDN w:val="0"/>
        <w:adjustRightInd w:val="0"/>
        <w:ind w:left="284" w:hanging="284"/>
        <w:jc w:val="both"/>
        <w:rPr>
          <w:rFonts w:eastAsiaTheme="minorHAnsi"/>
        </w:rPr>
      </w:pPr>
      <w:r w:rsidRPr="00D70D77">
        <w:rPr>
          <w:rFonts w:eastAsiaTheme="minorHAnsi"/>
        </w:rPr>
        <w:t xml:space="preserve">6. </w:t>
      </w:r>
      <w:r w:rsidR="00430B57" w:rsidRPr="00D70D77">
        <w:rPr>
          <w:rFonts w:eastAsiaTheme="minorHAnsi"/>
        </w:rPr>
        <w:t>Od kwoty wynagrodzenia Zamawiający może potrącać Wykonawcy kary umowne oraz inne wydatki obciążające Wykonawcę zgodnie z treścią niniejszej umowy, na co Wykonawca wyraża zgodę.</w:t>
      </w:r>
    </w:p>
    <w:p w14:paraId="3BA6EC77" w14:textId="77777777" w:rsidR="00430B57" w:rsidRPr="00280978" w:rsidRDefault="00280978" w:rsidP="00430B57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FF0000"/>
        </w:rPr>
      </w:pPr>
      <w:r w:rsidRPr="00D70D77">
        <w:rPr>
          <w:rFonts w:eastAsiaTheme="minorHAnsi"/>
        </w:rPr>
        <w:t>7</w:t>
      </w:r>
      <w:r w:rsidR="00430B57" w:rsidRPr="00D70D77">
        <w:rPr>
          <w:rFonts w:eastAsiaTheme="minorHAnsi"/>
        </w:rPr>
        <w:t>. Wykonawca nie może bez pisemnej zgody Zamawiającego, pod rygorem nieważności,  przenieść wierzytelności, dokonać cesji, przekazu, sprzedaży oraz zastawienia jakiejkolwiek wierzytelności wynikającej z Umowy lub jakiejkolwiek jej części, korzyści z niego lub udziału w nim na osoby trzecie.</w:t>
      </w:r>
    </w:p>
    <w:p w14:paraId="03C96341" w14:textId="77777777" w:rsidR="00D70D77" w:rsidRDefault="00D70D77" w:rsidP="007D72BE">
      <w:pPr>
        <w:rPr>
          <w:b/>
        </w:rPr>
      </w:pPr>
    </w:p>
    <w:p w14:paraId="6ADD622D" w14:textId="77777777" w:rsidR="00430B57" w:rsidRPr="00430B57" w:rsidRDefault="00430B57" w:rsidP="00430B57">
      <w:pPr>
        <w:jc w:val="center"/>
        <w:rPr>
          <w:b/>
        </w:rPr>
      </w:pPr>
      <w:r w:rsidRPr="00430B57">
        <w:rPr>
          <w:b/>
        </w:rPr>
        <w:lastRenderedPageBreak/>
        <w:t>§ 4.</w:t>
      </w:r>
    </w:p>
    <w:p w14:paraId="4A0C5A0C" w14:textId="77777777" w:rsidR="00430B57" w:rsidRPr="00506807" w:rsidRDefault="00430B57" w:rsidP="00430B57">
      <w:pPr>
        <w:jc w:val="center"/>
        <w:rPr>
          <w:b/>
        </w:rPr>
      </w:pPr>
      <w:r w:rsidRPr="00506807">
        <w:rPr>
          <w:b/>
        </w:rPr>
        <w:t xml:space="preserve">Gwarancje, rękojmia za wady </w:t>
      </w:r>
    </w:p>
    <w:p w14:paraId="56E76862" w14:textId="77777777" w:rsidR="00430B57" w:rsidRPr="00CD4701" w:rsidRDefault="00430B57" w:rsidP="00430B57">
      <w:pPr>
        <w:jc w:val="center"/>
      </w:pPr>
    </w:p>
    <w:p w14:paraId="069C5245" w14:textId="77777777" w:rsidR="00430B57" w:rsidRDefault="00430B57" w:rsidP="00430B57">
      <w:pPr>
        <w:jc w:val="both"/>
        <w:rPr>
          <w:color w:val="FF0000"/>
        </w:rPr>
      </w:pPr>
      <w:r w:rsidRPr="00CD4701">
        <w:t>1. Wykonawca udziela Zamawia</w:t>
      </w:r>
      <w:r>
        <w:t xml:space="preserve">jącemu gwarancji na okres ……miesięcy </w:t>
      </w:r>
    </w:p>
    <w:p w14:paraId="360CCC4D" w14:textId="77777777" w:rsidR="00430B57" w:rsidRDefault="00430B57" w:rsidP="00430B57">
      <w:pPr>
        <w:jc w:val="both"/>
      </w:pPr>
      <w:r w:rsidRPr="00CD4701">
        <w:t>2. Bieg terminu dla gwarancji rozpoczyna się o</w:t>
      </w:r>
      <w:r>
        <w:t>d dnia sporządzenia protokołu odbioru</w:t>
      </w:r>
      <w:r w:rsidRPr="00CD4701">
        <w:t>.</w:t>
      </w:r>
    </w:p>
    <w:p w14:paraId="24067865" w14:textId="77777777" w:rsidR="00430B57" w:rsidRDefault="00430B57" w:rsidP="00430B57">
      <w:pPr>
        <w:jc w:val="both"/>
      </w:pPr>
    </w:p>
    <w:p w14:paraId="27458D0A" w14:textId="77777777" w:rsidR="00430B57" w:rsidRDefault="00430B57" w:rsidP="00430B57">
      <w:pPr>
        <w:jc w:val="both"/>
      </w:pPr>
      <w:r>
        <w:t>3.Wykonawca przekaże Zamawiającemu  kartę gwarancyjną z informacją o warunkach udzielonej gwarancji na dostarczony sprzęt oraz o sposobie postępowania w przypadku konieczności uruchomienia procedury gwarancyjnej.</w:t>
      </w:r>
    </w:p>
    <w:p w14:paraId="32408403" w14:textId="77777777" w:rsidR="00430B57" w:rsidRDefault="00430B57" w:rsidP="00430B57">
      <w:pPr>
        <w:jc w:val="both"/>
      </w:pPr>
    </w:p>
    <w:p w14:paraId="70153696" w14:textId="77777777" w:rsidR="00430B57" w:rsidRDefault="00430B57" w:rsidP="00430B57">
      <w:pPr>
        <w:jc w:val="both"/>
      </w:pPr>
      <w:r>
        <w:t>4. Niezależnie od uprawnień z tytułu gwarancji, Zamawiającemu przysługują uprawnienia z tytułu rękojmi za wady przedmiotu umowy. Wszelkie odmienne postanowienia wynikające z kart gwarancyjnych sprzętu uważa się za bezskuteczne.</w:t>
      </w:r>
    </w:p>
    <w:p w14:paraId="78DC0DFA" w14:textId="77777777" w:rsidR="00430B57" w:rsidRDefault="00430B57" w:rsidP="00430B57">
      <w:pPr>
        <w:jc w:val="both"/>
      </w:pPr>
    </w:p>
    <w:p w14:paraId="2D1128D5" w14:textId="77777777" w:rsidR="00430B57" w:rsidRDefault="00430B57" w:rsidP="00430B57">
      <w:pPr>
        <w:jc w:val="both"/>
      </w:pPr>
      <w:r>
        <w:t>5. Wykonawca zapewnia bezpłatne usługi naprawcze sprzętu  w okresie gwarancji i rękojmi.</w:t>
      </w:r>
    </w:p>
    <w:p w14:paraId="06583458" w14:textId="77777777" w:rsidR="00430B57" w:rsidRDefault="00430B57" w:rsidP="00430B57">
      <w:pPr>
        <w:jc w:val="both"/>
      </w:pPr>
      <w:r>
        <w:t>Wszelkie naprawy gwarancyjne lub prowadzone w ramach rękojmi odbywają się na koszt i odpowiedzialność Wykonawcy.</w:t>
      </w:r>
    </w:p>
    <w:p w14:paraId="00DCD9F5" w14:textId="77777777" w:rsidR="00430B57" w:rsidRDefault="00430B57" w:rsidP="00430B57">
      <w:pPr>
        <w:jc w:val="both"/>
      </w:pPr>
    </w:p>
    <w:p w14:paraId="33A23225" w14:textId="77777777" w:rsidR="00430B57" w:rsidRDefault="00430B57" w:rsidP="00430B57">
      <w:pPr>
        <w:jc w:val="both"/>
      </w:pPr>
      <w:r>
        <w:t>6. W razie wad stwierdzonych podczas  użytkowania zakupionego sprzętu  Zamawiający złoży Wykonawcy pisemną reklamację niezwłocznie, a najpóźniej w ciągu 14 dni od daty ujawnienia wad fizycznych.</w:t>
      </w:r>
    </w:p>
    <w:p w14:paraId="706A7A60" w14:textId="77777777" w:rsidR="00430B57" w:rsidRDefault="00430B57" w:rsidP="00430B57">
      <w:pPr>
        <w:jc w:val="both"/>
      </w:pPr>
    </w:p>
    <w:p w14:paraId="3FE59E69" w14:textId="77777777" w:rsidR="00430B57" w:rsidRDefault="00430B57" w:rsidP="00430B57">
      <w:pPr>
        <w:jc w:val="both"/>
      </w:pPr>
      <w:r>
        <w:t>7. Jeżeli w momencie dostawy lub podczas użytkowania sprzęt nie spełni  parametrów technicznych opisanych w ofercie – będzie podlegał wymianie na nowy wolny od wad,                         w ramach rękojmi przewidzianej w Kodeksie Cywilnym. Wymiany sprzętu Wykonawca dokona bez żadnej dopłaty, nawet gdyby cena za taki wyrób uległa zmianie.</w:t>
      </w:r>
    </w:p>
    <w:p w14:paraId="66FB092B" w14:textId="77777777" w:rsidR="00430B57" w:rsidRDefault="00430B57" w:rsidP="00430B57">
      <w:pPr>
        <w:jc w:val="both"/>
      </w:pPr>
    </w:p>
    <w:p w14:paraId="479BAD75" w14:textId="77777777" w:rsidR="00430B57" w:rsidRDefault="00430B57" w:rsidP="00430B57">
      <w:pPr>
        <w:jc w:val="both"/>
      </w:pPr>
      <w:r>
        <w:t>8. W wypadku wymiany przez Wykonawcę przedmiotu dostawy na nowy w miejsce wadliwego, lub dokonania istotnej jego naprawy, termin gwarancji biegnie od początku od chwili jego dostarczenia po naprawie. Proces przyjęcia nowego egzemplarza musi być zgodny z wszystkimi procedurami opisanymi w umowie.</w:t>
      </w:r>
    </w:p>
    <w:p w14:paraId="3A5A3E7E" w14:textId="77777777" w:rsidR="00430B57" w:rsidRDefault="00430B57" w:rsidP="00430B57">
      <w:pPr>
        <w:jc w:val="both"/>
      </w:pPr>
    </w:p>
    <w:p w14:paraId="331C2B36" w14:textId="77777777" w:rsidR="00430B57" w:rsidRDefault="00430B57" w:rsidP="00430B57">
      <w:pPr>
        <w:jc w:val="both"/>
      </w:pPr>
      <w:r>
        <w:t>9.</w:t>
      </w:r>
      <w:r>
        <w:tab/>
        <w:t>W przypadku, gdy Wykonawca nie wypełni warunków gwarancji i rękojmi  lub opóźnia się w wykonaniu naprawy/usunięciu wady, Zamawiający jest uprawniony do usunięcia wad na koszt i ryzyko Wykonawcy, zachowując przy tym inne uprawnienia przysługujące mu na podstawie niniejszej umowy.</w:t>
      </w:r>
    </w:p>
    <w:p w14:paraId="5AB27C60" w14:textId="77777777" w:rsidR="00430B57" w:rsidRDefault="00430B57" w:rsidP="00430B57">
      <w:pPr>
        <w:jc w:val="both"/>
      </w:pPr>
    </w:p>
    <w:p w14:paraId="0C5A4CD7" w14:textId="77777777" w:rsidR="00430B57" w:rsidRPr="00CD4701" w:rsidRDefault="00430B57" w:rsidP="00430B57">
      <w:pPr>
        <w:widowControl w:val="0"/>
        <w:tabs>
          <w:tab w:val="num" w:pos="426"/>
        </w:tabs>
        <w:jc w:val="both"/>
        <w:rPr>
          <w:szCs w:val="20"/>
        </w:rPr>
      </w:pPr>
      <w:r>
        <w:t xml:space="preserve">10. </w:t>
      </w:r>
      <w:r w:rsidRPr="00CD4701">
        <w:rPr>
          <w:szCs w:val="20"/>
        </w:rPr>
        <w:t xml:space="preserve">W okresie gwarancji  Wykonawca jest zobowiązany do pisemnego zawiadomienia </w:t>
      </w:r>
      <w:r w:rsidRPr="00CD4701">
        <w:rPr>
          <w:szCs w:val="20"/>
        </w:rPr>
        <w:br/>
        <w:t xml:space="preserve"> zamawiającego o:</w:t>
      </w:r>
    </w:p>
    <w:p w14:paraId="7F427F09" w14:textId="77777777" w:rsidR="00430B57" w:rsidRPr="00CD4701" w:rsidRDefault="00430B57" w:rsidP="00430B57">
      <w:pPr>
        <w:numPr>
          <w:ilvl w:val="0"/>
          <w:numId w:val="1"/>
        </w:numPr>
        <w:tabs>
          <w:tab w:val="num" w:pos="1134"/>
        </w:tabs>
        <w:ind w:left="1134" w:hanging="283"/>
        <w:jc w:val="both"/>
      </w:pPr>
      <w:r w:rsidRPr="00CD4701">
        <w:t>zmianie siedziby;</w:t>
      </w:r>
    </w:p>
    <w:p w14:paraId="35107F8B" w14:textId="77777777" w:rsidR="00430B57" w:rsidRPr="00CD4701" w:rsidRDefault="00430B57" w:rsidP="00430B57">
      <w:pPr>
        <w:numPr>
          <w:ilvl w:val="0"/>
          <w:numId w:val="1"/>
        </w:numPr>
        <w:tabs>
          <w:tab w:val="num" w:pos="1134"/>
        </w:tabs>
        <w:ind w:left="1134" w:hanging="283"/>
        <w:jc w:val="both"/>
      </w:pPr>
      <w:r w:rsidRPr="00CD4701">
        <w:t>upadłości;</w:t>
      </w:r>
    </w:p>
    <w:p w14:paraId="54F9DA53" w14:textId="77777777" w:rsidR="00430B57" w:rsidRPr="00CD4701" w:rsidRDefault="00430B57" w:rsidP="00430B57">
      <w:pPr>
        <w:numPr>
          <w:ilvl w:val="0"/>
          <w:numId w:val="1"/>
        </w:numPr>
        <w:tabs>
          <w:tab w:val="num" w:pos="1134"/>
        </w:tabs>
        <w:ind w:left="1134" w:hanging="283"/>
        <w:jc w:val="both"/>
      </w:pPr>
      <w:r w:rsidRPr="00CD4701">
        <w:t>wszczęciu postępowania układowego;</w:t>
      </w:r>
    </w:p>
    <w:p w14:paraId="10399266" w14:textId="77777777" w:rsidR="00430B57" w:rsidRPr="00CD4701" w:rsidRDefault="00430B57" w:rsidP="00430B57">
      <w:pPr>
        <w:numPr>
          <w:ilvl w:val="0"/>
          <w:numId w:val="1"/>
        </w:numPr>
        <w:tabs>
          <w:tab w:val="num" w:pos="1134"/>
        </w:tabs>
        <w:ind w:left="1134" w:hanging="283"/>
        <w:jc w:val="both"/>
      </w:pPr>
      <w:r w:rsidRPr="00CD4701">
        <w:t>ogłoszeniu likwidacji;</w:t>
      </w:r>
    </w:p>
    <w:p w14:paraId="0BB20A48" w14:textId="77777777" w:rsidR="00430B57" w:rsidRDefault="00430B57" w:rsidP="00430B57">
      <w:pPr>
        <w:numPr>
          <w:ilvl w:val="0"/>
          <w:numId w:val="1"/>
        </w:numPr>
        <w:tabs>
          <w:tab w:val="num" w:pos="1134"/>
        </w:tabs>
        <w:spacing w:after="120"/>
        <w:ind w:left="1135" w:hanging="284"/>
        <w:jc w:val="both"/>
      </w:pPr>
      <w:r w:rsidRPr="00CD4701">
        <w:t>zawieszeniu działalności.</w:t>
      </w:r>
    </w:p>
    <w:p w14:paraId="48411A9D" w14:textId="77777777" w:rsidR="00430B57" w:rsidRPr="00CD4701" w:rsidRDefault="00430B57" w:rsidP="00C73FDF"/>
    <w:p w14:paraId="04A6C431" w14:textId="77777777" w:rsidR="00C73FDF" w:rsidRPr="005D04DD" w:rsidRDefault="00C73FDF" w:rsidP="00C73FDF">
      <w:pPr>
        <w:jc w:val="center"/>
        <w:rPr>
          <w:b/>
        </w:rPr>
      </w:pPr>
      <w:r w:rsidRPr="005D04DD">
        <w:rPr>
          <w:b/>
        </w:rPr>
        <w:t>§ 5.</w:t>
      </w:r>
    </w:p>
    <w:p w14:paraId="0CC14666" w14:textId="77777777" w:rsidR="005D04DD" w:rsidRPr="005D04DD" w:rsidRDefault="005D04DD" w:rsidP="00C73FDF">
      <w:pPr>
        <w:jc w:val="center"/>
        <w:rPr>
          <w:b/>
        </w:rPr>
      </w:pPr>
      <w:r w:rsidRPr="005D04DD">
        <w:rPr>
          <w:b/>
        </w:rPr>
        <w:t xml:space="preserve">Kary umowne </w:t>
      </w:r>
    </w:p>
    <w:p w14:paraId="6DB66C2D" w14:textId="77777777" w:rsidR="005D04DD" w:rsidRPr="00CD4701" w:rsidRDefault="005D04DD" w:rsidP="00C73FDF">
      <w:pPr>
        <w:jc w:val="center"/>
      </w:pPr>
    </w:p>
    <w:p w14:paraId="0A60F23D" w14:textId="77777777" w:rsidR="00C73FDF" w:rsidRPr="00CD4701" w:rsidRDefault="00C73FDF" w:rsidP="00C73FDF">
      <w:pPr>
        <w:jc w:val="both"/>
      </w:pPr>
      <w:r w:rsidRPr="00CD4701">
        <w:t>1. Kary umowne:</w:t>
      </w:r>
    </w:p>
    <w:p w14:paraId="4439B340" w14:textId="77777777" w:rsidR="00C73FDF" w:rsidRPr="00CD4701" w:rsidRDefault="00C73FDF" w:rsidP="00C73FDF">
      <w:pPr>
        <w:jc w:val="both"/>
      </w:pPr>
      <w:r w:rsidRPr="00CD4701">
        <w:lastRenderedPageBreak/>
        <w:t xml:space="preserve">1) w przypadku opóźnienia w dostarczeniu przedmiotu umowy, Wykonawca zapłaci Zamawiającemu karę umowną w wysokości 0,5% wynagrodzenia umownego </w:t>
      </w:r>
      <w:r w:rsidR="005D04DD">
        <w:t xml:space="preserve">brutto określonego </w:t>
      </w:r>
      <w:r w:rsidR="005D04DD" w:rsidRPr="00D70D77">
        <w:t>w §</w:t>
      </w:r>
      <w:r w:rsidR="00895503" w:rsidRPr="00D70D77">
        <w:t xml:space="preserve"> </w:t>
      </w:r>
      <w:r w:rsidR="00430B57" w:rsidRPr="00D70D77">
        <w:t>3</w:t>
      </w:r>
      <w:r w:rsidR="005D04DD" w:rsidRPr="00D70D77">
        <w:t xml:space="preserve"> ust</w:t>
      </w:r>
      <w:r w:rsidR="005D04DD">
        <w:t xml:space="preserve">. 1 umowy , </w:t>
      </w:r>
      <w:r w:rsidR="00895503">
        <w:t xml:space="preserve">za każdy dzień opóźnienia, </w:t>
      </w:r>
      <w:r w:rsidR="00895503" w:rsidRPr="00895503">
        <w:t>licząc od terminu wskazanego w § 2 umowy</w:t>
      </w:r>
      <w:r w:rsidR="00895503">
        <w:t>.</w:t>
      </w:r>
    </w:p>
    <w:p w14:paraId="749E74B7" w14:textId="77777777" w:rsidR="00C73FDF" w:rsidRPr="00430B57" w:rsidRDefault="00C73FDF" w:rsidP="005D04DD">
      <w:pPr>
        <w:jc w:val="both"/>
        <w:rPr>
          <w:color w:val="FF0000"/>
        </w:rPr>
      </w:pPr>
      <w:r w:rsidRPr="00CD4701">
        <w:t>2) W przypadku odstąpienia od umowy przez Zamawiającego z przyczyn leżących po stronie Wykonawcy, Zamawiającemu przysługuje kara umowna w wysok</w:t>
      </w:r>
      <w:r w:rsidR="00430B57">
        <w:t xml:space="preserve">ości 20% wynagrodzenia umownego </w:t>
      </w:r>
      <w:r w:rsidR="00430B57" w:rsidRPr="00D70D77">
        <w:t>brutto.</w:t>
      </w:r>
    </w:p>
    <w:p w14:paraId="7DF081D8" w14:textId="77777777" w:rsidR="00C73FDF" w:rsidRDefault="005D04DD" w:rsidP="005D04DD">
      <w:r>
        <w:t>3</w:t>
      </w:r>
      <w:r w:rsidRPr="005D04DD">
        <w:t xml:space="preserve">) W przypadku odstąpienia od umowy przez </w:t>
      </w:r>
      <w:r>
        <w:t>Wykonawcę</w:t>
      </w:r>
      <w:r w:rsidRPr="005D04DD">
        <w:t xml:space="preserve"> z przyczyn leżących po stronie Zamawiającego, </w:t>
      </w:r>
      <w:r>
        <w:t>Wykonawcy</w:t>
      </w:r>
      <w:r w:rsidRPr="005D04DD">
        <w:t xml:space="preserve"> przysługuje kara umowna w wysoko</w:t>
      </w:r>
      <w:r w:rsidR="00430B57">
        <w:t xml:space="preserve">ści 20% wynagrodzenia umownego </w:t>
      </w:r>
      <w:r w:rsidR="00430B57" w:rsidRPr="00D70D77">
        <w:t>brutto.</w:t>
      </w:r>
    </w:p>
    <w:p w14:paraId="126908A3" w14:textId="77777777" w:rsidR="00C73FDF" w:rsidRPr="00430B57" w:rsidRDefault="00430B57" w:rsidP="00430B57">
      <w:pPr>
        <w:jc w:val="both"/>
        <w:rPr>
          <w:bCs/>
        </w:rPr>
      </w:pPr>
      <w:r>
        <w:rPr>
          <w:bCs/>
        </w:rPr>
        <w:t>2</w:t>
      </w:r>
      <w:r w:rsidR="00895503">
        <w:rPr>
          <w:bCs/>
        </w:rPr>
        <w:t xml:space="preserve">. </w:t>
      </w:r>
      <w:r w:rsidR="00C73FDF" w:rsidRPr="00CD4701">
        <w:rPr>
          <w:bCs/>
        </w:rPr>
        <w:t>Wykonawca nie może zwolnić się od odpowiedzialności względem Zamawiającego,  z tego powodu, że niewykonanie umowy przez Wykonawcę było następstwem niewykonania lub nienależytego wykonania zobowiązań wobec Wykonawcy przez jego kooperantów.</w:t>
      </w:r>
    </w:p>
    <w:p w14:paraId="627CFD99" w14:textId="77777777" w:rsidR="00895503" w:rsidRPr="00CD4701" w:rsidRDefault="00430B57" w:rsidP="00C73FDF">
      <w:pPr>
        <w:widowControl w:val="0"/>
        <w:tabs>
          <w:tab w:val="left" w:pos="360"/>
        </w:tabs>
        <w:jc w:val="both"/>
      </w:pPr>
      <w:r>
        <w:t>3</w:t>
      </w:r>
      <w:r w:rsidR="00C73FDF" w:rsidRPr="00CD4701">
        <w:t>.</w:t>
      </w:r>
      <w:r w:rsidR="00895503">
        <w:t xml:space="preserve"> </w:t>
      </w:r>
      <w:r w:rsidR="00C73FDF" w:rsidRPr="00CD4701">
        <w:t>Strony zastrzegają sobie prawo dochodzenia odszkodowania na zasadach ogólnych  w przypadku powstania szkody przewyższającej wysokość odszkodowania z tytułu kar umownych.</w:t>
      </w:r>
    </w:p>
    <w:p w14:paraId="7019D31C" w14:textId="77777777" w:rsidR="00C73FDF" w:rsidRPr="00CD4701" w:rsidRDefault="00C73FDF" w:rsidP="00C73FDF">
      <w:pPr>
        <w:jc w:val="both"/>
        <w:rPr>
          <w:b/>
        </w:rPr>
      </w:pPr>
    </w:p>
    <w:p w14:paraId="29C4D508" w14:textId="77777777" w:rsidR="00C73FDF" w:rsidRDefault="00C73FDF" w:rsidP="00C73FDF">
      <w:pPr>
        <w:jc w:val="center"/>
        <w:rPr>
          <w:b/>
        </w:rPr>
      </w:pPr>
      <w:r w:rsidRPr="005D04DD">
        <w:rPr>
          <w:b/>
        </w:rPr>
        <w:t>§ 6.</w:t>
      </w:r>
    </w:p>
    <w:p w14:paraId="7F2D511E" w14:textId="77777777" w:rsidR="009D07D5" w:rsidRDefault="009D07D5" w:rsidP="00C73FDF">
      <w:pPr>
        <w:jc w:val="center"/>
        <w:rPr>
          <w:b/>
        </w:rPr>
      </w:pPr>
      <w:r>
        <w:rPr>
          <w:b/>
        </w:rPr>
        <w:t xml:space="preserve">Przedstawiciele </w:t>
      </w:r>
    </w:p>
    <w:p w14:paraId="088DFB77" w14:textId="77777777" w:rsidR="009D07D5" w:rsidRDefault="009D07D5" w:rsidP="00C73FDF">
      <w:pPr>
        <w:jc w:val="center"/>
        <w:rPr>
          <w:b/>
        </w:rPr>
      </w:pPr>
    </w:p>
    <w:p w14:paraId="49F4B89B" w14:textId="77777777" w:rsidR="009D07D5" w:rsidRPr="009D07D5" w:rsidRDefault="009D07D5" w:rsidP="009D07D5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line="360" w:lineRule="auto"/>
        <w:ind w:hanging="720"/>
        <w:contextualSpacing/>
        <w:jc w:val="both"/>
      </w:pPr>
      <w:r w:rsidRPr="009D07D5">
        <w:t xml:space="preserve">Za realizację umowy ze strony Zamawiającego odpowiedzialni są: </w:t>
      </w:r>
    </w:p>
    <w:p w14:paraId="4C5AEAE0" w14:textId="77777777" w:rsidR="009D07D5" w:rsidRPr="009D07D5" w:rsidRDefault="009D07D5" w:rsidP="009D07D5">
      <w:pPr>
        <w:tabs>
          <w:tab w:val="left" w:pos="360"/>
        </w:tabs>
        <w:adjustRightInd w:val="0"/>
        <w:jc w:val="both"/>
      </w:pPr>
      <w:r w:rsidRPr="009D07D5">
        <w:t xml:space="preserve">     Jacek Domoradzki  – Kierownik Zespołu Obiektów Sportowych tel.: 608 07 8888</w:t>
      </w:r>
    </w:p>
    <w:p w14:paraId="56F161AD" w14:textId="77777777" w:rsidR="009D07D5" w:rsidRPr="009D07D5" w:rsidRDefault="009D07D5" w:rsidP="009D07D5">
      <w:pPr>
        <w:tabs>
          <w:tab w:val="left" w:pos="360"/>
        </w:tabs>
        <w:adjustRightInd w:val="0"/>
        <w:jc w:val="both"/>
      </w:pPr>
      <w:r w:rsidRPr="009D07D5">
        <w:t xml:space="preserve">     Wojciech Wesołowski – zastępca Kierownika ZOS ul. Ściegiennego 8, tel.: 664 027136</w:t>
      </w:r>
    </w:p>
    <w:p w14:paraId="053CFC93" w14:textId="77777777" w:rsidR="009D07D5" w:rsidRPr="009D07D5" w:rsidRDefault="009D07D5" w:rsidP="009D07D5">
      <w:pPr>
        <w:tabs>
          <w:tab w:val="left" w:pos="360"/>
        </w:tabs>
        <w:adjustRightInd w:val="0"/>
        <w:jc w:val="both"/>
      </w:pPr>
    </w:p>
    <w:p w14:paraId="0FB234E6" w14:textId="77777777" w:rsidR="009D07D5" w:rsidRDefault="009D07D5" w:rsidP="009D07D5">
      <w:pPr>
        <w:tabs>
          <w:tab w:val="left" w:pos="360"/>
        </w:tabs>
        <w:adjustRightInd w:val="0"/>
        <w:jc w:val="both"/>
      </w:pPr>
      <w:r w:rsidRPr="009D07D5">
        <w:t>2. Za realizację umowy ze strony Wykonawcy odpowiedzialny</w:t>
      </w:r>
      <w:r>
        <w:t>/ni</w:t>
      </w:r>
      <w:r w:rsidRPr="009D07D5">
        <w:t xml:space="preserve"> jes</w:t>
      </w:r>
      <w:r>
        <w:t>t/są</w:t>
      </w:r>
      <w:r w:rsidRPr="009D07D5">
        <w:t>: ………..…………..</w:t>
      </w:r>
    </w:p>
    <w:p w14:paraId="42A41673" w14:textId="07CA25D4" w:rsidR="009D07D5" w:rsidRPr="009D07D5" w:rsidRDefault="00D70D77" w:rsidP="009D07D5">
      <w:pPr>
        <w:tabs>
          <w:tab w:val="left" w:pos="360"/>
        </w:tabs>
        <w:adjustRightInd w:val="0"/>
        <w:jc w:val="both"/>
      </w:pPr>
      <w:r>
        <w:t xml:space="preserve">  </w:t>
      </w:r>
      <w:r w:rsidR="009D07D5" w:rsidRPr="009D07D5">
        <w:t xml:space="preserve">tel.: </w:t>
      </w:r>
      <w:r w:rsidR="009D07D5" w:rsidRPr="009D07D5">
        <w:rPr>
          <w:rFonts w:eastAsia="Calibri"/>
        </w:rPr>
        <w:t>…………………………………………………………………………</w:t>
      </w:r>
      <w:r w:rsidR="009D07D5">
        <w:rPr>
          <w:rFonts w:eastAsia="Calibri"/>
        </w:rPr>
        <w:t>……….</w:t>
      </w:r>
      <w:r>
        <w:rPr>
          <w:rFonts w:eastAsia="Calibri"/>
        </w:rPr>
        <w:t>…………</w:t>
      </w:r>
    </w:p>
    <w:p w14:paraId="593ACAD4" w14:textId="77777777" w:rsidR="009D07D5" w:rsidRDefault="009D07D5" w:rsidP="009D07D5">
      <w:pPr>
        <w:rPr>
          <w:b/>
        </w:rPr>
      </w:pPr>
    </w:p>
    <w:p w14:paraId="7F042A29" w14:textId="77777777" w:rsidR="00BE747C" w:rsidRDefault="00BE747C" w:rsidP="00C73FDF">
      <w:pPr>
        <w:jc w:val="center"/>
        <w:rPr>
          <w:b/>
        </w:rPr>
      </w:pPr>
    </w:p>
    <w:p w14:paraId="5DD25184" w14:textId="77777777" w:rsidR="00BE747C" w:rsidRDefault="00BE747C" w:rsidP="00C73FDF">
      <w:pPr>
        <w:jc w:val="center"/>
        <w:rPr>
          <w:b/>
        </w:rPr>
      </w:pPr>
    </w:p>
    <w:p w14:paraId="688E2113" w14:textId="77777777" w:rsidR="00BE747C" w:rsidRDefault="00BE747C" w:rsidP="00C73FDF">
      <w:pPr>
        <w:jc w:val="center"/>
        <w:rPr>
          <w:b/>
        </w:rPr>
      </w:pPr>
    </w:p>
    <w:p w14:paraId="3F8415C3" w14:textId="77777777" w:rsidR="009D07D5" w:rsidRDefault="009D07D5" w:rsidP="00C73FDF">
      <w:pPr>
        <w:jc w:val="center"/>
        <w:rPr>
          <w:b/>
        </w:rPr>
      </w:pPr>
      <w:bookmarkStart w:id="0" w:name="_GoBack"/>
      <w:bookmarkEnd w:id="0"/>
      <w:r>
        <w:rPr>
          <w:b/>
        </w:rPr>
        <w:t>§7.</w:t>
      </w:r>
    </w:p>
    <w:p w14:paraId="49439F26" w14:textId="77777777" w:rsidR="005D04DD" w:rsidRPr="005D04DD" w:rsidRDefault="005D04DD" w:rsidP="00C73FDF">
      <w:pPr>
        <w:jc w:val="center"/>
        <w:rPr>
          <w:b/>
        </w:rPr>
      </w:pPr>
      <w:r>
        <w:rPr>
          <w:b/>
        </w:rPr>
        <w:t>Postanowienia końcowe</w:t>
      </w:r>
    </w:p>
    <w:p w14:paraId="423D4F51" w14:textId="77777777" w:rsidR="00C73FDF" w:rsidRPr="00CD4701" w:rsidRDefault="00C73FDF" w:rsidP="00C73FDF">
      <w:pPr>
        <w:jc w:val="both"/>
      </w:pPr>
    </w:p>
    <w:p w14:paraId="4518C073" w14:textId="77777777" w:rsidR="00C73FDF" w:rsidRPr="00CD4701" w:rsidRDefault="00C73FDF" w:rsidP="00C73FDF">
      <w:pPr>
        <w:jc w:val="both"/>
      </w:pPr>
      <w:r w:rsidRPr="00CD4701">
        <w:t xml:space="preserve">1.W sprawach nieuregulowanych umową będą miały zastosowanie przepisy Kodeksu Cywilnego </w:t>
      </w:r>
    </w:p>
    <w:p w14:paraId="619BD670" w14:textId="77777777" w:rsidR="00C73FDF" w:rsidRDefault="00C73FDF" w:rsidP="00C73FDF">
      <w:pPr>
        <w:jc w:val="both"/>
      </w:pPr>
      <w:r w:rsidRPr="00CD4701">
        <w:t>2. Ewentualne spory, mogące wyniknąć z wykonania niniejszej umowy, strony poddadzą pod rozstrzygnięcie sądu właściwego dla  siedziby Zamawiającego</w:t>
      </w:r>
      <w:r w:rsidR="00280978">
        <w:t>.</w:t>
      </w:r>
    </w:p>
    <w:p w14:paraId="327E7EA6" w14:textId="77777777" w:rsidR="00280978" w:rsidRPr="00D70D77" w:rsidRDefault="00280978" w:rsidP="00C73FDF">
      <w:pPr>
        <w:jc w:val="both"/>
      </w:pPr>
      <w:r w:rsidRPr="00D70D77">
        <w:t>3. Wszelkie zmiany i uzupełnienia treści umowy mogą być dokonywane pod rygorem nieważności wyłącznie w formie aneksu pisemnego, podpisanego przez obie Strony.</w:t>
      </w:r>
    </w:p>
    <w:p w14:paraId="39CD78BA" w14:textId="77777777" w:rsidR="00C73FDF" w:rsidRPr="00CD4701" w:rsidRDefault="00280978" w:rsidP="00C73FDF">
      <w:pPr>
        <w:jc w:val="both"/>
      </w:pPr>
      <w:r>
        <w:t>4</w:t>
      </w:r>
      <w:r w:rsidR="005D04DD">
        <w:t xml:space="preserve">. </w:t>
      </w:r>
      <w:r w:rsidR="00C73FDF" w:rsidRPr="00CD4701">
        <w:t>Umowa została sporządzona w dwóch jednobrzmiących egzempla</w:t>
      </w:r>
      <w:r>
        <w:t>rzach, po jednym dla każdej ze S</w:t>
      </w:r>
      <w:r w:rsidR="00C73FDF" w:rsidRPr="00CD4701">
        <w:t>tron.</w:t>
      </w:r>
    </w:p>
    <w:p w14:paraId="1F2987C0" w14:textId="77777777" w:rsidR="00C73FDF" w:rsidRPr="00CD4701" w:rsidRDefault="00C73FDF" w:rsidP="00C73FDF">
      <w:pPr>
        <w:rPr>
          <w:b/>
        </w:rPr>
      </w:pPr>
    </w:p>
    <w:p w14:paraId="1749A040" w14:textId="77777777" w:rsidR="00C73FDF" w:rsidRPr="00CD4701" w:rsidRDefault="00C73FDF" w:rsidP="00C73FDF">
      <w:pPr>
        <w:rPr>
          <w:b/>
        </w:rPr>
      </w:pPr>
    </w:p>
    <w:p w14:paraId="7E95865F" w14:textId="77777777" w:rsidR="00C73FDF" w:rsidRPr="00CD4701" w:rsidRDefault="00C73FDF" w:rsidP="00C73FDF">
      <w:pPr>
        <w:rPr>
          <w:b/>
        </w:rPr>
      </w:pPr>
    </w:p>
    <w:p w14:paraId="4950E385" w14:textId="77777777" w:rsidR="00C73FDF" w:rsidRPr="00CD4701" w:rsidRDefault="00C73FDF" w:rsidP="00C73FDF">
      <w:pPr>
        <w:jc w:val="center"/>
        <w:rPr>
          <w:b/>
        </w:rPr>
      </w:pPr>
      <w:r w:rsidRPr="00CD4701">
        <w:rPr>
          <w:b/>
        </w:rPr>
        <w:t>ZAMAWIAJĄCY:</w:t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</w:r>
      <w:r w:rsidRPr="00CD4701">
        <w:rPr>
          <w:b/>
        </w:rPr>
        <w:tab/>
        <w:t>WYKONAWCA:</w:t>
      </w:r>
    </w:p>
    <w:p w14:paraId="3F354CA5" w14:textId="77777777" w:rsidR="00C73FDF" w:rsidRDefault="00C73FDF" w:rsidP="00C73FDF"/>
    <w:p w14:paraId="7ACA1BEC" w14:textId="77777777" w:rsidR="00937DC3" w:rsidRDefault="00937DC3"/>
    <w:sectPr w:rsidR="00937DC3" w:rsidSect="00BE747C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513C92C" w15:done="0"/>
  <w15:commentEx w15:paraId="73197433" w15:done="0"/>
  <w15:commentEx w15:paraId="328BB2DA" w15:done="0"/>
  <w15:commentEx w15:paraId="34592572" w15:done="0"/>
  <w15:commentEx w15:paraId="5AFE4E7E" w15:done="0"/>
  <w15:commentEx w15:paraId="69162DE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214939" w14:textId="77777777" w:rsidR="007D72BE" w:rsidRDefault="007D72BE" w:rsidP="007D72BE">
      <w:r>
        <w:separator/>
      </w:r>
    </w:p>
  </w:endnote>
  <w:endnote w:type="continuationSeparator" w:id="0">
    <w:p w14:paraId="57F6A253" w14:textId="77777777" w:rsidR="007D72BE" w:rsidRDefault="007D72BE" w:rsidP="007D7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21D48" w14:textId="77777777" w:rsidR="007D72BE" w:rsidRDefault="007D72BE" w:rsidP="007D72BE">
      <w:r>
        <w:separator/>
      </w:r>
    </w:p>
  </w:footnote>
  <w:footnote w:type="continuationSeparator" w:id="0">
    <w:p w14:paraId="6F76391D" w14:textId="77777777" w:rsidR="007D72BE" w:rsidRDefault="007D72BE" w:rsidP="007D7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6133A"/>
    <w:multiLevelType w:val="hybridMultilevel"/>
    <w:tmpl w:val="0C4AD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604A0"/>
    <w:multiLevelType w:val="hybridMultilevel"/>
    <w:tmpl w:val="616E26DC"/>
    <w:lvl w:ilvl="0" w:tplc="7FD812B8">
      <w:start w:val="1"/>
      <w:numFmt w:val="bullet"/>
      <w:lvlText w:val="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sia">
    <w15:presenceInfo w15:providerId="None" w15:userId="Kas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FDF"/>
    <w:rsid w:val="00280978"/>
    <w:rsid w:val="00422112"/>
    <w:rsid w:val="00430B57"/>
    <w:rsid w:val="00506807"/>
    <w:rsid w:val="005D04DD"/>
    <w:rsid w:val="00720A24"/>
    <w:rsid w:val="007C78FC"/>
    <w:rsid w:val="007D72BE"/>
    <w:rsid w:val="00895503"/>
    <w:rsid w:val="00920EC2"/>
    <w:rsid w:val="00937DC3"/>
    <w:rsid w:val="009529A1"/>
    <w:rsid w:val="009D07D5"/>
    <w:rsid w:val="00AC5B87"/>
    <w:rsid w:val="00BE747C"/>
    <w:rsid w:val="00C73FDF"/>
    <w:rsid w:val="00D70D77"/>
    <w:rsid w:val="00DA478E"/>
    <w:rsid w:val="00EF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3A8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3FD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30B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0B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0B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0B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0B5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0B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0B57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72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72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72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2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3FD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30B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0B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0B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0B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0B5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0B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0B57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72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72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72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2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6E3DC-8851-4FD5-B69A-9A9519CA3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904E5786</Template>
  <TotalTime>11</TotalTime>
  <Pages>4</Pages>
  <Words>1202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5</cp:revision>
  <dcterms:created xsi:type="dcterms:W3CDTF">2017-04-21T09:25:00Z</dcterms:created>
  <dcterms:modified xsi:type="dcterms:W3CDTF">2017-04-21T09:31:00Z</dcterms:modified>
</cp:coreProperties>
</file>