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78D" w:rsidRDefault="0033278D" w:rsidP="0033278D">
      <w:pPr>
        <w:spacing w:after="0" w:line="240" w:lineRule="auto"/>
        <w:ind w:left="2124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4 </w:t>
      </w:r>
    </w:p>
    <w:p w:rsidR="006C516F" w:rsidRPr="0007259E" w:rsidRDefault="006C516F" w:rsidP="0007259E">
      <w:pPr>
        <w:spacing w:after="0" w:line="240" w:lineRule="auto"/>
        <w:ind w:left="2124" w:firstLine="708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>UMOWA</w:t>
      </w:r>
      <w:r w:rsidR="0007259E">
        <w:rPr>
          <w:rFonts w:ascii="Times New Roman" w:hAnsi="Times New Roman"/>
          <w:b/>
          <w:sz w:val="24"/>
          <w:szCs w:val="24"/>
        </w:rPr>
        <w:t xml:space="preserve"> Nr  NE  / …./ 2016</w:t>
      </w:r>
      <w:r w:rsidRPr="0007259E">
        <w:rPr>
          <w:rFonts w:ascii="Times New Roman" w:hAnsi="Times New Roman"/>
          <w:b/>
          <w:sz w:val="24"/>
          <w:szCs w:val="24"/>
        </w:rPr>
        <w:t xml:space="preserve"> </w:t>
      </w:r>
      <w:r w:rsidRPr="0007259E">
        <w:rPr>
          <w:rFonts w:ascii="Times New Roman" w:hAnsi="Times New Roman"/>
          <w:b/>
          <w:sz w:val="24"/>
          <w:szCs w:val="24"/>
        </w:rPr>
        <w:tab/>
      </w:r>
      <w:r w:rsidRPr="0007259E">
        <w:rPr>
          <w:rFonts w:ascii="Times New Roman" w:hAnsi="Times New Roman"/>
          <w:b/>
          <w:sz w:val="24"/>
          <w:szCs w:val="24"/>
        </w:rPr>
        <w:tab/>
      </w:r>
      <w:r w:rsidRPr="0007259E">
        <w:rPr>
          <w:rFonts w:ascii="Times New Roman" w:hAnsi="Times New Roman"/>
          <w:b/>
          <w:sz w:val="24"/>
          <w:szCs w:val="24"/>
        </w:rPr>
        <w:tab/>
      </w:r>
      <w:r w:rsidRPr="0007259E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Pr="0007259E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 xml:space="preserve">zawarta w dniu </w:t>
      </w:r>
      <w:r w:rsidR="0007259E">
        <w:rPr>
          <w:rFonts w:ascii="Times New Roman" w:hAnsi="Times New Roman"/>
          <w:b/>
          <w:sz w:val="24"/>
          <w:szCs w:val="24"/>
        </w:rPr>
        <w:t>……………………………………</w:t>
      </w:r>
      <w:r w:rsidRPr="0007259E">
        <w:rPr>
          <w:rFonts w:ascii="Times New Roman" w:hAnsi="Times New Roman"/>
          <w:b/>
          <w:sz w:val="24"/>
          <w:szCs w:val="24"/>
        </w:rPr>
        <w:t>2016r</w:t>
      </w:r>
      <w:r w:rsidRPr="0007259E">
        <w:rPr>
          <w:rFonts w:ascii="Times New Roman" w:hAnsi="Times New Roman"/>
          <w:sz w:val="24"/>
          <w:szCs w:val="24"/>
        </w:rPr>
        <w:t>. w Kielcach pomiędzy: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>Gminą Kielce</w:t>
      </w:r>
      <w:r w:rsidRPr="0007259E">
        <w:rPr>
          <w:rFonts w:ascii="Times New Roman" w:hAnsi="Times New Roman"/>
          <w:sz w:val="24"/>
          <w:szCs w:val="24"/>
        </w:rPr>
        <w:t xml:space="preserve"> – </w:t>
      </w:r>
      <w:r w:rsidRPr="0007259E">
        <w:rPr>
          <w:rFonts w:ascii="Times New Roman" w:hAnsi="Times New Roman"/>
          <w:b/>
          <w:sz w:val="24"/>
          <w:szCs w:val="24"/>
        </w:rPr>
        <w:t>Miejskim Ośrodkiem Sportu I Rekreacji</w:t>
      </w:r>
      <w:r w:rsidRPr="0007259E">
        <w:rPr>
          <w:rFonts w:ascii="Times New Roman" w:hAnsi="Times New Roman"/>
          <w:sz w:val="24"/>
          <w:szCs w:val="24"/>
        </w:rPr>
        <w:t xml:space="preserve"> </w:t>
      </w:r>
      <w:r w:rsidRPr="0007259E">
        <w:rPr>
          <w:rFonts w:ascii="Times New Roman" w:hAnsi="Times New Roman"/>
          <w:b/>
          <w:sz w:val="24"/>
          <w:szCs w:val="24"/>
        </w:rPr>
        <w:t>25- 018 ul. Żytnia 1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 xml:space="preserve">NIP: 959-19-55-792    REGON: 260762197 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>reprezentowanym przez</w:t>
      </w:r>
      <w:r w:rsidR="0007259E">
        <w:rPr>
          <w:rFonts w:ascii="Times New Roman" w:hAnsi="Times New Roman"/>
          <w:sz w:val="24"/>
          <w:szCs w:val="24"/>
        </w:rPr>
        <w:t>: …………………………….</w:t>
      </w:r>
      <w:r w:rsidRPr="0007259E">
        <w:rPr>
          <w:rFonts w:ascii="Times New Roman" w:hAnsi="Times New Roman"/>
          <w:b/>
          <w:sz w:val="24"/>
          <w:szCs w:val="24"/>
        </w:rPr>
        <w:t xml:space="preserve">– </w:t>
      </w:r>
      <w:r w:rsidR="0007259E">
        <w:rPr>
          <w:rFonts w:ascii="Times New Roman" w:hAnsi="Times New Roman"/>
          <w:b/>
          <w:sz w:val="24"/>
          <w:szCs w:val="24"/>
        </w:rPr>
        <w:t>……………………………..</w:t>
      </w:r>
      <w:r w:rsidRPr="0007259E">
        <w:rPr>
          <w:rFonts w:ascii="Times New Roman" w:hAnsi="Times New Roman"/>
          <w:b/>
          <w:sz w:val="24"/>
          <w:szCs w:val="24"/>
        </w:rPr>
        <w:t>,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 xml:space="preserve">zwanym dalej </w:t>
      </w:r>
      <w:r w:rsidRPr="0007259E">
        <w:rPr>
          <w:rFonts w:ascii="Times New Roman" w:hAnsi="Times New Roman"/>
          <w:b/>
          <w:sz w:val="24"/>
          <w:szCs w:val="24"/>
        </w:rPr>
        <w:t>Zamawiającym</w:t>
      </w:r>
      <w:r w:rsidRPr="0007259E">
        <w:rPr>
          <w:rFonts w:ascii="Times New Roman" w:hAnsi="Times New Roman"/>
          <w:sz w:val="24"/>
          <w:szCs w:val="24"/>
        </w:rPr>
        <w:t>, a: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259E" w:rsidRDefault="0007259E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  <w:r w:rsidR="006C516F" w:rsidRPr="0007259E">
        <w:rPr>
          <w:rFonts w:ascii="Times New Roman" w:hAnsi="Times New Roman"/>
          <w:sz w:val="24"/>
          <w:szCs w:val="24"/>
        </w:rPr>
        <w:t xml:space="preserve">działającą na podstawie wpisu do </w:t>
      </w:r>
      <w:r>
        <w:rPr>
          <w:rFonts w:ascii="Times New Roman" w:hAnsi="Times New Roman"/>
          <w:sz w:val="24"/>
          <w:szCs w:val="24"/>
        </w:rPr>
        <w:t>……………………………………………………..</w:t>
      </w:r>
    </w:p>
    <w:p w:rsidR="0007259E" w:rsidRDefault="0007259E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……………..REGON:…………………………</w:t>
      </w:r>
    </w:p>
    <w:p w:rsidR="0007259E" w:rsidRDefault="006C516F" w:rsidP="000725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>reprezentowaną  przez</w:t>
      </w:r>
      <w:r w:rsidR="0007259E">
        <w:rPr>
          <w:rFonts w:ascii="Times New Roman" w:hAnsi="Times New Roman"/>
          <w:sz w:val="24"/>
          <w:szCs w:val="24"/>
        </w:rPr>
        <w:t xml:space="preserve"> </w:t>
      </w:r>
      <w:r w:rsidRPr="0007259E">
        <w:rPr>
          <w:rFonts w:ascii="Times New Roman" w:hAnsi="Times New Roman"/>
          <w:sz w:val="24"/>
          <w:szCs w:val="24"/>
        </w:rPr>
        <w:t>:</w:t>
      </w:r>
      <w:r w:rsidR="0007259E">
        <w:rPr>
          <w:rFonts w:ascii="Times New Roman" w:hAnsi="Times New Roman"/>
          <w:sz w:val="24"/>
          <w:szCs w:val="24"/>
        </w:rPr>
        <w:t>…………………….</w:t>
      </w:r>
      <w:r w:rsidRPr="0007259E">
        <w:rPr>
          <w:rFonts w:ascii="Times New Roman" w:hAnsi="Times New Roman"/>
          <w:b/>
          <w:sz w:val="24"/>
          <w:szCs w:val="24"/>
        </w:rPr>
        <w:t xml:space="preserve">– </w:t>
      </w:r>
      <w:r w:rsidR="0007259E">
        <w:rPr>
          <w:rFonts w:ascii="Times New Roman" w:hAnsi="Times New Roman"/>
          <w:b/>
          <w:sz w:val="24"/>
          <w:szCs w:val="24"/>
        </w:rPr>
        <w:t>…………………………………………..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 xml:space="preserve">zwanym dalej </w:t>
      </w:r>
      <w:r w:rsidRPr="0007259E">
        <w:rPr>
          <w:rFonts w:ascii="Times New Roman" w:hAnsi="Times New Roman"/>
          <w:b/>
          <w:sz w:val="24"/>
          <w:szCs w:val="24"/>
        </w:rPr>
        <w:t>Wykonawcą</w:t>
      </w:r>
      <w:r w:rsidRPr="0007259E">
        <w:rPr>
          <w:rFonts w:ascii="Times New Roman" w:hAnsi="Times New Roman"/>
          <w:sz w:val="24"/>
          <w:szCs w:val="24"/>
        </w:rPr>
        <w:t>.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 xml:space="preserve">W rezultacie </w:t>
      </w:r>
      <w:r w:rsidR="0007259E">
        <w:rPr>
          <w:rFonts w:ascii="Times New Roman" w:hAnsi="Times New Roman"/>
          <w:sz w:val="24"/>
          <w:szCs w:val="24"/>
        </w:rPr>
        <w:t>postępowania</w:t>
      </w:r>
      <w:r w:rsidRPr="0007259E">
        <w:rPr>
          <w:rFonts w:ascii="Times New Roman" w:hAnsi="Times New Roman"/>
          <w:sz w:val="24"/>
          <w:szCs w:val="24"/>
        </w:rPr>
        <w:t xml:space="preserve"> o udzielenie zamówienia publicznego</w:t>
      </w:r>
      <w:r w:rsidR="001A3718">
        <w:rPr>
          <w:rFonts w:ascii="Times New Roman" w:hAnsi="Times New Roman"/>
          <w:sz w:val="24"/>
          <w:szCs w:val="24"/>
        </w:rPr>
        <w:t xml:space="preserve"> w trybie przetargu nieograniczonego,</w:t>
      </w:r>
      <w:r w:rsidRPr="0007259E">
        <w:rPr>
          <w:rFonts w:ascii="Times New Roman" w:hAnsi="Times New Roman"/>
          <w:sz w:val="24"/>
          <w:szCs w:val="24"/>
        </w:rPr>
        <w:t xml:space="preserve"> o wartości nie przekraczającej w zł równowartości 30 tysięcy euro</w:t>
      </w:r>
      <w:r w:rsidR="00C62047">
        <w:rPr>
          <w:rFonts w:ascii="Times New Roman" w:hAnsi="Times New Roman"/>
          <w:sz w:val="24"/>
          <w:szCs w:val="24"/>
        </w:rPr>
        <w:t xml:space="preserve"> oraz w związku z przepisami Rozporządzenia Ministra Zdrowia z 9 listopada 1015r  w sprawie wymagań, jakim powinna odpowiadać woda na pływalniach ( Dz.U. z 2.12.2015r, poz. 2016 ) </w:t>
      </w:r>
      <w:r w:rsidRPr="0007259E">
        <w:rPr>
          <w:rFonts w:ascii="Times New Roman" w:hAnsi="Times New Roman"/>
          <w:sz w:val="24"/>
          <w:szCs w:val="24"/>
        </w:rPr>
        <w:t xml:space="preserve">- Strony zawierają umowę </w:t>
      </w:r>
      <w:r w:rsidR="0007259E">
        <w:rPr>
          <w:rFonts w:ascii="Times New Roman" w:hAnsi="Times New Roman"/>
          <w:sz w:val="24"/>
          <w:szCs w:val="24"/>
        </w:rPr>
        <w:t>o</w:t>
      </w:r>
      <w:r w:rsidRPr="0007259E">
        <w:rPr>
          <w:rFonts w:ascii="Times New Roman" w:hAnsi="Times New Roman"/>
          <w:sz w:val="24"/>
          <w:szCs w:val="24"/>
        </w:rPr>
        <w:t xml:space="preserve">  następującej treści:</w:t>
      </w: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>§ 1.</w:t>
      </w:r>
    </w:p>
    <w:p w:rsidR="0007259E" w:rsidRPr="007421E5" w:rsidRDefault="006C516F" w:rsidP="007421E5">
      <w:pPr>
        <w:pStyle w:val="Akapitzlist"/>
        <w:numPr>
          <w:ilvl w:val="0"/>
          <w:numId w:val="5"/>
        </w:numPr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21E5">
        <w:rPr>
          <w:rFonts w:ascii="Times New Roman" w:hAnsi="Times New Roman"/>
          <w:sz w:val="24"/>
          <w:szCs w:val="24"/>
        </w:rPr>
        <w:t xml:space="preserve">Zamawiający zleca, a Wykonawca przyjmuje do wykonania </w:t>
      </w:r>
      <w:r w:rsidR="007421E5" w:rsidRPr="007421E5">
        <w:rPr>
          <w:rFonts w:ascii="Times New Roman" w:hAnsi="Times New Roman"/>
          <w:sz w:val="24"/>
          <w:szCs w:val="24"/>
        </w:rPr>
        <w:t>zamówienie</w:t>
      </w:r>
      <w:r w:rsidR="0007259E" w:rsidRPr="007421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259E" w:rsidRPr="007421E5">
        <w:rPr>
          <w:rFonts w:ascii="Times New Roman" w:hAnsi="Times New Roman"/>
          <w:sz w:val="24"/>
          <w:szCs w:val="24"/>
        </w:rPr>
        <w:t>pn</w:t>
      </w:r>
      <w:proofErr w:type="spellEnd"/>
      <w:r w:rsidR="0007259E" w:rsidRPr="007421E5">
        <w:rPr>
          <w:rFonts w:ascii="Times New Roman" w:hAnsi="Times New Roman"/>
          <w:sz w:val="24"/>
          <w:szCs w:val="24"/>
        </w:rPr>
        <w:t xml:space="preserve">: </w:t>
      </w:r>
      <w:r w:rsidR="0007259E" w:rsidRPr="007421E5">
        <w:rPr>
          <w:rFonts w:ascii="Times New Roman" w:hAnsi="Times New Roman"/>
          <w:b/>
          <w:sz w:val="24"/>
          <w:szCs w:val="24"/>
        </w:rPr>
        <w:t>Wykonanie poboru i badanie próbek wody z basenów pływalni MOSIR                                w Kielcach</w:t>
      </w:r>
      <w:r w:rsidR="007421E5" w:rsidRPr="007421E5">
        <w:rPr>
          <w:rFonts w:ascii="Times New Roman" w:hAnsi="Times New Roman"/>
          <w:b/>
          <w:bCs/>
          <w:sz w:val="24"/>
          <w:szCs w:val="24"/>
        </w:rPr>
        <w:t xml:space="preserve"> -  </w:t>
      </w:r>
      <w:r w:rsidR="007421E5" w:rsidRPr="007421E5">
        <w:rPr>
          <w:rFonts w:ascii="Times New Roman" w:hAnsi="Times New Roman"/>
          <w:sz w:val="24"/>
          <w:szCs w:val="24"/>
        </w:rPr>
        <w:t>na warunkach określonych w niniejszej umowie.</w:t>
      </w:r>
    </w:p>
    <w:p w:rsidR="0007259E" w:rsidRDefault="0098504D" w:rsidP="0007259E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A477BA">
        <w:rPr>
          <w:rFonts w:ascii="Times New Roman" w:hAnsi="Times New Roman"/>
          <w:sz w:val="24"/>
          <w:szCs w:val="24"/>
        </w:rPr>
        <w:t xml:space="preserve">odzaj </w:t>
      </w:r>
      <w:r w:rsidR="0007259E" w:rsidRPr="0007259E">
        <w:rPr>
          <w:rFonts w:ascii="Times New Roman" w:hAnsi="Times New Roman"/>
          <w:sz w:val="24"/>
          <w:szCs w:val="24"/>
        </w:rPr>
        <w:t xml:space="preserve">badań, ich </w:t>
      </w:r>
      <w:r>
        <w:rPr>
          <w:rFonts w:ascii="Times New Roman" w:hAnsi="Times New Roman"/>
          <w:sz w:val="24"/>
          <w:szCs w:val="24"/>
        </w:rPr>
        <w:t xml:space="preserve"> ilość i </w:t>
      </w:r>
      <w:r w:rsidR="0007259E" w:rsidRPr="0007259E">
        <w:rPr>
          <w:rFonts w:ascii="Times New Roman" w:hAnsi="Times New Roman"/>
          <w:sz w:val="24"/>
          <w:szCs w:val="24"/>
        </w:rPr>
        <w:t xml:space="preserve">częstotliwość oraz wykaz obiektów  </w:t>
      </w:r>
      <w:r w:rsidR="0007259E">
        <w:rPr>
          <w:rFonts w:ascii="Times New Roman" w:hAnsi="Times New Roman"/>
          <w:sz w:val="24"/>
          <w:szCs w:val="24"/>
        </w:rPr>
        <w:t>( pływalni )</w:t>
      </w:r>
      <w:r>
        <w:rPr>
          <w:rFonts w:ascii="Times New Roman" w:hAnsi="Times New Roman"/>
          <w:sz w:val="24"/>
          <w:szCs w:val="24"/>
        </w:rPr>
        <w:t xml:space="preserve">  - </w:t>
      </w:r>
      <w:r w:rsidR="007421E5">
        <w:rPr>
          <w:rFonts w:ascii="Times New Roman" w:hAnsi="Times New Roman"/>
          <w:sz w:val="24"/>
          <w:szCs w:val="24"/>
        </w:rPr>
        <w:t xml:space="preserve">zawiera </w:t>
      </w:r>
      <w:r w:rsidR="007421E5" w:rsidRPr="007421E5">
        <w:rPr>
          <w:rFonts w:ascii="Times New Roman" w:hAnsi="Times New Roman"/>
          <w:b/>
          <w:sz w:val="24"/>
          <w:szCs w:val="24"/>
        </w:rPr>
        <w:t>załącznik nr 1</w:t>
      </w:r>
      <w:r w:rsidR="007421E5">
        <w:rPr>
          <w:rFonts w:ascii="Times New Roman" w:hAnsi="Times New Roman"/>
          <w:sz w:val="24"/>
          <w:szCs w:val="24"/>
        </w:rPr>
        <w:t xml:space="preserve"> do umowy. </w:t>
      </w:r>
    </w:p>
    <w:p w:rsidR="006C516F" w:rsidRDefault="007421E5" w:rsidP="007421E5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Wykonawcy z dnia ………..stanowi </w:t>
      </w:r>
      <w:r w:rsidRPr="007421E5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7421E5">
        <w:rPr>
          <w:rFonts w:ascii="Times New Roman" w:hAnsi="Times New Roman"/>
          <w:sz w:val="24"/>
          <w:szCs w:val="24"/>
        </w:rPr>
        <w:t xml:space="preserve">do umowy. </w:t>
      </w:r>
    </w:p>
    <w:p w:rsidR="002C7E40" w:rsidRPr="007421E5" w:rsidRDefault="002C7E40" w:rsidP="002C7E40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7E40">
        <w:rPr>
          <w:rFonts w:ascii="Times New Roman" w:hAnsi="Times New Roman"/>
          <w:sz w:val="24"/>
          <w:szCs w:val="24"/>
        </w:rPr>
        <w:t>Metodyki referencyjne analiz wody na pływalniach określa załącznik nr 4 do Rozporządzenia Ministra Zdrowia z 9 listopada 1015r  w sprawie wymagań, jakim powinna odpowiadać woda na pływalniach ( Dz.U. z 2.12.2015r, poz. 2016</w:t>
      </w:r>
    </w:p>
    <w:p w:rsidR="006C516F" w:rsidRPr="007421E5" w:rsidRDefault="00A477BA" w:rsidP="007421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Pobieranie próbek i b</w:t>
      </w:r>
      <w:r w:rsidR="006C516F" w:rsidRPr="007421E5">
        <w:rPr>
          <w:rFonts w:ascii="Times New Roman" w:hAnsi="Times New Roman"/>
          <w:sz w:val="24"/>
          <w:szCs w:val="24"/>
        </w:rPr>
        <w:t xml:space="preserve">adania </w:t>
      </w:r>
      <w:r>
        <w:rPr>
          <w:rFonts w:ascii="Times New Roman" w:hAnsi="Times New Roman"/>
          <w:sz w:val="24"/>
          <w:szCs w:val="24"/>
        </w:rPr>
        <w:t xml:space="preserve">będą przeprowadzane </w:t>
      </w:r>
      <w:r w:rsidR="006C516F" w:rsidRPr="007421E5">
        <w:rPr>
          <w:rFonts w:ascii="Times New Roman" w:hAnsi="Times New Roman"/>
          <w:sz w:val="24"/>
          <w:szCs w:val="24"/>
        </w:rPr>
        <w:t xml:space="preserve">począwszy od dnia 01.06.2016 r. </w:t>
      </w:r>
    </w:p>
    <w:p w:rsidR="007421E5" w:rsidRDefault="006C516F" w:rsidP="007421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1E5">
        <w:rPr>
          <w:rFonts w:ascii="Times New Roman" w:hAnsi="Times New Roman"/>
          <w:sz w:val="24"/>
          <w:szCs w:val="24"/>
        </w:rPr>
        <w:t>Pobór próbek w prz</w:t>
      </w:r>
      <w:r w:rsidR="007421E5" w:rsidRPr="007421E5">
        <w:rPr>
          <w:rFonts w:ascii="Times New Roman" w:hAnsi="Times New Roman"/>
          <w:sz w:val="24"/>
          <w:szCs w:val="24"/>
        </w:rPr>
        <w:t>ypadku badań wykonywanych w ukła</w:t>
      </w:r>
      <w:r w:rsidRPr="007421E5">
        <w:rPr>
          <w:rFonts w:ascii="Times New Roman" w:hAnsi="Times New Roman"/>
          <w:sz w:val="24"/>
          <w:szCs w:val="24"/>
        </w:rPr>
        <w:t xml:space="preserve">dzie </w:t>
      </w:r>
      <w:r w:rsidRPr="007421E5">
        <w:rPr>
          <w:rFonts w:ascii="Times New Roman" w:hAnsi="Times New Roman"/>
          <w:b/>
          <w:sz w:val="24"/>
          <w:szCs w:val="24"/>
        </w:rPr>
        <w:t>tygodniowym</w:t>
      </w:r>
      <w:r w:rsidRPr="007421E5">
        <w:rPr>
          <w:rFonts w:ascii="Times New Roman" w:hAnsi="Times New Roman"/>
          <w:sz w:val="24"/>
          <w:szCs w:val="24"/>
        </w:rPr>
        <w:t xml:space="preserve"> należy przeprowadzać </w:t>
      </w:r>
      <w:r w:rsidRPr="007421E5">
        <w:rPr>
          <w:rFonts w:ascii="Times New Roman" w:hAnsi="Times New Roman"/>
          <w:sz w:val="24"/>
          <w:szCs w:val="24"/>
          <w:u w:val="single"/>
        </w:rPr>
        <w:t>w poniedziałek</w:t>
      </w:r>
      <w:r w:rsidRPr="007421E5">
        <w:rPr>
          <w:rFonts w:ascii="Times New Roman" w:hAnsi="Times New Roman"/>
          <w:sz w:val="24"/>
          <w:szCs w:val="24"/>
        </w:rPr>
        <w:t xml:space="preserve">, a wyniki badań dostarczyć zamawiającemu najpóźniej w czwartek. </w:t>
      </w:r>
    </w:p>
    <w:p w:rsidR="006C516F" w:rsidRPr="007421E5" w:rsidRDefault="006C516F" w:rsidP="007421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1E5">
        <w:rPr>
          <w:rFonts w:ascii="Times New Roman" w:hAnsi="Times New Roman"/>
          <w:sz w:val="24"/>
          <w:szCs w:val="24"/>
        </w:rPr>
        <w:t>Pobór próbek w prz</w:t>
      </w:r>
      <w:r w:rsidR="007421E5" w:rsidRPr="007421E5">
        <w:rPr>
          <w:rFonts w:ascii="Times New Roman" w:hAnsi="Times New Roman"/>
          <w:sz w:val="24"/>
          <w:szCs w:val="24"/>
        </w:rPr>
        <w:t>ypadku badań wykonywanych w ukła</w:t>
      </w:r>
      <w:r w:rsidRPr="007421E5">
        <w:rPr>
          <w:rFonts w:ascii="Times New Roman" w:hAnsi="Times New Roman"/>
          <w:sz w:val="24"/>
          <w:szCs w:val="24"/>
        </w:rPr>
        <w:t xml:space="preserve">dzie </w:t>
      </w:r>
      <w:r w:rsidRPr="007421E5">
        <w:rPr>
          <w:rFonts w:ascii="Times New Roman" w:hAnsi="Times New Roman"/>
          <w:b/>
          <w:sz w:val="24"/>
          <w:szCs w:val="24"/>
        </w:rPr>
        <w:t>miesięcznym lub kwartalnym</w:t>
      </w:r>
      <w:r w:rsidRPr="007421E5">
        <w:rPr>
          <w:rFonts w:ascii="Times New Roman" w:hAnsi="Times New Roman"/>
          <w:sz w:val="24"/>
          <w:szCs w:val="24"/>
        </w:rPr>
        <w:t xml:space="preserve"> należy przeprowadzać w </w:t>
      </w:r>
      <w:r w:rsidRPr="007421E5">
        <w:rPr>
          <w:rFonts w:ascii="Times New Roman" w:hAnsi="Times New Roman"/>
          <w:sz w:val="24"/>
          <w:szCs w:val="24"/>
          <w:u w:val="single"/>
        </w:rPr>
        <w:t>pierwszym dniu roboczym danego miesiąca</w:t>
      </w:r>
      <w:r w:rsidRPr="007421E5">
        <w:rPr>
          <w:rFonts w:ascii="Times New Roman" w:hAnsi="Times New Roman"/>
          <w:sz w:val="24"/>
          <w:szCs w:val="24"/>
        </w:rPr>
        <w:t xml:space="preserve"> lub kwartału, a wyniki powinny być przekazywane zamawiającemu w najbliższym możliwym terminie.</w:t>
      </w:r>
    </w:p>
    <w:p w:rsidR="00E450D7" w:rsidRPr="002C7E40" w:rsidRDefault="009475A2" w:rsidP="002C7E4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oświadcza, że </w:t>
      </w:r>
      <w:r w:rsidR="006C516F" w:rsidRPr="007421E5">
        <w:rPr>
          <w:rFonts w:ascii="Times New Roman" w:hAnsi="Times New Roman"/>
          <w:sz w:val="24"/>
          <w:szCs w:val="24"/>
        </w:rPr>
        <w:t xml:space="preserve">laboratorium w którym wykonywane będą badania </w:t>
      </w:r>
      <w:r w:rsidR="007421E5">
        <w:rPr>
          <w:rFonts w:ascii="Times New Roman" w:hAnsi="Times New Roman"/>
          <w:sz w:val="24"/>
          <w:szCs w:val="24"/>
        </w:rPr>
        <w:t xml:space="preserve">posiada </w:t>
      </w:r>
      <w:r w:rsidR="006C516F" w:rsidRPr="007421E5">
        <w:rPr>
          <w:rFonts w:ascii="Times New Roman" w:hAnsi="Times New Roman"/>
          <w:sz w:val="24"/>
          <w:szCs w:val="24"/>
        </w:rPr>
        <w:t>akre</w:t>
      </w:r>
      <w:r w:rsidR="007421E5">
        <w:rPr>
          <w:rFonts w:ascii="Times New Roman" w:hAnsi="Times New Roman"/>
          <w:sz w:val="24"/>
          <w:szCs w:val="24"/>
        </w:rPr>
        <w:t>dytację</w:t>
      </w:r>
      <w:r w:rsidR="006C516F" w:rsidRPr="007421E5">
        <w:rPr>
          <w:rFonts w:ascii="Times New Roman" w:hAnsi="Times New Roman"/>
          <w:sz w:val="24"/>
          <w:szCs w:val="24"/>
        </w:rPr>
        <w:t xml:space="preserve"> Polskiego Centrum Akredytacji o której mowa, w § 6 pkt 2 Rozporządzenia ministra zdrowia z dnia 9 listopada 2015 r. w sprawie wymagań, jakim powinna odpowiadać woda na pływalniach, przy zastosowaniu metodyki referencyjnej badań</w:t>
      </w:r>
      <w:r w:rsidR="007421E5">
        <w:rPr>
          <w:rFonts w:ascii="Times New Roman" w:hAnsi="Times New Roman"/>
          <w:sz w:val="24"/>
          <w:szCs w:val="24"/>
        </w:rPr>
        <w:t xml:space="preserve">, </w:t>
      </w:r>
      <w:r w:rsidR="006C516F" w:rsidRPr="007421E5">
        <w:rPr>
          <w:rFonts w:ascii="Times New Roman" w:hAnsi="Times New Roman"/>
          <w:sz w:val="24"/>
          <w:szCs w:val="24"/>
        </w:rPr>
        <w:t xml:space="preserve"> stanowiących załącznik nr 4 do w/w rozporządzenia.</w:t>
      </w:r>
      <w:r w:rsidR="007421E5">
        <w:rPr>
          <w:rFonts w:ascii="Times New Roman" w:hAnsi="Times New Roman"/>
          <w:sz w:val="24"/>
          <w:szCs w:val="24"/>
        </w:rPr>
        <w:t xml:space="preserve"> Kserokopia akredytacji stanowi </w:t>
      </w:r>
      <w:r w:rsidR="007421E5" w:rsidRPr="007421E5">
        <w:rPr>
          <w:rFonts w:ascii="Times New Roman" w:hAnsi="Times New Roman"/>
          <w:b/>
          <w:sz w:val="24"/>
          <w:szCs w:val="24"/>
        </w:rPr>
        <w:t xml:space="preserve">załącznik nr 3 </w:t>
      </w:r>
      <w:r w:rsidR="007421E5" w:rsidRPr="00E83512">
        <w:rPr>
          <w:rFonts w:ascii="Times New Roman" w:hAnsi="Times New Roman"/>
          <w:sz w:val="24"/>
          <w:szCs w:val="24"/>
        </w:rPr>
        <w:t>do umowy.</w:t>
      </w:r>
      <w:r w:rsidR="007421E5">
        <w:rPr>
          <w:rFonts w:ascii="Times New Roman" w:hAnsi="Times New Roman"/>
          <w:sz w:val="24"/>
          <w:szCs w:val="24"/>
        </w:rPr>
        <w:t xml:space="preserve"> </w:t>
      </w:r>
    </w:p>
    <w:p w:rsidR="006C516F" w:rsidRPr="0007259E" w:rsidRDefault="006C516F" w:rsidP="00E83512">
      <w:pPr>
        <w:tabs>
          <w:tab w:val="num" w:pos="28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 xml:space="preserve">    § 2.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07259E">
        <w:rPr>
          <w:rFonts w:ascii="Times New Roman" w:hAnsi="Times New Roman"/>
          <w:sz w:val="24"/>
          <w:szCs w:val="24"/>
        </w:rPr>
        <w:tab/>
      </w:r>
      <w:r w:rsidR="00E83512">
        <w:rPr>
          <w:rFonts w:ascii="Times New Roman" w:hAnsi="Times New Roman"/>
          <w:sz w:val="24"/>
          <w:szCs w:val="24"/>
        </w:rPr>
        <w:tab/>
      </w:r>
      <w:r w:rsidR="00ED0A34">
        <w:rPr>
          <w:rFonts w:ascii="Times New Roman" w:hAnsi="Times New Roman"/>
          <w:sz w:val="24"/>
          <w:szCs w:val="24"/>
        </w:rPr>
        <w:t xml:space="preserve">      </w:t>
      </w:r>
      <w:r w:rsidRPr="0007259E">
        <w:rPr>
          <w:rFonts w:ascii="Times New Roman" w:hAnsi="Times New Roman"/>
          <w:sz w:val="24"/>
          <w:szCs w:val="24"/>
        </w:rPr>
        <w:t xml:space="preserve">Umowa zostaje zawarta na czas określony: </w:t>
      </w:r>
      <w:r w:rsidRPr="0007259E">
        <w:rPr>
          <w:rFonts w:ascii="Times New Roman" w:hAnsi="Times New Roman"/>
          <w:b/>
          <w:sz w:val="24"/>
          <w:szCs w:val="24"/>
        </w:rPr>
        <w:t xml:space="preserve">od </w:t>
      </w:r>
      <w:r w:rsidR="00E83512">
        <w:rPr>
          <w:rFonts w:ascii="Times New Roman" w:hAnsi="Times New Roman"/>
          <w:b/>
          <w:sz w:val="24"/>
          <w:szCs w:val="24"/>
        </w:rPr>
        <w:t>01.06.</w:t>
      </w:r>
      <w:r w:rsidRPr="0007259E">
        <w:rPr>
          <w:rFonts w:ascii="Times New Roman" w:hAnsi="Times New Roman"/>
          <w:b/>
          <w:sz w:val="24"/>
          <w:szCs w:val="24"/>
        </w:rPr>
        <w:t>2016r do 31.</w:t>
      </w:r>
      <w:r w:rsidR="00E83512">
        <w:rPr>
          <w:rFonts w:ascii="Times New Roman" w:hAnsi="Times New Roman"/>
          <w:b/>
          <w:sz w:val="24"/>
          <w:szCs w:val="24"/>
        </w:rPr>
        <w:t>05.2017r.</w:t>
      </w:r>
      <w:r w:rsidRPr="0007259E">
        <w:rPr>
          <w:rFonts w:ascii="Times New Roman" w:hAnsi="Times New Roman"/>
          <w:sz w:val="24"/>
          <w:szCs w:val="24"/>
        </w:rPr>
        <w:t xml:space="preserve"> 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:rsidR="002C7E40" w:rsidRDefault="006C516F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 xml:space="preserve"> </w:t>
      </w:r>
      <w:r w:rsidR="00B4051D">
        <w:rPr>
          <w:rFonts w:ascii="Times New Roman" w:hAnsi="Times New Roman"/>
          <w:b/>
          <w:sz w:val="24"/>
          <w:szCs w:val="24"/>
        </w:rPr>
        <w:t xml:space="preserve">  </w:t>
      </w:r>
    </w:p>
    <w:p w:rsidR="002C7E40" w:rsidRDefault="002C7E40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>§ 3.</w:t>
      </w:r>
    </w:p>
    <w:p w:rsidR="00E83512" w:rsidRPr="00ED0A34" w:rsidRDefault="006C516F" w:rsidP="00ED0A34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 xml:space="preserve">Za wykonanie </w:t>
      </w:r>
      <w:r w:rsidR="00E83512" w:rsidRPr="00ED0A34">
        <w:rPr>
          <w:rFonts w:ascii="Times New Roman" w:hAnsi="Times New Roman"/>
          <w:sz w:val="24"/>
          <w:szCs w:val="24"/>
        </w:rPr>
        <w:t>zamówienia w okresie</w:t>
      </w:r>
      <w:r w:rsidR="00765596">
        <w:rPr>
          <w:rFonts w:ascii="Times New Roman" w:hAnsi="Times New Roman"/>
          <w:sz w:val="24"/>
          <w:szCs w:val="24"/>
        </w:rPr>
        <w:t xml:space="preserve"> obowiązywania umowy </w:t>
      </w:r>
      <w:r w:rsidR="00E83512" w:rsidRPr="00ED0A34">
        <w:rPr>
          <w:rFonts w:ascii="Times New Roman" w:hAnsi="Times New Roman"/>
          <w:sz w:val="24"/>
          <w:szCs w:val="24"/>
        </w:rPr>
        <w:t xml:space="preserve">, na wszystkich obiektach </w:t>
      </w:r>
      <w:r w:rsidRPr="00ED0A34">
        <w:rPr>
          <w:rFonts w:ascii="Times New Roman" w:hAnsi="Times New Roman"/>
          <w:sz w:val="24"/>
          <w:szCs w:val="24"/>
        </w:rPr>
        <w:t xml:space="preserve">Wykonawca otrzyma łączne wynagrodzenie w wysokości: </w:t>
      </w:r>
      <w:r w:rsidR="00E83512" w:rsidRPr="00ED0A34">
        <w:rPr>
          <w:rFonts w:ascii="Times New Roman" w:hAnsi="Times New Roman"/>
          <w:b/>
          <w:sz w:val="24"/>
          <w:szCs w:val="24"/>
        </w:rPr>
        <w:t>……………</w:t>
      </w:r>
      <w:r w:rsidRPr="00ED0A34">
        <w:rPr>
          <w:rFonts w:ascii="Times New Roman" w:hAnsi="Times New Roman"/>
          <w:b/>
          <w:sz w:val="24"/>
          <w:szCs w:val="24"/>
        </w:rPr>
        <w:t>zł brutto</w:t>
      </w:r>
      <w:r w:rsidRPr="00ED0A34">
        <w:rPr>
          <w:rFonts w:ascii="Times New Roman" w:hAnsi="Times New Roman"/>
          <w:sz w:val="24"/>
          <w:szCs w:val="24"/>
        </w:rPr>
        <w:t xml:space="preserve"> </w:t>
      </w:r>
      <w:r w:rsidR="00E83512" w:rsidRPr="00ED0A34">
        <w:rPr>
          <w:rFonts w:ascii="Times New Roman" w:hAnsi="Times New Roman"/>
          <w:sz w:val="24"/>
          <w:szCs w:val="24"/>
        </w:rPr>
        <w:t xml:space="preserve"> </w:t>
      </w:r>
      <w:r w:rsidRPr="00ED0A34">
        <w:rPr>
          <w:rFonts w:ascii="Times New Roman" w:hAnsi="Times New Roman"/>
          <w:sz w:val="24"/>
          <w:szCs w:val="24"/>
        </w:rPr>
        <w:t>( słownie</w:t>
      </w:r>
      <w:r w:rsidR="00E83512" w:rsidRPr="00ED0A34">
        <w:rPr>
          <w:rFonts w:ascii="Times New Roman" w:hAnsi="Times New Roman"/>
          <w:sz w:val="24"/>
          <w:szCs w:val="24"/>
        </w:rPr>
        <w:t>: ……………..…………………………………………..</w:t>
      </w:r>
      <w:r w:rsidRPr="00ED0A34">
        <w:rPr>
          <w:rFonts w:ascii="Times New Roman" w:hAnsi="Times New Roman"/>
          <w:sz w:val="24"/>
          <w:szCs w:val="24"/>
        </w:rPr>
        <w:t>)</w:t>
      </w:r>
    </w:p>
    <w:p w:rsidR="000C150D" w:rsidRDefault="001A3718" w:rsidP="00765596">
      <w:pPr>
        <w:spacing w:after="0" w:line="240" w:lineRule="auto"/>
        <w:ind w:left="284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tym: </w:t>
      </w:r>
      <w:r w:rsidR="000F67A1">
        <w:rPr>
          <w:rFonts w:ascii="Times New Roman" w:hAnsi="Times New Roman"/>
          <w:sz w:val="24"/>
          <w:szCs w:val="24"/>
        </w:rPr>
        <w:t>wartość netto wynosi: ………</w:t>
      </w:r>
      <w:r w:rsidR="000C150D">
        <w:rPr>
          <w:rFonts w:ascii="Times New Roman" w:hAnsi="Times New Roman"/>
          <w:sz w:val="24"/>
          <w:szCs w:val="24"/>
        </w:rPr>
        <w:t>…………..</w:t>
      </w:r>
      <w:r w:rsidR="000F67A1">
        <w:rPr>
          <w:rFonts w:ascii="Times New Roman" w:hAnsi="Times New Roman"/>
          <w:sz w:val="24"/>
          <w:szCs w:val="24"/>
        </w:rPr>
        <w:t>…</w:t>
      </w:r>
      <w:r w:rsidR="000C150D">
        <w:rPr>
          <w:rFonts w:ascii="Times New Roman" w:hAnsi="Times New Roman"/>
          <w:sz w:val="24"/>
          <w:szCs w:val="24"/>
        </w:rPr>
        <w:t xml:space="preserve">zł, podatek Vat: ………………zł </w:t>
      </w:r>
    </w:p>
    <w:p w:rsidR="000F67A1" w:rsidRPr="000F67A1" w:rsidRDefault="001A3718" w:rsidP="000F67A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F67A1" w:rsidRPr="000F67A1">
        <w:rPr>
          <w:rFonts w:ascii="Times New Roman" w:hAnsi="Times New Roman"/>
          <w:sz w:val="24"/>
          <w:szCs w:val="24"/>
        </w:rPr>
        <w:t xml:space="preserve">Wynagrodzenie określone w </w:t>
      </w:r>
      <w:r w:rsidR="000F67A1">
        <w:rPr>
          <w:rFonts w:ascii="Times New Roman" w:hAnsi="Times New Roman"/>
          <w:sz w:val="24"/>
          <w:szCs w:val="24"/>
        </w:rPr>
        <w:t xml:space="preserve"> ust. </w:t>
      </w:r>
      <w:r w:rsidR="000F67A1" w:rsidRPr="000F67A1">
        <w:rPr>
          <w:rFonts w:ascii="Times New Roman" w:hAnsi="Times New Roman"/>
          <w:sz w:val="24"/>
          <w:szCs w:val="24"/>
        </w:rPr>
        <w:t>1 obejmuje wszelkie koszty związane z wykonaniem umowy przez Wykonawcę</w:t>
      </w:r>
      <w:r w:rsidR="000F67A1">
        <w:rPr>
          <w:rFonts w:ascii="Times New Roman" w:hAnsi="Times New Roman"/>
          <w:sz w:val="24"/>
          <w:szCs w:val="24"/>
        </w:rPr>
        <w:t>.</w:t>
      </w:r>
    </w:p>
    <w:p w:rsidR="00ED0A34" w:rsidRDefault="001A3718" w:rsidP="00ED0A34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 xml:space="preserve">Wykonawca </w:t>
      </w:r>
      <w:r w:rsidR="009475A2" w:rsidRPr="00ED0A34">
        <w:rPr>
          <w:rFonts w:ascii="Times New Roman" w:hAnsi="Times New Roman"/>
          <w:sz w:val="24"/>
          <w:szCs w:val="24"/>
        </w:rPr>
        <w:t xml:space="preserve">za każdy miesiąc usługi </w:t>
      </w:r>
      <w:r w:rsidRPr="00ED0A34">
        <w:rPr>
          <w:rFonts w:ascii="Times New Roman" w:hAnsi="Times New Roman"/>
          <w:sz w:val="24"/>
          <w:szCs w:val="24"/>
        </w:rPr>
        <w:t xml:space="preserve">wystawi faktury na każdy obiekt oddzielnie,  </w:t>
      </w:r>
      <w:r w:rsidR="00ED0A34">
        <w:rPr>
          <w:rFonts w:ascii="Times New Roman" w:hAnsi="Times New Roman"/>
          <w:sz w:val="24"/>
          <w:szCs w:val="24"/>
        </w:rPr>
        <w:t xml:space="preserve">                    </w:t>
      </w:r>
      <w:r w:rsidRPr="00ED0A34">
        <w:rPr>
          <w:rFonts w:ascii="Times New Roman" w:hAnsi="Times New Roman"/>
          <w:sz w:val="24"/>
          <w:szCs w:val="24"/>
        </w:rPr>
        <w:t xml:space="preserve">z uwzględnieniem cen zawartych w ofercie i  ilości wykonanych badań na poszczególnych obiektach w danym miesiącu. </w:t>
      </w:r>
    </w:p>
    <w:p w:rsidR="00ED0A34" w:rsidRDefault="001A3718" w:rsidP="00ED0A34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 xml:space="preserve">Nabywcą na fakturze jest: Miejski Ośrodek Sportu i Rekreacji, ul. Żytnia 1,25-018 Kielce. W oznaczeniu faktury należy </w:t>
      </w:r>
      <w:r w:rsidR="00B4051D" w:rsidRPr="00ED0A34">
        <w:rPr>
          <w:rFonts w:ascii="Times New Roman" w:hAnsi="Times New Roman"/>
          <w:sz w:val="24"/>
          <w:szCs w:val="24"/>
        </w:rPr>
        <w:t>wpisać jakiego obiektu ( lokalizacji )</w:t>
      </w:r>
      <w:r w:rsidRPr="00ED0A34">
        <w:rPr>
          <w:rFonts w:ascii="Times New Roman" w:hAnsi="Times New Roman"/>
          <w:sz w:val="24"/>
          <w:szCs w:val="24"/>
        </w:rPr>
        <w:t xml:space="preserve"> dotyczy rozliczenie.</w:t>
      </w:r>
    </w:p>
    <w:p w:rsidR="009475A2" w:rsidRDefault="001A3718" w:rsidP="00ED0A34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>Zamawiający zapłaci</w:t>
      </w:r>
      <w:r w:rsidR="006C516F" w:rsidRPr="00ED0A34">
        <w:rPr>
          <w:rFonts w:ascii="Times New Roman" w:hAnsi="Times New Roman"/>
          <w:sz w:val="24"/>
          <w:szCs w:val="24"/>
        </w:rPr>
        <w:t xml:space="preserve"> </w:t>
      </w:r>
      <w:r w:rsidRPr="00ED0A34">
        <w:rPr>
          <w:rFonts w:ascii="Times New Roman" w:hAnsi="Times New Roman"/>
          <w:sz w:val="24"/>
          <w:szCs w:val="24"/>
        </w:rPr>
        <w:t>Wy</w:t>
      </w:r>
      <w:r w:rsidR="009475A2">
        <w:rPr>
          <w:rFonts w:ascii="Times New Roman" w:hAnsi="Times New Roman"/>
          <w:sz w:val="24"/>
          <w:szCs w:val="24"/>
        </w:rPr>
        <w:t>konawcy wynagrodzenie „ z dołu”</w:t>
      </w:r>
      <w:r w:rsidRPr="00ED0A34">
        <w:rPr>
          <w:rFonts w:ascii="Times New Roman" w:hAnsi="Times New Roman"/>
          <w:sz w:val="24"/>
          <w:szCs w:val="24"/>
        </w:rPr>
        <w:t xml:space="preserve">, po zakończeniu każdego miesiąca wykonywania usługi, </w:t>
      </w:r>
      <w:r w:rsidR="006C516F" w:rsidRPr="00ED0A34">
        <w:rPr>
          <w:rFonts w:ascii="Times New Roman" w:hAnsi="Times New Roman"/>
          <w:sz w:val="24"/>
          <w:szCs w:val="24"/>
        </w:rPr>
        <w:t xml:space="preserve">na podstawie prawidłowo wystawionej faktury VAT, </w:t>
      </w:r>
    </w:p>
    <w:p w:rsidR="000F67A1" w:rsidRDefault="006C516F" w:rsidP="000F67A1">
      <w:pPr>
        <w:pStyle w:val="Akapitzlist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>w terminie 14 dni od daty dostarczenia jej Zamawiającemu, z ustawowymi odsetkami w przypad</w:t>
      </w:r>
      <w:r w:rsidR="000F67A1">
        <w:rPr>
          <w:rFonts w:ascii="Times New Roman" w:hAnsi="Times New Roman"/>
          <w:sz w:val="24"/>
          <w:szCs w:val="24"/>
        </w:rPr>
        <w:t>ku uchybienia terminu płatności.</w:t>
      </w:r>
    </w:p>
    <w:p w:rsidR="00E450D7" w:rsidRDefault="00E450D7" w:rsidP="0076559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 xml:space="preserve">Wynagrodzenie podane w </w:t>
      </w:r>
      <w:r w:rsidR="000F67A1" w:rsidRPr="000F67A1">
        <w:rPr>
          <w:rFonts w:ascii="Times New Roman" w:hAnsi="Times New Roman"/>
          <w:sz w:val="24"/>
          <w:szCs w:val="24"/>
        </w:rPr>
        <w:t xml:space="preserve"> ust. </w:t>
      </w:r>
      <w:r w:rsidRPr="000F67A1">
        <w:rPr>
          <w:rFonts w:ascii="Times New Roman" w:hAnsi="Times New Roman"/>
          <w:sz w:val="24"/>
          <w:szCs w:val="24"/>
        </w:rPr>
        <w:t>1</w:t>
      </w:r>
      <w:r w:rsidR="000F67A1" w:rsidRPr="000F67A1">
        <w:rPr>
          <w:rFonts w:ascii="Times New Roman" w:hAnsi="Times New Roman"/>
          <w:sz w:val="24"/>
          <w:szCs w:val="24"/>
        </w:rPr>
        <w:t xml:space="preserve"> </w:t>
      </w:r>
      <w:r w:rsidRPr="000F67A1">
        <w:rPr>
          <w:rFonts w:ascii="Times New Roman" w:hAnsi="Times New Roman"/>
          <w:sz w:val="24"/>
          <w:szCs w:val="24"/>
        </w:rPr>
        <w:t>jest niezmienne przez okres obowi</w:t>
      </w:r>
      <w:r w:rsidR="000F67A1" w:rsidRPr="000F67A1">
        <w:rPr>
          <w:rFonts w:ascii="Times New Roman" w:hAnsi="Times New Roman"/>
          <w:sz w:val="24"/>
          <w:szCs w:val="24"/>
        </w:rPr>
        <w:t>ą</w:t>
      </w:r>
      <w:r w:rsidRPr="000F67A1">
        <w:rPr>
          <w:rFonts w:ascii="Times New Roman" w:hAnsi="Times New Roman"/>
          <w:sz w:val="24"/>
          <w:szCs w:val="24"/>
        </w:rPr>
        <w:t>zywania</w:t>
      </w:r>
      <w:r w:rsidR="000F67A1" w:rsidRPr="000F67A1">
        <w:rPr>
          <w:rFonts w:ascii="Times New Roman" w:hAnsi="Times New Roman"/>
          <w:sz w:val="24"/>
          <w:szCs w:val="24"/>
        </w:rPr>
        <w:t xml:space="preserve"> </w:t>
      </w:r>
      <w:r w:rsidRPr="000F67A1">
        <w:rPr>
          <w:rFonts w:ascii="Times New Roman" w:hAnsi="Times New Roman"/>
          <w:sz w:val="24"/>
          <w:szCs w:val="24"/>
        </w:rPr>
        <w:t>umowy, wysok</w:t>
      </w:r>
      <w:r w:rsidR="00BF16FA">
        <w:rPr>
          <w:rFonts w:ascii="Times New Roman" w:hAnsi="Times New Roman"/>
          <w:sz w:val="24"/>
          <w:szCs w:val="24"/>
        </w:rPr>
        <w:t>ość podatku od towarów i usług VAT regulują</w:t>
      </w:r>
      <w:r w:rsidRPr="000F67A1">
        <w:rPr>
          <w:rFonts w:ascii="Times New Roman" w:hAnsi="Times New Roman"/>
          <w:sz w:val="24"/>
          <w:szCs w:val="24"/>
        </w:rPr>
        <w:t xml:space="preserve"> przepisy aktualne </w:t>
      </w:r>
      <w:r w:rsidR="000F67A1">
        <w:rPr>
          <w:rFonts w:ascii="Times New Roman" w:hAnsi="Times New Roman"/>
          <w:sz w:val="24"/>
          <w:szCs w:val="24"/>
        </w:rPr>
        <w:t xml:space="preserve">w tym zakresie. </w:t>
      </w:r>
    </w:p>
    <w:p w:rsidR="00272175" w:rsidRPr="00765596" w:rsidRDefault="00272175" w:rsidP="0076559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Badania ( metodologia  badan) musza być wykonywane. 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:rsidR="00B4051D" w:rsidRDefault="006C516F" w:rsidP="00B4051D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>§ 4.</w:t>
      </w:r>
    </w:p>
    <w:p w:rsidR="00B4051D" w:rsidRPr="00ED0A34" w:rsidRDefault="006C516F" w:rsidP="00ED0A34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 xml:space="preserve">Osobą odpowiedzialną za realizacje umowy ze strony Wykonawcy jest : </w:t>
      </w:r>
    </w:p>
    <w:p w:rsidR="00B4051D" w:rsidRDefault="00B4051D" w:rsidP="00B4051D">
      <w:pPr>
        <w:pStyle w:val="Akapitzlist"/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</w:t>
      </w:r>
      <w:proofErr w:type="spellStart"/>
      <w:r w:rsidR="006C516F" w:rsidRPr="00B4051D">
        <w:rPr>
          <w:rFonts w:ascii="Times New Roman" w:hAnsi="Times New Roman"/>
          <w:sz w:val="24"/>
          <w:szCs w:val="24"/>
        </w:rPr>
        <w:t>tel</w:t>
      </w:r>
      <w:proofErr w:type="spellEnd"/>
      <w:r w:rsidR="006C516F" w:rsidRPr="00B4051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……………..e-mail: ……………………………….</w:t>
      </w:r>
    </w:p>
    <w:p w:rsidR="006039E4" w:rsidRPr="006039E4" w:rsidRDefault="00B4051D" w:rsidP="00ED0A34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D0A34">
        <w:rPr>
          <w:rFonts w:ascii="Times New Roman" w:hAnsi="Times New Roman"/>
          <w:sz w:val="24"/>
          <w:szCs w:val="24"/>
        </w:rPr>
        <w:t>Osobami   odpowiedzialnymi</w:t>
      </w:r>
      <w:r w:rsidR="006C516F" w:rsidRPr="00ED0A34">
        <w:rPr>
          <w:rFonts w:ascii="Times New Roman" w:hAnsi="Times New Roman"/>
          <w:sz w:val="24"/>
          <w:szCs w:val="24"/>
        </w:rPr>
        <w:t xml:space="preserve"> </w:t>
      </w:r>
      <w:r w:rsidRPr="00ED0A34">
        <w:rPr>
          <w:rFonts w:ascii="Times New Roman" w:hAnsi="Times New Roman"/>
          <w:sz w:val="24"/>
          <w:szCs w:val="24"/>
        </w:rPr>
        <w:t xml:space="preserve"> za realizację</w:t>
      </w:r>
      <w:r w:rsidR="006C516F" w:rsidRPr="00ED0A34">
        <w:rPr>
          <w:rFonts w:ascii="Times New Roman" w:hAnsi="Times New Roman"/>
          <w:sz w:val="24"/>
          <w:szCs w:val="24"/>
        </w:rPr>
        <w:t xml:space="preserve"> umowy ze strony Zamawiającego </w:t>
      </w:r>
      <w:r w:rsidRPr="00ED0A34">
        <w:rPr>
          <w:rFonts w:ascii="Times New Roman" w:hAnsi="Times New Roman"/>
          <w:sz w:val="24"/>
          <w:szCs w:val="24"/>
        </w:rPr>
        <w:t>są Kierownicy poszczególnych pływalni:</w:t>
      </w:r>
    </w:p>
    <w:p w:rsidR="002F627C" w:rsidRPr="002F627C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Kryta Pływal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nia „DELFIN” ul. Krakows</w:t>
      </w:r>
      <w:r w:rsidR="000F67A1">
        <w:rPr>
          <w:rFonts w:ascii="Times New Roman" w:eastAsia="Times New Roman" w:hAnsi="Times New Roman"/>
          <w:sz w:val="24"/>
          <w:szCs w:val="24"/>
          <w:lang w:eastAsia="pl-PL"/>
        </w:rPr>
        <w:t>ka 2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- Pi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otr Janus - tel.: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41 3669011</w:t>
      </w:r>
    </w:p>
    <w:p w:rsidR="002F627C" w:rsidRPr="002F627C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Kryta 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ływalnia „ORKA” ul. Kujawska 18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Marzena Gołda – tel.: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41 3420051</w:t>
      </w:r>
    </w:p>
    <w:p w:rsidR="009475A2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Kryta Pływal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nia „MORS” ul. Toporowskiego 96- Piotr Hajdukiewicz – tel.:  </w:t>
      </w:r>
    </w:p>
    <w:p w:rsidR="002F627C" w:rsidRPr="002F627C" w:rsidRDefault="009475A2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2F627C" w:rsidRPr="002F627C">
        <w:rPr>
          <w:rFonts w:ascii="Times New Roman" w:eastAsia="Times New Roman" w:hAnsi="Times New Roman"/>
          <w:sz w:val="24"/>
          <w:szCs w:val="24"/>
          <w:lang w:eastAsia="pl-PL"/>
        </w:rPr>
        <w:t xml:space="preserve">41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F627C" w:rsidRPr="002F627C">
        <w:rPr>
          <w:rFonts w:ascii="Times New Roman" w:eastAsia="Times New Roman" w:hAnsi="Times New Roman"/>
          <w:sz w:val="24"/>
          <w:szCs w:val="24"/>
          <w:lang w:eastAsia="pl-PL"/>
        </w:rPr>
        <w:t>3627471</w:t>
      </w:r>
    </w:p>
    <w:p w:rsidR="002F627C" w:rsidRPr="002F627C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Kryta 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ływalnia ”FOKA” ul. Barwinek 31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- Przemysław Chmiel –tel.:   41 3676838</w:t>
      </w:r>
    </w:p>
    <w:p w:rsidR="002F627C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Kryta Pływa</w:t>
      </w:r>
      <w:r w:rsidR="000F67A1">
        <w:rPr>
          <w:rFonts w:ascii="Times New Roman" w:eastAsia="Times New Roman" w:hAnsi="Times New Roman"/>
          <w:sz w:val="24"/>
          <w:szCs w:val="24"/>
          <w:lang w:eastAsia="pl-PL"/>
        </w:rPr>
        <w:t>lnia „JURAJSKA”  ul. Jurajska 7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Zofia Kubicka – tel.:</w:t>
      </w:r>
      <w:r w:rsidRPr="002F627C">
        <w:rPr>
          <w:rFonts w:ascii="Times New Roman" w:eastAsia="Times New Roman" w:hAnsi="Times New Roman"/>
          <w:sz w:val="24"/>
          <w:szCs w:val="24"/>
          <w:lang w:eastAsia="pl-PL"/>
        </w:rPr>
        <w:t xml:space="preserve"> 41 364 2171</w:t>
      </w:r>
    </w:p>
    <w:p w:rsidR="002F627C" w:rsidRPr="002F627C" w:rsidRDefault="002F627C" w:rsidP="009475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Basen Letni ul. Szczecińska 1 – Andrzej Nańczyk 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tel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: 41 3440712</w:t>
      </w:r>
    </w:p>
    <w:p w:rsidR="006C516F" w:rsidRPr="0007259E" w:rsidRDefault="006C516F" w:rsidP="00ED0A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2F627C" w:rsidP="002F627C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  <w:r w:rsidR="009475A2">
        <w:rPr>
          <w:rFonts w:ascii="Times New Roman" w:hAnsi="Times New Roman"/>
          <w:b/>
          <w:sz w:val="24"/>
          <w:szCs w:val="24"/>
        </w:rPr>
        <w:t>.</w:t>
      </w:r>
    </w:p>
    <w:p w:rsidR="000F67A1" w:rsidRPr="000F67A1" w:rsidRDefault="000F67A1" w:rsidP="000F67A1">
      <w:pPr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 xml:space="preserve">1. </w:t>
      </w:r>
      <w:r w:rsidR="006C516F" w:rsidRPr="000F67A1">
        <w:rPr>
          <w:rFonts w:ascii="Times New Roman" w:hAnsi="Times New Roman"/>
          <w:sz w:val="24"/>
          <w:szCs w:val="24"/>
        </w:rPr>
        <w:t xml:space="preserve">W przypadku odstąpienia od umowy przez Wykonawcę, lub odstąpienia od umowy </w:t>
      </w:r>
      <w:r w:rsidRPr="000F67A1">
        <w:rPr>
          <w:rFonts w:ascii="Times New Roman" w:hAnsi="Times New Roman"/>
          <w:sz w:val="24"/>
          <w:szCs w:val="24"/>
        </w:rPr>
        <w:t xml:space="preserve"> </w:t>
      </w:r>
      <w:r w:rsidR="006C516F" w:rsidRPr="000F67A1">
        <w:rPr>
          <w:rFonts w:ascii="Times New Roman" w:hAnsi="Times New Roman"/>
          <w:sz w:val="24"/>
          <w:szCs w:val="24"/>
        </w:rPr>
        <w:t>przez Zamawiającego z przyczyn leżących po stronie Wykonawcy, Zamawiającemu przysługuje kara umowna w wysoko</w:t>
      </w:r>
      <w:r w:rsidR="0035146F">
        <w:rPr>
          <w:rFonts w:ascii="Times New Roman" w:hAnsi="Times New Roman"/>
          <w:sz w:val="24"/>
          <w:szCs w:val="24"/>
        </w:rPr>
        <w:t xml:space="preserve">ści 20 % łącznej wartości umowy, określonej w                 §3 ust. 1 umowy. </w:t>
      </w:r>
    </w:p>
    <w:p w:rsidR="000F67A1" w:rsidRPr="000F67A1" w:rsidRDefault="000F67A1" w:rsidP="0035146F">
      <w:pPr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 xml:space="preserve">2. </w:t>
      </w:r>
      <w:r w:rsidR="00C62047" w:rsidRPr="000F67A1">
        <w:rPr>
          <w:rFonts w:ascii="Times New Roman" w:hAnsi="Times New Roman"/>
          <w:sz w:val="24"/>
          <w:szCs w:val="24"/>
        </w:rPr>
        <w:t>W przypadku odstąpienia od umowy przez Zamawiającego z przyczyn leżących po stronie Zamawiającego, Wykonawcy przysługuje kara umowna w wysoko</w:t>
      </w:r>
      <w:r w:rsidR="0035146F">
        <w:rPr>
          <w:rFonts w:ascii="Times New Roman" w:hAnsi="Times New Roman"/>
          <w:sz w:val="24"/>
          <w:szCs w:val="24"/>
        </w:rPr>
        <w:t>ści 20 % łącznej wartości umowy,</w:t>
      </w:r>
      <w:r w:rsidR="0035146F" w:rsidRPr="0035146F">
        <w:rPr>
          <w:rFonts w:ascii="Times New Roman" w:hAnsi="Times New Roman"/>
          <w:sz w:val="24"/>
          <w:szCs w:val="24"/>
        </w:rPr>
        <w:t xml:space="preserve"> </w:t>
      </w:r>
      <w:r w:rsidR="0035146F">
        <w:rPr>
          <w:rFonts w:ascii="Times New Roman" w:hAnsi="Times New Roman"/>
          <w:sz w:val="24"/>
          <w:szCs w:val="24"/>
        </w:rPr>
        <w:t xml:space="preserve">określonej w §3 ust. 1 umowy. </w:t>
      </w:r>
    </w:p>
    <w:p w:rsidR="00C62047" w:rsidRPr="000F67A1" w:rsidRDefault="000F67A1" w:rsidP="000F67A1">
      <w:pPr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 xml:space="preserve">3. </w:t>
      </w:r>
      <w:r w:rsidR="00C62047" w:rsidRPr="000F67A1">
        <w:rPr>
          <w:rFonts w:ascii="Times New Roman" w:hAnsi="Times New Roman"/>
          <w:sz w:val="24"/>
          <w:szCs w:val="24"/>
        </w:rPr>
        <w:t xml:space="preserve">Wykonawca pokrywa wszelkie </w:t>
      </w:r>
      <w:r w:rsidR="0035146F">
        <w:rPr>
          <w:rFonts w:ascii="Times New Roman" w:hAnsi="Times New Roman"/>
          <w:sz w:val="24"/>
          <w:szCs w:val="24"/>
        </w:rPr>
        <w:t xml:space="preserve">ewentualne </w:t>
      </w:r>
      <w:r w:rsidR="00C62047" w:rsidRPr="000F67A1">
        <w:rPr>
          <w:rFonts w:ascii="Times New Roman" w:hAnsi="Times New Roman"/>
          <w:sz w:val="24"/>
          <w:szCs w:val="24"/>
        </w:rPr>
        <w:t>szkody i straty powstałe w wyniku niewłaściwie wykonanej usługi, a także zaniedbania jej wykonania.</w:t>
      </w:r>
    </w:p>
    <w:p w:rsidR="006C516F" w:rsidRPr="00C62047" w:rsidRDefault="006C516F" w:rsidP="0007259E">
      <w:pPr>
        <w:tabs>
          <w:tab w:val="num" w:pos="284"/>
        </w:tabs>
        <w:spacing w:after="0" w:line="240" w:lineRule="auto"/>
        <w:ind w:left="360" w:hanging="644"/>
        <w:rPr>
          <w:rFonts w:ascii="Times New Roman" w:hAnsi="Times New Roman"/>
          <w:sz w:val="24"/>
          <w:szCs w:val="24"/>
          <w:highlight w:val="yellow"/>
        </w:rPr>
      </w:pPr>
    </w:p>
    <w:p w:rsidR="006C516F" w:rsidRPr="00765596" w:rsidRDefault="000F67A1" w:rsidP="0007259E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765596">
        <w:rPr>
          <w:rFonts w:ascii="Times New Roman" w:hAnsi="Times New Roman"/>
          <w:b/>
          <w:sz w:val="24"/>
          <w:szCs w:val="24"/>
        </w:rPr>
        <w:t>§ 6</w:t>
      </w:r>
    </w:p>
    <w:p w:rsidR="00D952D9" w:rsidRPr="00D952D9" w:rsidRDefault="006C516F" w:rsidP="00D952D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>Strony dopuszczają możliwość  zmiany postanowień  umowy w zakresi</w:t>
      </w:r>
      <w:r w:rsidR="00D952D9">
        <w:rPr>
          <w:rFonts w:ascii="Times New Roman" w:hAnsi="Times New Roman"/>
          <w:sz w:val="24"/>
          <w:szCs w:val="24"/>
        </w:rPr>
        <w:t xml:space="preserve">e </w:t>
      </w:r>
      <w:r w:rsidR="000F67A1" w:rsidRPr="00D952D9">
        <w:rPr>
          <w:rFonts w:ascii="Times New Roman" w:hAnsi="Times New Roman"/>
          <w:sz w:val="24"/>
          <w:szCs w:val="24"/>
        </w:rPr>
        <w:t>zmiany ob</w:t>
      </w:r>
      <w:r w:rsidR="00D952D9" w:rsidRPr="00D952D9">
        <w:rPr>
          <w:rFonts w:ascii="Times New Roman" w:hAnsi="Times New Roman"/>
          <w:sz w:val="24"/>
          <w:szCs w:val="24"/>
        </w:rPr>
        <w:t>owiązującej stawki podatku VAT.</w:t>
      </w:r>
    </w:p>
    <w:p w:rsidR="006C516F" w:rsidRPr="000F67A1" w:rsidRDefault="00D952D9" w:rsidP="00D952D9">
      <w:pPr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  Uzasadnione</w:t>
      </w:r>
      <w:r w:rsidRPr="00D952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zwiększenie</w:t>
      </w:r>
      <w:r w:rsidRPr="00D952D9">
        <w:rPr>
          <w:rFonts w:ascii="Times New Roman" w:hAnsi="Times New Roman"/>
          <w:sz w:val="24"/>
          <w:szCs w:val="24"/>
        </w:rPr>
        <w:t xml:space="preserve"> ilości </w:t>
      </w:r>
      <w:r>
        <w:rPr>
          <w:rFonts w:ascii="Times New Roman" w:hAnsi="Times New Roman"/>
          <w:sz w:val="24"/>
          <w:szCs w:val="24"/>
        </w:rPr>
        <w:t xml:space="preserve">i rodzaju badań </w:t>
      </w:r>
      <w:r w:rsidRPr="00D952D9">
        <w:rPr>
          <w:rFonts w:ascii="Times New Roman" w:hAnsi="Times New Roman"/>
          <w:sz w:val="24"/>
          <w:szCs w:val="24"/>
        </w:rPr>
        <w:t>wody,</w:t>
      </w:r>
      <w:r>
        <w:rPr>
          <w:rFonts w:ascii="Times New Roman" w:hAnsi="Times New Roman"/>
          <w:sz w:val="24"/>
          <w:szCs w:val="24"/>
        </w:rPr>
        <w:t xml:space="preserve"> nie wymaga aneksu do umowy. </w:t>
      </w:r>
    </w:p>
    <w:p w:rsidR="006C516F" w:rsidRPr="000F67A1" w:rsidRDefault="006C516F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sz w:val="24"/>
          <w:szCs w:val="24"/>
        </w:rPr>
      </w:pPr>
    </w:p>
    <w:p w:rsidR="006C516F" w:rsidRPr="000F67A1" w:rsidRDefault="000F67A1" w:rsidP="0007259E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b/>
          <w:sz w:val="24"/>
          <w:szCs w:val="24"/>
        </w:rPr>
        <w:t>§ 7</w:t>
      </w:r>
      <w:r w:rsidR="006C516F" w:rsidRPr="000F67A1">
        <w:rPr>
          <w:rFonts w:ascii="Times New Roman" w:hAnsi="Times New Roman"/>
          <w:sz w:val="24"/>
          <w:szCs w:val="24"/>
        </w:rPr>
        <w:t xml:space="preserve"> </w:t>
      </w:r>
    </w:p>
    <w:p w:rsidR="00765596" w:rsidRDefault="000F67A1" w:rsidP="002C7E40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C516F" w:rsidRPr="000F67A1">
        <w:rPr>
          <w:rFonts w:ascii="Times New Roman" w:hAnsi="Times New Roman"/>
          <w:sz w:val="24"/>
          <w:szCs w:val="24"/>
        </w:rPr>
        <w:t>W sprawach nieuregulowanych umowa mają zastosowanie przepisy kodeksu Cywilnego.</w:t>
      </w:r>
    </w:p>
    <w:p w:rsidR="002A6E38" w:rsidRDefault="002A6E38" w:rsidP="0007259E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</w:p>
    <w:p w:rsidR="006C516F" w:rsidRPr="000F67A1" w:rsidRDefault="000F67A1" w:rsidP="0007259E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0F67A1">
        <w:rPr>
          <w:rFonts w:ascii="Times New Roman" w:hAnsi="Times New Roman"/>
          <w:b/>
          <w:sz w:val="24"/>
          <w:szCs w:val="24"/>
        </w:rPr>
        <w:t>§ 8</w:t>
      </w:r>
    </w:p>
    <w:p w:rsidR="006C516F" w:rsidRDefault="006C516F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ab/>
        <w:t>W sprawach spornych właściwy</w:t>
      </w:r>
      <w:r w:rsidR="000F67A1">
        <w:rPr>
          <w:rFonts w:ascii="Times New Roman" w:hAnsi="Times New Roman"/>
          <w:sz w:val="24"/>
          <w:szCs w:val="24"/>
        </w:rPr>
        <w:t xml:space="preserve">m jest </w:t>
      </w:r>
      <w:r w:rsidRPr="000F67A1">
        <w:rPr>
          <w:rFonts w:ascii="Times New Roman" w:hAnsi="Times New Roman"/>
          <w:sz w:val="24"/>
          <w:szCs w:val="24"/>
        </w:rPr>
        <w:t xml:space="preserve"> Sąd Gospodarczy dla siedziby Zamawiającego. </w:t>
      </w:r>
    </w:p>
    <w:p w:rsidR="000F67A1" w:rsidRPr="000F67A1" w:rsidRDefault="000F67A1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sz w:val="24"/>
          <w:szCs w:val="24"/>
        </w:rPr>
      </w:pPr>
    </w:p>
    <w:p w:rsidR="006C516F" w:rsidRPr="000F67A1" w:rsidRDefault="000F67A1" w:rsidP="0007259E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0F67A1">
        <w:rPr>
          <w:rFonts w:ascii="Times New Roman" w:hAnsi="Times New Roman"/>
          <w:b/>
          <w:sz w:val="24"/>
          <w:szCs w:val="24"/>
        </w:rPr>
        <w:t>§ 9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sz w:val="24"/>
          <w:szCs w:val="24"/>
        </w:rPr>
      </w:pPr>
      <w:r w:rsidRPr="000F67A1">
        <w:rPr>
          <w:rFonts w:ascii="Times New Roman" w:hAnsi="Times New Roman"/>
          <w:sz w:val="24"/>
          <w:szCs w:val="24"/>
        </w:rPr>
        <w:tab/>
        <w:t>Umowę sporządzono w dwóch jednobrzmiących egzemplarzach, z których Zamawiający otrzymuje jeden egzemplarz, a jeden Wykonawca.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596" w:rsidRPr="0007259E" w:rsidRDefault="00765596" w:rsidP="0007259E">
      <w:pPr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left="360" w:hanging="720"/>
        <w:rPr>
          <w:rFonts w:ascii="Times New Roman" w:hAnsi="Times New Roman"/>
          <w:b/>
          <w:sz w:val="24"/>
          <w:szCs w:val="24"/>
        </w:rPr>
      </w:pPr>
      <w:r w:rsidRPr="0007259E">
        <w:rPr>
          <w:rFonts w:ascii="Times New Roman" w:hAnsi="Times New Roman"/>
          <w:b/>
          <w:sz w:val="24"/>
          <w:szCs w:val="24"/>
        </w:rPr>
        <w:tab/>
        <w:t>Zamawiający:                                                                                       Wykonawca:</w:t>
      </w:r>
    </w:p>
    <w:p w:rsidR="006C516F" w:rsidRPr="0007259E" w:rsidRDefault="006C516F" w:rsidP="0007259E">
      <w:pPr>
        <w:tabs>
          <w:tab w:val="num" w:pos="284"/>
        </w:tabs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516F" w:rsidRPr="0007259E" w:rsidRDefault="006C516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385F" w:rsidRPr="0007259E" w:rsidRDefault="00F2385F" w:rsidP="000725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2385F" w:rsidRPr="00072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F13"/>
    <w:multiLevelType w:val="hybridMultilevel"/>
    <w:tmpl w:val="BBAC4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809E4"/>
    <w:multiLevelType w:val="hybridMultilevel"/>
    <w:tmpl w:val="3A74F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8A3D10"/>
    <w:multiLevelType w:val="hybridMultilevel"/>
    <w:tmpl w:val="98B60BAC"/>
    <w:lvl w:ilvl="0" w:tplc="0415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3">
    <w:nsid w:val="54FD2ED5"/>
    <w:multiLevelType w:val="hybridMultilevel"/>
    <w:tmpl w:val="9AC61E9A"/>
    <w:lvl w:ilvl="0" w:tplc="487AF8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5E04BA7"/>
    <w:multiLevelType w:val="hybridMultilevel"/>
    <w:tmpl w:val="A2BEE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23B"/>
    <w:multiLevelType w:val="hybridMultilevel"/>
    <w:tmpl w:val="6D663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E683E"/>
    <w:multiLevelType w:val="hybridMultilevel"/>
    <w:tmpl w:val="D768588E"/>
    <w:lvl w:ilvl="0" w:tplc="0415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7">
    <w:nsid w:val="75A055B5"/>
    <w:multiLevelType w:val="hybridMultilevel"/>
    <w:tmpl w:val="4BA673F0"/>
    <w:lvl w:ilvl="0" w:tplc="5EC4D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87579"/>
    <w:multiLevelType w:val="hybridMultilevel"/>
    <w:tmpl w:val="CB80771A"/>
    <w:lvl w:ilvl="0" w:tplc="9AA89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51"/>
    <w:rsid w:val="0007259E"/>
    <w:rsid w:val="000C150D"/>
    <w:rsid w:val="000F67A1"/>
    <w:rsid w:val="001A3718"/>
    <w:rsid w:val="00234B6C"/>
    <w:rsid w:val="002719CA"/>
    <w:rsid w:val="00272175"/>
    <w:rsid w:val="002A6E38"/>
    <w:rsid w:val="002C7E40"/>
    <w:rsid w:val="002F627C"/>
    <w:rsid w:val="0033278D"/>
    <w:rsid w:val="0035146F"/>
    <w:rsid w:val="00500A51"/>
    <w:rsid w:val="006039E4"/>
    <w:rsid w:val="006C516F"/>
    <w:rsid w:val="007421E5"/>
    <w:rsid w:val="00765596"/>
    <w:rsid w:val="009475A2"/>
    <w:rsid w:val="0098504D"/>
    <w:rsid w:val="00A477BA"/>
    <w:rsid w:val="00B4051D"/>
    <w:rsid w:val="00BF16FA"/>
    <w:rsid w:val="00C62047"/>
    <w:rsid w:val="00D952D9"/>
    <w:rsid w:val="00E450D7"/>
    <w:rsid w:val="00E83512"/>
    <w:rsid w:val="00ED0A34"/>
    <w:rsid w:val="00F2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6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15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25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60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74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3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29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8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37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2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26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66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93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03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1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7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73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8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31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43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28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20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09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68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4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8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17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94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56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24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14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1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0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51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11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91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57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35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73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82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936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78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2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04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9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24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37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0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01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57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68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5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18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82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68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11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99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3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34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35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3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20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7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24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58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06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24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99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8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52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62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8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62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62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35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7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76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98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38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05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99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37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1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53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42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1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91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13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00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13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26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3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58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56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40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79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3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8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15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73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5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9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77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56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48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5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12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02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3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0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3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94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09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50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45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739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4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81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262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02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59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9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7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1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2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28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43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66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47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12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26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87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67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02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4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22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7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75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26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72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5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3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20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27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38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17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12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6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8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45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74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14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24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53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65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47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4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51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14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92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44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84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56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27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2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12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67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36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545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52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78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43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74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07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47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81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41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0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66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89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5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2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72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5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25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03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45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8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93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49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74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6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2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19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2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88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46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60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14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2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45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18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52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14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50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20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14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23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85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26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64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31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76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03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23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84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25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02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93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6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09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64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7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79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27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59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11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85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2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2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1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28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33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0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59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73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16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9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1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13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87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3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61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8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3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96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962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4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08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76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8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72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11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39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82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51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35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6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43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3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3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45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1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2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7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5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69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25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10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96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4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09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58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93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33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8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02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43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38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85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1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7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64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66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1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04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39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5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16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0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82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14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57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55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83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62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004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4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99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18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8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87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45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5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73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6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73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74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7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27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8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07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39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80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30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6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0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47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5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43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67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47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38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70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92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39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22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05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2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79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82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5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75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69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64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10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10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0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40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5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61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71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78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4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81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29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01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9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9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2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89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60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20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22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9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66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8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7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17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40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19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05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31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9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35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2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44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72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65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31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6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1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94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28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7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13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43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15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57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23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69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35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26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6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40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98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8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7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63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32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50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54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89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1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9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87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96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86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72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11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05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73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7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2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5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06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26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1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49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51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6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12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01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9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8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9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26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36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48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92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9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44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26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1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06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16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09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58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66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80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981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4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37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92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9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31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97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13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76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2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2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68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8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7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92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8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1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92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8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5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70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02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01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96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0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60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9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6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72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73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67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39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92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41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80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93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71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46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83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90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39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76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05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1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38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0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65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29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0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49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27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98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94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5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5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7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9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1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63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20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88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88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43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77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94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1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44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4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39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04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69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8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29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4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18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14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8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802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75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1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86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3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205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26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03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04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07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37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47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2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9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47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83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8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34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226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58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34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81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79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4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84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5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72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8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96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2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5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64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88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0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648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97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88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44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7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05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7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9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80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14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8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28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5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58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52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8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39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0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3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83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57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96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34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18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09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40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6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04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52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09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4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14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64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86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9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94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2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03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9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34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82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1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1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27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40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9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8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9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7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19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7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59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7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1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79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911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5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95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66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85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8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70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69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5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02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37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8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03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55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5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8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58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75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78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82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76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43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62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3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7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56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5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77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47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59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9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76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0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40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454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45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20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63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8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90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73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1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26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73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78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77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49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76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3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53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0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02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50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8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86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299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16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02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50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73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48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38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1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50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55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06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33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42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5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69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9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8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45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8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92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96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6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9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59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2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93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82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40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3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9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743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03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99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35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27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1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65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22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99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09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44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6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84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5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96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63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01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93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32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98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7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6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42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66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96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33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62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0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77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41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10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7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5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45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04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89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01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74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49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27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71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72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0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85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6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1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8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84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48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87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57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39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4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63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35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00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1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03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18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9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84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32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7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82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88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6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76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8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76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09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95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88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9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94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982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96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26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58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97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40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7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5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2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70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03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49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08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14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1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6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86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33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1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93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17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9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359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8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79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76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46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12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80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03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09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2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90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03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73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68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35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0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63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01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4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1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61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0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81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92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5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00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7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47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68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78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9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81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0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28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07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87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3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16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41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2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80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71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22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43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35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12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07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0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930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97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83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33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0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58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50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43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88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66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47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07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627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3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24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6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2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46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90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64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03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65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19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8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3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78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3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49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62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9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31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32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1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49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7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64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33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60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43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79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46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9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6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9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37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04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2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45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6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69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20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76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98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36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25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3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90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97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6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53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60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98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92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53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51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63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9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47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50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391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4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95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6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47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72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98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7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54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54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80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39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87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10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10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96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5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9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0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83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26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33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0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04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33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0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66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48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82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10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03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1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82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8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22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06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62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9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83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5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9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18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46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96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8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25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78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04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9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11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88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58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33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3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40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82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90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5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35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7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6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9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7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0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08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5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31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5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9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81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2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5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11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45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1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5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62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51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5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24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08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20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8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38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91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39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10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45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95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9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92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04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35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75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9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17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8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4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26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06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03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1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15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4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9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82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62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49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36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8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69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51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10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16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43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86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70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46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36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0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4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8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6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6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44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79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66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63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89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6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63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9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25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17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80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69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95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20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0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0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84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2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68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58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8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05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6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8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45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2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36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06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84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91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39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0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05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48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9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25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887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7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26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5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9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40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05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2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52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90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8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00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62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27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9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05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43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5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27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95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421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61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7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1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81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11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13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34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68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41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1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39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51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44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5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84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5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2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89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01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12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8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11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7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75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94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70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34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27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99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11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57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3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26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66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20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76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6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3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9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17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36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36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74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1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00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10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9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6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0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8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90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6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99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7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6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55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19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52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6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24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14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3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5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901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55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5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72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7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778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89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07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29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8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3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43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43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73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26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86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65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52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44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36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47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93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12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97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8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0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13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36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94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6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82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4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5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585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1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1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71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51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8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72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8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5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93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52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23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44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0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51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29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6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94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5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7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83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55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34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0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95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09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1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59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58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26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3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2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9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4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94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87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29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03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913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78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43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04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16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79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42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68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19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97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21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56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6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88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09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64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031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50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7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0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82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0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7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3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51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02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69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7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60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33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74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5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7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85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9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6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63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45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0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73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67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5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72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80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02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46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65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27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6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95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10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7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31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8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0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47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0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0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6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48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95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63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6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26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153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8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3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97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23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7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75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45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9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41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9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45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38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54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67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21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74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2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37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61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3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5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58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02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1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91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67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42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45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1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27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61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77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7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85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5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26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89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03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72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7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13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37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358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10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23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04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3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17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1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34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0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45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98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2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83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74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4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76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5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2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38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93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40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19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42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02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27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88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55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53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42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1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2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71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4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06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26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8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90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06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69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66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26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01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0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23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97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09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86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24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15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6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07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9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15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95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82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30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90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39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85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99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90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65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0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8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02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5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5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4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37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70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19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05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2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24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3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75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1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86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75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25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54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2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0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7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4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87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72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28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4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9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47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93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22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14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01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0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48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28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99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9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65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80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71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3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57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36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4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28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6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8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91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02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59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51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81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98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6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28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8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142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8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3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5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02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1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43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6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9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7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86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71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53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94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51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17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70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35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70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99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04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6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65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58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53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88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8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05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74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73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61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88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9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22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73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37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44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3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91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86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42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49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61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73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6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83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64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83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2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90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56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01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56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41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1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63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8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9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82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5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5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94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3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90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30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5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41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40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34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0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54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61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75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5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69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80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81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13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72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77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8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82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53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01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31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71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29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62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36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9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84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89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5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76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4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73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03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8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562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0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87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14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67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3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053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42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06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89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74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61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9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66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12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1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12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11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46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30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6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9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03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14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1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41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57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38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53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4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40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77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9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39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34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4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6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35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03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2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4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40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08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0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42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34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38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09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42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59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134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31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56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2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17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0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59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19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09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2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29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7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74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3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87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43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25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54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40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5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1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15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1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64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0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56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01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14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67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0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3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47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66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56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0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2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39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079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3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43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0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77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81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8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3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16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66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06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0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85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2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45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0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98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38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08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58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06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36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9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45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75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46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85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17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12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92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13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10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9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13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4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4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05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78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443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14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9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3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21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60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69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16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36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36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9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68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0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87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2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58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1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65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99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3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91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52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78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7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9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88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12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04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38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6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03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89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5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61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41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4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21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65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64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84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9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00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80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0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00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6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5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833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74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40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29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34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36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19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59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1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07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26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05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05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93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71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2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77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2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16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6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70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70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30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18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5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56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5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30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7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03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21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95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05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280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72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52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83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6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8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10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1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66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10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90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4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50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14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95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5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2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10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40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15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60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6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91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06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5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58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49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0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07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2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05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08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70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58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03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6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1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99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4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4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1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38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88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65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7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85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50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44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53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0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54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2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37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91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22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9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34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10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73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13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45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37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21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42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54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45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3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3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22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76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38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0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9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80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77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43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58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22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6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92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02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5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73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9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2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62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9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3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13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96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68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28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99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43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40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19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06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308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31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75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64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31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4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80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90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37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3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13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70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55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74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27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65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31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36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0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10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4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38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1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47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91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39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59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08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1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9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04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23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97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5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5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7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1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1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56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3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3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8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19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50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08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29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58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97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9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05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84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03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47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16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5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50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83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128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13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90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4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04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48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65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11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12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56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7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9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11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43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70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7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3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42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3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21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9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09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03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2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1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17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1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55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70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27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673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85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04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30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41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94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87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86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1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18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8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79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55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79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334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72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43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15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5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3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6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65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86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84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79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37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4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61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2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8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31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6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11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37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62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03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03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97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1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87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0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43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10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06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18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72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7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5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55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87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40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27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76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97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2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83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31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8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9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01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679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3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12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9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30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40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24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7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89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64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34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56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16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47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1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23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7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98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1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6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5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44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32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13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395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0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8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94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50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10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63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2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1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58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27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11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75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1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71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9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83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53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99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02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38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44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58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58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56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26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1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173A7D24</Template>
  <TotalTime>134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14</cp:revision>
  <dcterms:created xsi:type="dcterms:W3CDTF">2016-05-10T10:48:00Z</dcterms:created>
  <dcterms:modified xsi:type="dcterms:W3CDTF">2016-05-11T08:32:00Z</dcterms:modified>
</cp:coreProperties>
</file>