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87E" w:rsidRDefault="0006087E" w:rsidP="0006087E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040844">
        <w:rPr>
          <w:rFonts w:ascii="Times New Roman" w:eastAsia="Calibri" w:hAnsi="Times New Roman" w:cs="Times New Roman"/>
          <w:b/>
          <w:sz w:val="24"/>
          <w:szCs w:val="24"/>
          <w:highlight w:val="lightGray"/>
          <w:lang w:eastAsia="ar-SA"/>
        </w:rPr>
        <w:t xml:space="preserve">Załącznik nr 4.I do </w:t>
      </w:r>
      <w:proofErr w:type="spellStart"/>
      <w:r w:rsidRPr="00040844">
        <w:rPr>
          <w:rFonts w:ascii="Times New Roman" w:eastAsia="Calibri" w:hAnsi="Times New Roman" w:cs="Times New Roman"/>
          <w:b/>
          <w:sz w:val="24"/>
          <w:szCs w:val="24"/>
          <w:highlight w:val="lightGray"/>
          <w:lang w:eastAsia="ar-SA"/>
        </w:rPr>
        <w:t>siwz</w:t>
      </w:r>
      <w:proofErr w:type="spellEnd"/>
      <w:r w:rsidR="00040844" w:rsidRPr="00040844">
        <w:rPr>
          <w:rFonts w:ascii="Times New Roman" w:eastAsia="Calibri" w:hAnsi="Times New Roman" w:cs="Times New Roman"/>
          <w:b/>
          <w:sz w:val="24"/>
          <w:szCs w:val="24"/>
          <w:highlight w:val="lightGray"/>
          <w:lang w:eastAsia="ar-SA"/>
        </w:rPr>
        <w:t xml:space="preserve"> po zm.16.10.2017</w:t>
      </w:r>
    </w:p>
    <w:p w:rsidR="0006087E" w:rsidRDefault="0006087E" w:rsidP="0006087E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6087E" w:rsidRPr="003E3170" w:rsidRDefault="009F6465" w:rsidP="0006087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………./2017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471E9" w:rsidRPr="003E3170" w:rsidRDefault="009F6465" w:rsidP="008C434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zawarta w Kielcach w dniu ………………………….r. pomiędzy: </w:t>
      </w:r>
    </w:p>
    <w:p w:rsidR="009F6465" w:rsidRPr="003E3170" w:rsidRDefault="009F6465" w:rsidP="008C434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Gminą Kielce, z siedzibą w Kielcach, pr</w:t>
      </w:r>
      <w:r w:rsidR="00B471E9"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zy ul. Rynek 1, 25-303 Kielce,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NIP: 657-261-73-25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</w:t>
      </w:r>
    </w:p>
    <w:p w:rsidR="009F6465" w:rsidRPr="003E3170" w:rsidRDefault="005B0B00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zwaną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dalej </w:t>
      </w:r>
      <w:r w:rsidR="009F6465"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9F6465" w:rsidRPr="003E3170" w:rsidRDefault="00162239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162239" w:rsidRPr="003E3170" w:rsidRDefault="00162239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wpisanym do …………………………………………………………………………………..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zwanym dalej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nieograniczonego, na podstawie przepisów ustawy z dnia 29 stycznia 2004r. Prawo zamówień publicznych - Strony zawierają umowę o następującej treści: </w:t>
      </w:r>
      <w:bookmarkStart w:id="0" w:name="_GoBack"/>
      <w:bookmarkEnd w:id="0"/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55338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</w:t>
      </w:r>
      <w:r w:rsidR="00155ADD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Zamawiający powierza, a Wykonawca przyjmuje do wykonania – w ramach zamówienia publicznego usługę: </w:t>
      </w:r>
      <w:r w:rsidR="00155ADD"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bezpośredniej ochrony fizycznej osób i mienia w obiektach Miejskiego Ośrodka Sportu i Rekreacji w Kielcach w roku 2018</w:t>
      </w:r>
      <w:r w:rsidR="00155ADD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- na warunkach określonych w niniejszej umowie i w ofercie Wykonawcy stanowiącej załącznik do umowy,  następujących obiektów należących do Zamawiającego</w:t>
      </w:r>
      <w:r w:rsidR="00B471E9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9F6465" w:rsidRPr="003E3170" w:rsidRDefault="009F6465" w:rsidP="0055338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530070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Zespół Obiektów Sportowych przy ul. Ściegiennego 8 (hotel STADION, hala sportowa, stadion piłkarski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17B90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= </w:t>
      </w:r>
      <w:r w:rsidR="00FA6CC3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17 520 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godzin</w:t>
      </w:r>
      <w:r w:rsidR="00530070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wszystkie dni tygodnia, przez dwóch pracowników ochrony jednocześnie  w godzinach pomiędzy   </w:t>
      </w:r>
      <w:smartTag w:uri="urn:schemas-microsoft-com:office:smarttags" w:element="metricconverter">
        <w:smartTagPr>
          <w:attr w:name="ProductID" w:val="700 a"/>
        </w:smartTagPr>
        <w:r w:rsidRPr="003E317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3E3170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3E317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(365 x 24 ).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2) Zespół Obiektów Sportowych przy ul. Drogosza ( hotel MARATON , stadion </w:t>
      </w:r>
      <w:proofErr w:type="spellStart"/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l.a</w:t>
      </w:r>
      <w:proofErr w:type="spellEnd"/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., Hala Legionów)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 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= 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484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godziny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a) hotel </w:t>
      </w:r>
      <w:proofErr w:type="spellStart"/>
      <w:r w:rsidRPr="003E317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Maraton</w:t>
      </w:r>
      <w:proofErr w:type="spellEnd"/>
      <w:r w:rsidRPr="003E317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3E317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i</w:t>
      </w:r>
      <w:proofErr w:type="spellEnd"/>
      <w:r w:rsidRPr="003E317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Pr="003E317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stadion</w:t>
      </w:r>
      <w:proofErr w:type="spellEnd"/>
      <w:r w:rsidRPr="003E317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 l. a.: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w powszednie  dni tygodnia - przez jednego  pracownika ochrony w godzinach pomiędzy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( 253 x 12);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w soboty, niedziele, święta -  przez jednego  pracownika ochrony w godzinach pomiędzy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( 112 x 24)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b) Hala Legionów: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we wszystkie dni tygodnia, przez jednego  pracownika ochrony w godzinach pomiędzy </w:t>
      </w:r>
      <w:smartTag w:uri="urn:schemas-microsoft-com:office:smarttags" w:element="metricconverter">
        <w:smartTagPr>
          <w:attr w:name="ProductID" w:val="700 a"/>
        </w:smartTagPr>
        <w:r w:rsidRPr="003E317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7</w:t>
        </w:r>
        <w:r w:rsidRPr="003E3170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3E317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24 ).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3) 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Zespół Obiektów Sportowych przy ul. Szczecińskiej 1 (basen letni / lodowisko) 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= 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="00FA6CC3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520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godzin</w:t>
      </w:r>
    </w:p>
    <w:p w:rsidR="009F6465" w:rsidRPr="003E3170" w:rsidRDefault="009F6465" w:rsidP="0055338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całorocznie- we wszystkie dni tygodnia, przez jednego pracownika ochrony w godzinach pomiędzy </w:t>
      </w:r>
      <w:smartTag w:uri="urn:schemas-microsoft-com:office:smarttags" w:element="metricconverter">
        <w:smartTagPr>
          <w:attr w:name="ProductID" w:val="1900 a"/>
        </w:smartTagPr>
        <w:r w:rsidRPr="003E317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</w:t>
        </w:r>
        <w:r w:rsidRPr="003E3170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3E317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następnego ( 365 x 12)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F6465" w:rsidRPr="003E3170" w:rsidRDefault="009F6465" w:rsidP="0055338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od  1 marca  do 30 czerwca 2018 r oraz od  1 października do  31 grudnia 2018 r - w niedziele i święta, przez jednego pracownika ochrony - w godzinach pomiędzy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,  łącznie do 50 dni ( 50 x 12)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F6465" w:rsidRPr="003E3170" w:rsidRDefault="009F6465" w:rsidP="00381D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 okresie od 22 czerwca do 31 sierpnia 2018 r we wszystkie dni tygodnia przez jedneg</w:t>
      </w:r>
      <w:r w:rsidR="00381D9E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pracownika ochrony w godz.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pomiędzy </w:t>
      </w:r>
      <w:smartTag w:uri="urn:schemas-microsoft-com:office:smarttags" w:element="metricconverter">
        <w:smartTagPr>
          <w:attr w:name="ProductID" w:val="1000 a"/>
        </w:smartTagPr>
        <w:r w:rsidRPr="003E317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10</w:t>
        </w:r>
        <w:r w:rsidRPr="003E3170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00</w:t>
        </w:r>
        <w:r w:rsidRPr="003E317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a</w:t>
        </w:r>
      </w:smartTag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do 60 dni </w:t>
      </w:r>
      <w:r w:rsidR="00381D9E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(60x 9)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  Hala Sportowa przy ul. Krakowskiej 72( hala , hotel</w:t>
      </w:r>
      <w:r w:rsidRPr="003E31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)</w:t>
      </w:r>
      <w:r w:rsidR="00617B90" w:rsidRPr="003E31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4D45B2" w:rsidRPr="003E3170" w:rsidRDefault="004D45B2" w:rsidP="004D45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monitorowanie sygnałów alarmowych z pilotów antynapadowych w dyspozycji pracownika zamawiającego + grupa interwencyjna 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5) Kryta Pływalnia DELFIN przy ul. Krakowskiej 2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6) Kryta Pływalnia ORKA przy ul. Kujawskiej 18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  <w:r w:rsidR="00845BC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+ grupa interwencyjna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7) Kryta Pływalnia MORS przy ul. Marszałkowska 96 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8) Kryta Pływalnia JURAJSKA ul. Jurajska  7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  <w:r w:rsidR="00845BC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+ grupa interwencyjna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9) Kryta Pływalnia FOKA ul. Os. Barwinek 31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  <w:r w:rsidR="00845BC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+ grupa interwencyjna</w:t>
      </w:r>
    </w:p>
    <w:p w:rsidR="00530070" w:rsidRPr="003E3170" w:rsidRDefault="00530070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10) Stadion piłkarski przy ul. Szczepaniaka 29</w:t>
      </w:r>
      <w:r w:rsidR="00617B90" w:rsidRPr="003E31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= </w:t>
      </w:r>
      <w:r w:rsidR="00530070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17B90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30070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420</w:t>
      </w:r>
      <w:r w:rsidR="00617B90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</w:t>
      </w:r>
      <w:r w:rsidR="00530070" w:rsidRPr="003E31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9F6465" w:rsidRPr="003E3170" w:rsidRDefault="00845BC2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 piątki -  przez jednego  pracownika ochrony w godzinach od 19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godziny  7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 soboty (52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x12 );</w:t>
      </w:r>
    </w:p>
    <w:p w:rsidR="009F6465" w:rsidRPr="003E3170" w:rsidRDefault="00845BC2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 soboty, niedziele -  przez jednego  pracownika ochrony w godzinach od godz.7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sobotę do godziny 7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poniedziałek (104 x 24 );</w:t>
      </w:r>
    </w:p>
    <w:p w:rsidR="009F6465" w:rsidRPr="003E3170" w:rsidRDefault="00845BC2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  święta przypadające w inne dni tygodnia</w:t>
      </w:r>
      <w:r w:rsidR="00530070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 </w:t>
      </w:r>
      <w:r w:rsidR="009F6465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300 godzin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wg poniższej specyfikacji</w:t>
      </w:r>
      <w:r w:rsidR="00530070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2 -3 kwietnia 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2.04.  pn.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wt.3.04)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=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24 </w:t>
      </w:r>
      <w:proofErr w:type="spellStart"/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30 kwietnia - 1-2-3 maja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30.04.pn.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pt. 04.05.)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=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72 </w:t>
      </w:r>
      <w:proofErr w:type="spellStart"/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30 maja -</w:t>
      </w:r>
      <w:r w:rsidR="00177167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 czerwca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30.05. śr. 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pt.01.06.)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=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36 </w:t>
      </w:r>
      <w:proofErr w:type="spellStart"/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  - 16 sierpnia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14.08.wt.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czw.16.08.)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=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36 </w:t>
      </w:r>
      <w:proofErr w:type="spellStart"/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 października – 2 listopada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31.10. śr.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pt. 02.11..)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= 36 </w:t>
      </w:r>
      <w:proofErr w:type="spellStart"/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24 - 27 grudnia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24.12.pn.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czw. 27.12.)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= 60 </w:t>
      </w:r>
      <w:proofErr w:type="spellStart"/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31 grudnia 2018 – 2 stycznia 2019r  ( 19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31.12.pn.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7</w:t>
      </w:r>
      <w:r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śr. 2.01.)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= 36 </w:t>
      </w:r>
      <w:proofErr w:type="spellStart"/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</w:t>
      </w:r>
      <w:proofErr w:type="spellEnd"/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45B2" w:rsidRPr="003E3170" w:rsidRDefault="004D45B2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  <w:t xml:space="preserve">-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podjazdy grup patrolowych w godzinach nocnych pomiędzy 19.00 do 7.00 w pozostałe noce nie objęte ochroną ( co do zasady : od poniedziałku do czwartku) z wyjątkiem terminów wymienionych w </w:t>
      </w:r>
      <w:proofErr w:type="spellStart"/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ppkt.c</w:t>
      </w:r>
      <w:proofErr w:type="spellEnd"/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); tj. 194 noce x 2 podjazdy =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388 podjazdów.</w:t>
      </w:r>
    </w:p>
    <w:p w:rsidR="004D45B2" w:rsidRPr="003E3170" w:rsidRDefault="004D45B2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11) Boisko Piłkarskie ul. Kusocińskiego 53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 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5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724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godziny</w:t>
      </w:r>
    </w:p>
    <w:p w:rsidR="009F6465" w:rsidRPr="003E3170" w:rsidRDefault="00196A14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we wszystkie dni tygodnia, przez jednego pracownika ochrony w godzinach pomiędzy 19.00  a  7.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00 dnia następnego ( 365 x 12 );</w:t>
      </w:r>
    </w:p>
    <w:p w:rsidR="009F6465" w:rsidRPr="003E3170" w:rsidRDefault="00196A14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 soboty, niedziele, święta -  przez jednego  pracownika ochrony w godzinach pomiędzy 7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 ( 112 x 12)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7B90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12) Hala Sportowa ul. Warszawska 338 w Kielcach 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617B90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= 5 724 godziny</w:t>
      </w:r>
      <w:r w:rsidR="00530070"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9F6465" w:rsidRPr="003E3170" w:rsidRDefault="00196A14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 wszystkie dni tygodnia, przez jednego pracownika ochrony w godzinach pomiędzy 19.00  a  7.00 dnia następnego( 365 x 12 )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F6465" w:rsidRPr="003E3170" w:rsidRDefault="00196A14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soboty, niedziele, święta -  przez jednego  pracownika ochrony w godzinach pomiędzy 7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( 112 x 12)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13) Hala Widowiskowo- Sportowa ul. Żytnia 1 w Kielcach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monitorowanie sygnałów alarmowych z pilotów antynapadowych w dyspozycji pracownika zamawiającego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2. Wykonawca na własny koszt jest zobowiązany zaopatrzyć obiekty Zamawiającego w: </w:t>
      </w: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287F09" w:rsidRPr="003E3170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Pr="003E317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szt</w:t>
      </w:r>
      <w:r w:rsidRPr="003E3170">
        <w:rPr>
          <w:rFonts w:ascii="Times New Roman" w:eastAsia="Times New Roman" w:hAnsi="Times New Roman"/>
          <w:sz w:val="24"/>
          <w:szCs w:val="24"/>
          <w:lang w:eastAsia="pl-PL"/>
        </w:rPr>
        <w:t xml:space="preserve">. pilotów anty napadowych z funkcją odbioru sygnału: </w:t>
      </w:r>
    </w:p>
    <w:p w:rsidR="009F6465" w:rsidRPr="003E3170" w:rsidRDefault="009F6465" w:rsidP="0055338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 1 szt. dla 3-ch hoteli MOSIR ul. Drogosza 1, Krakowska 72, </w:t>
      </w:r>
      <w:r w:rsidR="00796BCD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Ściegiennego 8 (łącznie3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r w:rsidR="0055338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 1 szt. dla stanowisk kasowych w pływalniach: ul. Jurajska7, Marszałkowska 96, Barwinek 31, Kujawska 18, Krakowska 2 (łącznie 5 szt</w:t>
      </w:r>
      <w:r w:rsidR="0055338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F6465" w:rsidRPr="003E3170" w:rsidRDefault="009F6465" w:rsidP="0055338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po 1 szt. dla konserwatorów w pływalniach: ul. Ju</w:t>
      </w:r>
      <w:r w:rsidR="004D45B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rajska 7, Marszałkowska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96, Barwinek 31, Kujawska 18, Krakowska 2  (łącznie 5 szt</w:t>
      </w:r>
      <w:r w:rsidR="0055338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F6465" w:rsidRPr="003E3170" w:rsidRDefault="009F6465" w:rsidP="005533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- 1 szt. dla konserwatora w obiekcie przy ul. Kusocińskiego 53  (1</w:t>
      </w:r>
      <w:r w:rsidR="0055338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r w:rsidR="0055338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9F6465" w:rsidRPr="003E3170" w:rsidRDefault="009F6465" w:rsidP="005533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na Basen letni / Lodowisko ul. Szczecińska 1 (2 szt</w:t>
      </w:r>
      <w:r w:rsidR="0055338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9F6465" w:rsidRPr="003E3170" w:rsidRDefault="009F6465" w:rsidP="005533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- 2 szt. dla pracowników hali Widowiskowo-Sportowej ul. Żytnia 1 ( 2 szt</w:t>
      </w:r>
      <w:r w:rsidR="0055338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F6465" w:rsidRPr="003E3170" w:rsidRDefault="009F6465" w:rsidP="005533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55338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czytniki kontroli pracy pracownika/ agenta  ochrony Wykonawcy na obiektach </w:t>
      </w:r>
      <w:r w:rsidR="00553EF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wskazanych w ust. 1 pkt: </w:t>
      </w:r>
      <w:r w:rsidR="004D45B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1) 2) 3)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10) 11) 12) </w:t>
      </w:r>
      <w:r w:rsidRPr="003E3170">
        <w:rPr>
          <w:rFonts w:ascii="Times New Roman" w:eastAsia="Times New Roman" w:hAnsi="Times New Roman"/>
          <w:sz w:val="24"/>
          <w:szCs w:val="24"/>
          <w:lang w:eastAsia="pl-PL"/>
        </w:rPr>
        <w:t xml:space="preserve">do demontażu po zakończeniu umowy.  </w:t>
      </w:r>
    </w:p>
    <w:p w:rsidR="009F6465" w:rsidRPr="003E3170" w:rsidRDefault="009F6465" w:rsidP="00B471E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F6465" w:rsidRPr="003E3170" w:rsidRDefault="005F68F4" w:rsidP="009F64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3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9F6465"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9F6465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MSWiA nr …………z dnia ………………..</w:t>
      </w:r>
      <w:r w:rsidR="00F04CA3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, </w:t>
      </w:r>
      <w:r w:rsidR="009F6465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wydanej przez Ministra Spraw Wewnętrznych i Administracji, uprawniony jest do prowadzenia działalności gospodarczej polegającej na sprawowaniu usług bezpośredniej ochrony fizycznej osób i mienia.</w:t>
      </w:r>
      <w:r w:rsidR="009F6465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9F6465" w:rsidRPr="003E3170" w:rsidRDefault="009F6465" w:rsidP="009F64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9F6465" w:rsidRPr="003E3170" w:rsidRDefault="005F68F4" w:rsidP="009F64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4</w:t>
      </w:r>
      <w:r w:rsidR="009F6465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.Wykonawca oświadcza, iż posiada aktualną, obowiązującą w okresie od  ………………... </w:t>
      </w:r>
      <w:r w:rsidR="00563553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do …………………………….r  </w:t>
      </w:r>
      <w:r w:rsidR="009F6465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polisę od odpowiedzialności cywilnej (deliktowo-kontraktowej) z tytułu szkód zaistniałych w mieniu w związku z prowadzeniem działalności w zakresie usług ochrony objętych przedmiotem niniejszej umowy zawartej na kwotę </w:t>
      </w:r>
      <w:r w:rsidR="009F6465" w:rsidRPr="003E317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10 000 000,00 zł</w:t>
      </w:r>
      <w:r w:rsidR="009F6465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i zobowiązuje się utrzymywać polisę ubezpieczeniową przez cały okres trwania Umowy tj. w przypadku zawarcia polisy na okres krótszy niż do …………………..r., Wykonawca zobowiązuje się do przedłożenia Zamawiającemu dowodu kontynuowania umowy ubezpieczenia na kolejny okres.</w:t>
      </w:r>
    </w:p>
    <w:p w:rsidR="009F6465" w:rsidRPr="003E3170" w:rsidRDefault="009F6465" w:rsidP="009F64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9F6465" w:rsidRPr="003E3170" w:rsidRDefault="005F68F4" w:rsidP="009F64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</w:t>
      </w:r>
      <w:r w:rsidR="009F6465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9F6465" w:rsidRPr="003E3170">
        <w:t xml:space="preserve"> </w:t>
      </w:r>
      <w:r w:rsidR="009F6465" w:rsidRPr="003E317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zawarcia umowy nie podlega wykluczeniu.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B471E9" w:rsidRPr="003E3170" w:rsidRDefault="00B471E9" w:rsidP="00B471E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E31E8" w:rsidRPr="003E3170" w:rsidRDefault="00EE31E8" w:rsidP="00EE31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1. Do obowiązków Wykonawcy należy: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357A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357A3F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stałe patrolowanie budynków przez pracowników ochrony, wewnątrz jak na zewnątrz poprzez wykonywanie co najmniej raz na 1 godzinę zegarową okresowych prewencyjnych obchodów obiektów zgodnie z trasą obchodu z zaznaczeniem tej czynności na czytnikach zainstalowanych przez Wykonawcę na terenie obiektu w miejscach ustalonych z Zamawiającym /demontowanych po zakończeniu umowy/. Trasy obchodu przedstawiono w załączniku nr 1 do Umowy.</w:t>
      </w:r>
    </w:p>
    <w:p w:rsidR="009F6465" w:rsidRPr="003E3170" w:rsidRDefault="00EE31E8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2) obserwacja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monitorów wizyjnych przesyłających obraz z kamer rozmieszczonych na terenie obiektów i  w ich otoczeniu zewnętrznym;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4) działania zapobiegające przestępstwom i przekroczeniom przeciwko mieniu, w szczególności: kradzieżom, włamaniom i innym formom wyprowadzenia mienia poza strefę kontrolowaną, przeciwdziałanie powstaniu szkody wynikającej z tych zdarzeń;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reagowanie na 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sygnał alarmu antywłamaniowego;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</w:t>
      </w:r>
      <w:r w:rsidR="00357A3F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ochrona budynku przed możliwością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wyrządzenia szkód typu: malowanie sprayem, sabotażu, aktów samowoli i wandalizmu;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czeń w których zakończono pracę;</w:t>
      </w:r>
    </w:p>
    <w:p w:rsidR="009F6465" w:rsidRPr="003E3170" w:rsidRDefault="00EE31E8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zwracanie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uwagi na wnoszone lub pozostawione bez opieki podejrzanie wyglądające  bagaże lub pakunki;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odurzających;</w:t>
      </w:r>
    </w:p>
    <w:p w:rsidR="009F6465" w:rsidRPr="003E3170" w:rsidRDefault="00EE31E8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zwracanie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uwagi na osoby palące w miejscach niedozwolonych;</w:t>
      </w:r>
    </w:p>
    <w:p w:rsidR="009F6465" w:rsidRPr="003E3170" w:rsidRDefault="00EE31E8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kontrolowanie</w:t>
      </w:r>
      <w:r w:rsidR="009F6465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zamknięcia wszystkich drzwi ewakuacyjnych;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</w:t>
      </w:r>
      <w:r w:rsidR="0024512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pracowników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</w:t>
      </w:r>
      <w:r w:rsidR="0024512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4512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</w:t>
      </w:r>
      <w:r w:rsidR="0024512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stanu wszystkich korytarzy, klatek schodowych, zabezpieczenie drzwi wejściowych i wyjściowych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4512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innych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pomieszczeń</w:t>
      </w:r>
      <w:r w:rsidR="0024512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mając na uwadze prawidłowe zabezpieczenie obiektu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4B24A4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 tym: zgaszenie świat</w:t>
      </w:r>
      <w:r w:rsidR="0024512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eł</w:t>
      </w:r>
      <w:r w:rsidR="004B24A4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410A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zakr</w:t>
      </w:r>
      <w:r w:rsidR="004B24A4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ęcenie kranów z cieknącą wodą i</w:t>
      </w:r>
      <w:r w:rsidR="0052603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tp</w:t>
      </w:r>
      <w:r w:rsidR="000410A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  <w:r w:rsidR="00B471E9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E31E8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także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ustalenie, czy na terenie chronionego obiektu nie pozostały osoby nieuprawnione; 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 interwencyjnych w przypadku zadziałania sygnalizacji alarmu przeciwpożarowego, zgodnie z obowiązująca instrukcją przeciwpożarową.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582E17" w:rsidP="009F646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="009F6465" w:rsidRPr="003E3170">
        <w:rPr>
          <w:rFonts w:ascii="Times New Roman" w:eastAsia="Times New Roman" w:hAnsi="Times New Roman"/>
          <w:sz w:val="24"/>
          <w:szCs w:val="24"/>
          <w:lang w:eastAsia="pl-PL"/>
        </w:rPr>
        <w:t>Zasady postępowania na wypadek alarmu pożarowego</w:t>
      </w:r>
      <w:r w:rsidR="00B471E9" w:rsidRPr="003E3170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1) Agenci ochrony będący na zmianie są bezwzględnie zobowiązani  do podjęcia działań opisanych poniżej celem rozpoczęcia procedury zlokalizowania źródła alarmu pożarowego i ewentualnego rozpoczęcia gaszenia.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Agencja ochrony wyposaży pracowników będących na obiekcie w co najmniej 1 telefon komórkowy czynny całą dobę. 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3)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 razie braku informacji z centrum monitorowania sygnałów p.poż. w sytuacji usłyszenia sygnału dźwiękowego pracownicy również bezzwłocznie zobowiązani są do podjęcia poniżej opisanych działań. 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5) Pracownicy rozpoczną procedurę: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– wezwanie patrolu interwencyjnego, który przejmie obowiązki pracowników obiektowych na czas  weryfikowania</w:t>
      </w:r>
      <w:r w:rsidR="00375B3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alarmu i podejmowania działań;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załączenie funkcji „ROZPOZNANIE” – co da czas na lokalizacj</w:t>
      </w:r>
      <w:r w:rsidR="00375B3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ę ew. miejsca powstania pożaru;</w:t>
      </w:r>
    </w:p>
    <w:p w:rsidR="009F6465" w:rsidRPr="003E3170" w:rsidRDefault="00375B3B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 kasowanie akustyki;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zapoznanie się z raportem wyświetlanym na centrali pożarowej, 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zlokalizowaniem miejsca wystąpienia  </w:t>
      </w:r>
      <w:r w:rsidR="00375B3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ewentualnego pożaru na obiekcie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(komplet kluczy do pomieszczeń zostanie przekazany. W razie ewidentnego pożaru w pomieszczeniach do których nie zostaną przekazane klucze agenci m</w:t>
      </w:r>
      <w:r w:rsidR="00375B3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ają obowiązek wywarzenia drzwi);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zwrotna do centrum monitorowania sygnałów p.poż , które informuje straż pożarn</w:t>
      </w:r>
      <w:r w:rsidR="00375B3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ą bądź uznaje alarm za fałszywy;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 w razie potrzeby rozpoczęcie pierwszych czynności gaszenia za pomocą urządzeń znajdujących się na obiekcie (gaśnice, hydranty).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Szkolenie pracowników z obsługi centrali p. </w:t>
      </w:r>
      <w:proofErr w:type="spellStart"/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poż</w:t>
      </w:r>
      <w:proofErr w:type="spellEnd"/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znajdującej się na obiekcie przeprowadzi Kierownik Stadionu w możliwie najszybszym terminie po podpisaniu umowy. 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Pracownicy ochrony mają obowiązek znać topologię </w:t>
      </w:r>
      <w:r w:rsidR="006F082B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chronionego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obiektu, oraz sukcesywnie zapoznawać się z nazewnictwem i oznaczeniem w układzie cyfrowym poszczególnych pomieszczeń.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9F6465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375B3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1.Strony zobowiązują się do współpracy w zakresie stanu zabezpieczenia obiektów Zamawiającego chronionych przez Wykonawcę.</w:t>
      </w:r>
    </w:p>
    <w:p w:rsidR="009F6465" w:rsidRPr="003E3170" w:rsidRDefault="009F6465" w:rsidP="00375B3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Do kontaktów i przekazywania uwag, wynikających z realizacji niniejszej umowy ze strony  Zamawiającego wyznaczeni zostali kierownicy poszczególnych obiektów. </w:t>
      </w:r>
      <w:r w:rsidR="00B16497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Ich wykaz zawarty jest w </w:t>
      </w:r>
      <w:r w:rsidR="00375B3B"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załączniku</w:t>
      </w:r>
      <w:r w:rsidR="00B16497"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nr 3</w:t>
      </w:r>
      <w:r w:rsidR="00B16497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9F6465" w:rsidRPr="003E3170" w:rsidRDefault="009F6465" w:rsidP="00375B3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Do kontroli realizacji usług i jakości pracy pracowników Wykonawcy wyznaczony został ze strony Wykonawcy:, …………………………...tel. ……………………….. </w:t>
      </w:r>
    </w:p>
    <w:p w:rsidR="009F6465" w:rsidRPr="003E3170" w:rsidRDefault="009F6465" w:rsidP="00375B3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wymaga każdorazowo powiadomienia  Zamawiającego przez Wykonawcę  i sporządzenia aneksu do umowy. 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ochrony osób i mienia</w:t>
      </w:r>
      <w:r w:rsidR="00375B3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powinni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9F6465" w:rsidRPr="003E3170" w:rsidRDefault="009F6465" w:rsidP="0024512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aby </w:t>
      </w:r>
      <w:r w:rsidR="0024512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była możliwość odczytania  imienia i nazwiska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pracownika ochrony, </w:t>
      </w:r>
    </w:p>
    <w:p w:rsidR="000410A9" w:rsidRPr="003E3170" w:rsidRDefault="00F1721B" w:rsidP="0024512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b</w:t>
      </w:r>
      <w:r w:rsidR="000410A9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) mieć na sobie ubranie służbow</w:t>
      </w:r>
      <w:r w:rsidR="0024512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e z oznaczeniem Wykonawcy,</w:t>
      </w:r>
    </w:p>
    <w:p w:rsidR="00F1721B" w:rsidRPr="003E3170" w:rsidRDefault="00F1721B" w:rsidP="0024512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c) wykonywać polecenia osób działających w imieniu instytucji państwowych lub samorządowych wydane na podstawie przepisów prawa.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3. Wykonawca odpowiadać  będzie wobec Zamawiającego za wszelkie szkody wyrządzone Zamawiającemu przez person</w:t>
      </w:r>
      <w:r w:rsidR="00375B3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el Wykonawcy oraz osoby trzecie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 w przypadku nie dołożenia przez personel należytej staranności przy wykonywaniu  usługi.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Wykonawca w zakresie: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mienia i osób na obiektach Zamawiającego przez pracowników Wykonawcy,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wykonywania czynności ochrony w patrolu podjazdowym, </w:t>
      </w:r>
    </w:p>
    <w:p w:rsidR="009F6465" w:rsidRPr="003E3170" w:rsidRDefault="003A573E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jest zobowiązany realizować przedmiot umowy pracownikami zatrudnionymi na podstawie umowy o pracę, oraz posiadającymi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wpis na listę kwalifikowanego pracownika ochrony, w 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liczbie odpowiedniej do należytego wykonania czynności ochrony na poszczególnych obiektach.</w:t>
      </w:r>
      <w:r w:rsidR="009F6465" w:rsidRPr="003E3170">
        <w:t xml:space="preserve"> </w:t>
      </w:r>
    </w:p>
    <w:p w:rsidR="009F6465" w:rsidRPr="003E3170" w:rsidRDefault="009F6465" w:rsidP="009F6465">
      <w:pPr>
        <w:suppressAutoHyphens/>
        <w:spacing w:after="0" w:line="240" w:lineRule="auto"/>
        <w:jc w:val="both"/>
      </w:pP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70">
        <w:rPr>
          <w:rFonts w:ascii="Times New Roman" w:hAnsi="Times New Roman" w:cs="Times New Roman"/>
          <w:sz w:val="24"/>
          <w:szCs w:val="24"/>
        </w:rPr>
        <w:t>5.</w:t>
      </w:r>
      <w:r w:rsidRPr="003E3170">
        <w:rPr>
          <w:rFonts w:ascii="Times New Roman" w:hAnsi="Times New Roman" w:cs="Times New Roman"/>
        </w:rPr>
        <w:t xml:space="preserve"> </w:t>
      </w:r>
      <w:r w:rsidRPr="003E3170">
        <w:rPr>
          <w:rFonts w:ascii="Times New Roman" w:hAnsi="Times New Roman" w:cs="Times New Roman"/>
          <w:sz w:val="24"/>
          <w:szCs w:val="24"/>
        </w:rPr>
        <w:t>Na potwie</w:t>
      </w:r>
      <w:r w:rsidR="00375B3B" w:rsidRPr="003E3170">
        <w:rPr>
          <w:rFonts w:ascii="Times New Roman" w:hAnsi="Times New Roman" w:cs="Times New Roman"/>
          <w:sz w:val="24"/>
          <w:szCs w:val="24"/>
        </w:rPr>
        <w:t>rdzenie wymagania Zamawiającego</w:t>
      </w:r>
      <w:r w:rsidRPr="003E3170">
        <w:rPr>
          <w:rFonts w:ascii="Times New Roman" w:hAnsi="Times New Roman" w:cs="Times New Roman"/>
          <w:sz w:val="24"/>
          <w:szCs w:val="24"/>
        </w:rPr>
        <w:t xml:space="preserve">, zawartego w siwz, dot. </w:t>
      </w:r>
      <w:r w:rsidR="0024512B" w:rsidRPr="003E3170">
        <w:rPr>
          <w:rFonts w:ascii="Times New Roman" w:hAnsi="Times New Roman" w:cs="Times New Roman"/>
          <w:sz w:val="24"/>
          <w:szCs w:val="24"/>
        </w:rPr>
        <w:t xml:space="preserve">kwalifikacji                           i </w:t>
      </w:r>
      <w:r w:rsidRPr="003E3170">
        <w:rPr>
          <w:rFonts w:ascii="Times New Roman" w:hAnsi="Times New Roman" w:cs="Times New Roman"/>
          <w:sz w:val="24"/>
          <w:szCs w:val="24"/>
        </w:rPr>
        <w:t>zatrudnienia na umowę o prace pracowników Wykonawcy lub Podwykonawcy wykonujących czynności w bezpośredniej ochronie fizycznej obiektów i mienia  Zamawiającego (wym. w</w:t>
      </w:r>
      <w:r w:rsidR="0024512B" w:rsidRPr="003E3170">
        <w:rPr>
          <w:rFonts w:ascii="Times New Roman" w:hAnsi="Times New Roman" w:cs="Times New Roman"/>
          <w:sz w:val="24"/>
          <w:szCs w:val="24"/>
        </w:rPr>
        <w:t xml:space="preserve"> § 1 ust. 1 </w:t>
      </w:r>
      <w:r w:rsidRPr="003E3170">
        <w:rPr>
          <w:rFonts w:ascii="Times New Roman" w:hAnsi="Times New Roman" w:cs="Times New Roman"/>
          <w:sz w:val="24"/>
          <w:szCs w:val="24"/>
        </w:rPr>
        <w:t>)</w:t>
      </w:r>
      <w:r w:rsidR="00375B3B" w:rsidRPr="003E3170">
        <w:rPr>
          <w:rFonts w:ascii="Times New Roman" w:hAnsi="Times New Roman" w:cs="Times New Roman"/>
          <w:sz w:val="24"/>
          <w:szCs w:val="24"/>
        </w:rPr>
        <w:t>,</w:t>
      </w:r>
      <w:r w:rsidRPr="003E3170">
        <w:rPr>
          <w:rFonts w:ascii="Times New Roman" w:hAnsi="Times New Roman" w:cs="Times New Roman"/>
          <w:sz w:val="24"/>
          <w:szCs w:val="24"/>
        </w:rPr>
        <w:t xml:space="preserve">Wykonawca składa oświadczenie o treści, jak w </w:t>
      </w:r>
      <w:r w:rsidRPr="003E3170">
        <w:rPr>
          <w:rFonts w:ascii="Times New Roman" w:hAnsi="Times New Roman" w:cs="Times New Roman"/>
          <w:b/>
          <w:sz w:val="24"/>
          <w:szCs w:val="24"/>
        </w:rPr>
        <w:t>załączniku nr 2</w:t>
      </w:r>
      <w:r w:rsidRPr="003E3170">
        <w:rPr>
          <w:rFonts w:ascii="Times New Roman" w:hAnsi="Times New Roman" w:cs="Times New Roman"/>
          <w:sz w:val="24"/>
          <w:szCs w:val="24"/>
        </w:rPr>
        <w:t xml:space="preserve"> do umowy, oraz przedkłada Kierownikom Obiektów Zamawiającego:</w:t>
      </w:r>
    </w:p>
    <w:p w:rsidR="000410A9" w:rsidRPr="003E3170" w:rsidRDefault="009F6465" w:rsidP="009F646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70">
        <w:rPr>
          <w:rFonts w:ascii="Times New Roman" w:hAnsi="Times New Roman" w:cs="Times New Roman"/>
          <w:sz w:val="24"/>
          <w:szCs w:val="24"/>
        </w:rPr>
        <w:t xml:space="preserve">- </w:t>
      </w:r>
      <w:r w:rsidR="00ED242D" w:rsidRPr="003E3170">
        <w:rPr>
          <w:rFonts w:ascii="Times New Roman" w:hAnsi="Times New Roman" w:cs="Times New Roman"/>
          <w:sz w:val="24"/>
          <w:szCs w:val="24"/>
        </w:rPr>
        <w:t xml:space="preserve"> </w:t>
      </w:r>
      <w:r w:rsidRPr="003E3170">
        <w:rPr>
          <w:rFonts w:ascii="Times New Roman" w:hAnsi="Times New Roman" w:cs="Times New Roman"/>
          <w:sz w:val="24"/>
          <w:szCs w:val="24"/>
        </w:rPr>
        <w:t xml:space="preserve">listę osób wyznaczonych do sprawowania ochrony  na danym obiekcie, </w:t>
      </w:r>
    </w:p>
    <w:p w:rsidR="0024512B" w:rsidRPr="003E3170" w:rsidRDefault="00ED242D" w:rsidP="0024512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70">
        <w:rPr>
          <w:rFonts w:ascii="Times New Roman" w:hAnsi="Times New Roman" w:cs="Times New Roman"/>
          <w:sz w:val="24"/>
          <w:szCs w:val="24"/>
        </w:rPr>
        <w:t xml:space="preserve">- </w:t>
      </w:r>
      <w:r w:rsidR="009F6465" w:rsidRPr="003E3170">
        <w:rPr>
          <w:rFonts w:ascii="Times New Roman" w:hAnsi="Times New Roman" w:cs="Times New Roman"/>
          <w:sz w:val="24"/>
          <w:szCs w:val="24"/>
        </w:rPr>
        <w:t xml:space="preserve">zanonimizowane kserokopie umów o pracę z tymi pracownikami, zawierające następujące dane: imię i nazwisko, datę zawarcia umowy, rodzaj umowy, wymiar etatu </w:t>
      </w:r>
      <w:r w:rsidR="009F6465" w:rsidRPr="003E3170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</w:t>
      </w:r>
      <w:r w:rsidR="00B02E81" w:rsidRPr="003E3170">
        <w:rPr>
          <w:rFonts w:ascii="Times New Roman" w:hAnsi="Times New Roman" w:cs="Times New Roman"/>
          <w:i/>
          <w:sz w:val="24"/>
          <w:szCs w:val="24"/>
        </w:rPr>
        <w:t>,</w:t>
      </w:r>
      <w:r w:rsidR="0024512B" w:rsidRPr="003E31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12B" w:rsidRPr="003E3170" w:rsidRDefault="0024512B" w:rsidP="0024512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70">
        <w:rPr>
          <w:rFonts w:ascii="Times New Roman" w:hAnsi="Times New Roman" w:cs="Times New Roman"/>
          <w:sz w:val="24"/>
          <w:szCs w:val="24"/>
        </w:rPr>
        <w:t xml:space="preserve">- kserokopię zaświadczenia o wpisie na listę kwalifikowanego pracownika ochrony </w:t>
      </w:r>
    </w:p>
    <w:p w:rsidR="0024512B" w:rsidRPr="003E3170" w:rsidRDefault="0024512B" w:rsidP="0024512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3170">
        <w:rPr>
          <w:rFonts w:ascii="Times New Roman" w:hAnsi="Times New Roman" w:cs="Times New Roman"/>
          <w:i/>
          <w:sz w:val="24"/>
          <w:szCs w:val="24"/>
        </w:rPr>
        <w:t>( potwierdzonego przez Wyk</w:t>
      </w:r>
      <w:r w:rsidR="00B02E81" w:rsidRPr="003E3170">
        <w:rPr>
          <w:rFonts w:ascii="Times New Roman" w:hAnsi="Times New Roman" w:cs="Times New Roman"/>
          <w:i/>
          <w:sz w:val="24"/>
          <w:szCs w:val="24"/>
        </w:rPr>
        <w:t>onawcę za zgodność z oryginałem).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6.</w:t>
      </w:r>
      <w:r w:rsidR="000410A9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Strony dopuszczają możliwość zmiany pracowników Wykonawcy przewidzianych do wykonania czynności ochrony pod warunkiem, że nowi pracownicy będą zatrudnieni na umowę o pracę i że będą posiadać aktualne zaświadczenie o wpisie na listę kwalifikowanego pracownika ochrony. O ew. zmianie tych osób Wykonawca musi powiadomić pisemnie Kierownika chronionego obiektu MOSiR i przedstawić każdorazowo aktualne dokum</w:t>
      </w:r>
      <w:r w:rsidR="00375B3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enty, </w:t>
      </w:r>
      <w:r w:rsidR="0055234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wskazane</w:t>
      </w:r>
      <w:r w:rsidR="00375B3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ust. 5.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Zmiana tych osób odbywać się będzie bez konieczności sporządzania aneksu do umowy.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2615E8" w:rsidRPr="003E3170" w:rsidRDefault="002615E8" w:rsidP="002615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7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W trakcie realizacji zamówienia na każde wezwanie Zamawiającego, w wyznaczonym w tym wezwaniu terminie, Wykonawca przedłoży Zamawiającemu wskazane poniżej dowody w celu potwierdzenia spełnienia wymogu zatrudnienia na podstawie umowy o pracę przez Wykonawcę/Podwykonawcę osób wykonujących czynności w zakresie realizacji zamówienia:</w:t>
      </w:r>
    </w:p>
    <w:p w:rsidR="00B90D4E" w:rsidRPr="003E3170" w:rsidRDefault="002615E8" w:rsidP="002615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1) stosownie do treści art. 36 ust. 2 pkt. 8a) lit. a</w:t>
      </w:r>
      <w:r w:rsidR="00B90D4E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90D4E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Pzp,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Wykonawca dokumentuje zatrudnienie osób, o których mowa w art. 29 ust. 3a</w:t>
      </w:r>
      <w:r w:rsidR="00B90D4E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Pzp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. Najpóźniej w dniu podpisania umowy Wykonawca/Podwykonawca dostarczy Zamawiającemu Oświadczenie</w:t>
      </w:r>
      <w:r w:rsidR="00B90D4E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55234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wskazane</w:t>
      </w:r>
      <w:r w:rsidR="00B90D4E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ust. 5;</w:t>
      </w:r>
    </w:p>
    <w:p w:rsidR="002615E8" w:rsidRPr="003E3170" w:rsidRDefault="002615E8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2) w trakcie realizacji zamówienia na każde wezwanie Zamawiającego, w wyznaczonym w tym wezwaniu terminie, nie</w:t>
      </w:r>
      <w:r w:rsidR="00D36083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krótszym niż 3-ch</w:t>
      </w:r>
      <w:r w:rsidR="00F04CA3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dni roboczych,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Wykonawca przedłoży Zamawiającemu, w celu potwierdzenia spełnienia wymogu zatrudnienia na podstawie umowy o pracę przez Wykonawcę lub Podwykonawcę osób wykonujących czynności w zakresie realizacji zamówienia poświadczoną za zgodność z oryginałem przez Wykonawcę lub Podwykonawcę kopię umowy/umów o pracę osób wykonujących w trakcie realizacji zamówienia czynności, których dotyczy oświadcz</w:t>
      </w:r>
      <w:r w:rsidR="00B90D4E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enie Wykonawcy lub Podwykonawcy, o którym mowa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w ust. 5. Kopia umowy/umów powinna zostać zanonimizowana, w sposób zapewniający ochronę danych osobowych pracowników, zgodnie z przepisami ustawy z dnia 29 sierpnia 1997</w:t>
      </w:r>
      <w:r w:rsidR="004D5CA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r. o ochronie danych osobowych (tj. w szczególności bez adresów, nr PESE</w:t>
      </w:r>
      <w:r w:rsidR="00B90D4E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L i wynagrodzenia pracowników).</w:t>
      </w:r>
    </w:p>
    <w:p w:rsidR="002615E8" w:rsidRPr="003E3170" w:rsidRDefault="002615E8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F6465" w:rsidRPr="003E3170" w:rsidRDefault="00B90D4E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8. 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W razie niedotrzymania przez Wykonawcę zobowiązań umowy</w:t>
      </w:r>
      <w:r w:rsidR="00065F6A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określonych na podstawie art. 29 ust. 3a) Pzp w § 4 ust. 4 i 5 umowy, zostaną zastosow</w:t>
      </w:r>
      <w:r w:rsidR="00375B3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ane wobec Wykonawcy kary umowne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 o których mowa w § 8 umowy lub w przypadku powtarzających się naruszeń tych obowiązków –</w:t>
      </w:r>
      <w:r w:rsidR="003A573E" w:rsidRPr="003E3170">
        <w:t xml:space="preserve"> </w:t>
      </w:r>
      <w:r w:rsidR="003A573E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Zamawiający ma prawo odstąpienia od umow</w:t>
      </w:r>
      <w:r w:rsidR="00F258EA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y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1C407A" w:rsidRPr="003E3170" w:rsidRDefault="001C407A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1C407A" w:rsidRPr="003E3170" w:rsidRDefault="001C407A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9.</w:t>
      </w:r>
      <w:r w:rsidRPr="003E3170"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7C78A2" w:rsidRPr="003E3170" w:rsidRDefault="007C78A2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C78A2" w:rsidRPr="003E3170" w:rsidRDefault="007C78A2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10.</w:t>
      </w:r>
      <w:r w:rsidRPr="003E3170"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Zgodnie z art. 36 ust. 2 pkt 8a lit. b Pzp, Zamawiający jest uprawniony do kontroli spełniania przez Wykonawcę wymagań, o których mowa w art. 29 ust. 3a Pzp oraz za pośrednictwem Wykonawcy, Zamawiający przeprowadzi stosowną kontrolę dotyczącą pracowników Podwykonawców, wykonujących czynności na rzecz Zamawiającego.</w:t>
      </w:r>
    </w:p>
    <w:p w:rsidR="009F6465" w:rsidRPr="003E3170" w:rsidRDefault="009F6465" w:rsidP="000410A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Umowa zostaje zawarta na czas określony 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od dnia 2 stycznia </w:t>
      </w:r>
      <w:r w:rsidR="00F04CA3"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2018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r. od godz. 7:00                      do 2 stycznia</w:t>
      </w:r>
      <w:r w:rsidR="00F04CA3"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2019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 r. do godziny 7:00.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F258EA" w:rsidRPr="003E3170" w:rsidRDefault="00F258EA" w:rsidP="00F258E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1. Należność za wykonaną usługę w obiektach wymienionych w § 1 ust. 1 pkt</w:t>
      </w:r>
      <w:r w:rsidR="00A222F9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="00611F3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06167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1),2),3)</w:t>
      </w:r>
      <w:r w:rsidR="00611F3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611F3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11),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12) Umowy, przysługującą Wykonawcy za </w:t>
      </w:r>
      <w:r w:rsidRPr="003E3170"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każdy miesiąc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stanowi:</w:t>
      </w:r>
    </w:p>
    <w:p w:rsidR="00F258EA" w:rsidRPr="003E3170" w:rsidRDefault="00F258EA" w:rsidP="00F258E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i stawki za 1 godzinę usługi, przy czym: </w:t>
      </w:r>
    </w:p>
    <w:p w:rsidR="00F258EA" w:rsidRPr="003E3170" w:rsidRDefault="00F258EA" w:rsidP="00F258E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- cena za jedną godzinę świadczenia usługi wynosi: </w:t>
      </w:r>
      <w:r w:rsidRPr="003E3170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zł brutto.</w:t>
      </w:r>
    </w:p>
    <w:p w:rsidR="00F258EA" w:rsidRPr="003E3170" w:rsidRDefault="00F258EA" w:rsidP="00F25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D45B2" w:rsidRPr="003E3170" w:rsidRDefault="00F258EA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170">
        <w:rPr>
          <w:rFonts w:ascii="Times New Roman" w:eastAsia="Calibri" w:hAnsi="Times New Roman" w:cs="Times New Roman"/>
          <w:sz w:val="24"/>
          <w:szCs w:val="24"/>
        </w:rPr>
        <w:t>2. Należno</w:t>
      </w:r>
      <w:r w:rsidR="00A222F9" w:rsidRPr="003E3170">
        <w:rPr>
          <w:rFonts w:ascii="Times New Roman" w:eastAsia="Calibri" w:hAnsi="Times New Roman" w:cs="Times New Roman"/>
          <w:sz w:val="24"/>
          <w:szCs w:val="24"/>
        </w:rPr>
        <w:t>ś</w:t>
      </w:r>
      <w:r w:rsidR="004D45B2" w:rsidRPr="003E3170">
        <w:rPr>
          <w:rFonts w:ascii="Times New Roman" w:eastAsia="Calibri" w:hAnsi="Times New Roman" w:cs="Times New Roman"/>
          <w:sz w:val="24"/>
          <w:szCs w:val="24"/>
        </w:rPr>
        <w:t>ć za wykonaną usługę w obiekcie</w:t>
      </w: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45B2" w:rsidRPr="003E3170">
        <w:rPr>
          <w:rFonts w:ascii="Times New Roman" w:eastAsia="Calibri" w:hAnsi="Times New Roman" w:cs="Times New Roman"/>
          <w:sz w:val="24"/>
          <w:szCs w:val="24"/>
        </w:rPr>
        <w:t>wymienionym</w:t>
      </w: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 w</w:t>
      </w:r>
      <w:r w:rsidR="00B42D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</w:rPr>
        <w:t>§ 1 ust. 1 pkt</w:t>
      </w:r>
      <w:r w:rsidR="00611F32" w:rsidRPr="003E3170">
        <w:rPr>
          <w:rFonts w:ascii="Times New Roman" w:eastAsia="Calibri" w:hAnsi="Times New Roman" w:cs="Times New Roman"/>
          <w:sz w:val="24"/>
          <w:szCs w:val="24"/>
        </w:rPr>
        <w:t>.</w:t>
      </w:r>
      <w:r w:rsidR="00A222F9" w:rsidRPr="003E31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45B2" w:rsidRPr="003E3170">
        <w:rPr>
          <w:rFonts w:ascii="Times New Roman" w:eastAsia="Calibri" w:hAnsi="Times New Roman" w:cs="Times New Roman"/>
          <w:sz w:val="24"/>
          <w:szCs w:val="24"/>
        </w:rPr>
        <w:t xml:space="preserve">10) </w:t>
      </w: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Umowy, przysługującą Wykonawcy </w:t>
      </w:r>
      <w:r w:rsidRPr="003E3170">
        <w:rPr>
          <w:rFonts w:ascii="Times New Roman" w:eastAsia="Calibri" w:hAnsi="Times New Roman" w:cs="Times New Roman"/>
          <w:sz w:val="24"/>
          <w:szCs w:val="24"/>
          <w:u w:val="single"/>
        </w:rPr>
        <w:t>za każdy miesiąc</w:t>
      </w:r>
      <w:r w:rsidR="00287F09" w:rsidRPr="003E3170">
        <w:rPr>
          <w:rFonts w:ascii="Times New Roman" w:eastAsia="Calibri" w:hAnsi="Times New Roman" w:cs="Times New Roman"/>
          <w:sz w:val="24"/>
          <w:szCs w:val="24"/>
        </w:rPr>
        <w:t xml:space="preserve"> stanowi</w:t>
      </w: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 : </w:t>
      </w:r>
    </w:p>
    <w:p w:rsidR="00F258EA" w:rsidRPr="003E3170" w:rsidRDefault="00F258EA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-  iloczyn liczby </w:t>
      </w:r>
      <w:r w:rsidR="004D45B2" w:rsidRPr="003E31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</w:rPr>
        <w:t>podjazdów patroli wykonywanych w sposób przewidziany w siwz przez przyjętą  stawkę za 1 podjazd, przy czym:</w:t>
      </w:r>
    </w:p>
    <w:p w:rsidR="00F258EA" w:rsidRPr="003E3170" w:rsidRDefault="004D45B2" w:rsidP="00F25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</w:rPr>
        <w:t xml:space="preserve">cena za 1 podjazd do </w:t>
      </w:r>
      <w:r w:rsidR="00F258EA" w:rsidRPr="003E3170">
        <w:rPr>
          <w:rFonts w:ascii="Times New Roman" w:eastAsia="Calibri" w:hAnsi="Times New Roman" w:cs="Times New Roman"/>
          <w:b/>
          <w:sz w:val="24"/>
          <w:szCs w:val="24"/>
        </w:rPr>
        <w:t>obiektu wynosi: ……………..zł brutto.</w:t>
      </w:r>
    </w:p>
    <w:p w:rsidR="004D45B2" w:rsidRPr="003E3170" w:rsidRDefault="004D45B2" w:rsidP="004D45B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- iloczyn liczby godzin prowadzonej ochrony </w:t>
      </w:r>
      <w:r w:rsidRPr="003E3170">
        <w:rPr>
          <w:rFonts w:ascii="Times New Roman" w:eastAsia="Calibri" w:hAnsi="Times New Roman" w:cs="Times New Roman"/>
          <w:sz w:val="24"/>
          <w:szCs w:val="24"/>
          <w:u w:val="single"/>
        </w:rPr>
        <w:t>w danym miesiącu</w:t>
      </w: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 na obiekcie i stawki za </w:t>
      </w:r>
      <w:r w:rsidR="003C46FB" w:rsidRPr="003E3170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1 godzinę usługi, przy czym: </w:t>
      </w:r>
    </w:p>
    <w:p w:rsidR="004D45B2" w:rsidRPr="003E3170" w:rsidRDefault="004D45B2" w:rsidP="004D45B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</w:rPr>
        <w:t>- cena za jedną godzinę świadczenia usługi wynosi: ………………zł brutto.</w:t>
      </w:r>
    </w:p>
    <w:p w:rsidR="004D45B2" w:rsidRPr="003E3170" w:rsidRDefault="004D45B2" w:rsidP="00F25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616A" w:rsidRPr="003E3170" w:rsidRDefault="004D45B2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</w:rPr>
        <w:t xml:space="preserve">3. </w:t>
      </w: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Należność za usługę </w:t>
      </w:r>
      <w:r w:rsidR="00A655F1" w:rsidRPr="003E3170">
        <w:rPr>
          <w:rFonts w:ascii="Times New Roman" w:eastAsia="Calibri" w:hAnsi="Times New Roman" w:cs="Times New Roman"/>
          <w:sz w:val="24"/>
          <w:szCs w:val="24"/>
        </w:rPr>
        <w:t xml:space="preserve">monitorowania sygnałów z pilotów antynapadowych </w:t>
      </w:r>
      <w:r w:rsidRPr="003E3170">
        <w:rPr>
          <w:rFonts w:ascii="Times New Roman" w:eastAsia="Calibri" w:hAnsi="Times New Roman" w:cs="Times New Roman"/>
          <w:sz w:val="24"/>
          <w:szCs w:val="24"/>
        </w:rPr>
        <w:t>w obiektach wymienionych w § 1 ust</w:t>
      </w:r>
      <w:r w:rsidR="0089616A" w:rsidRPr="003E3170">
        <w:rPr>
          <w:rFonts w:ascii="Times New Roman" w:eastAsia="Calibri" w:hAnsi="Times New Roman" w:cs="Times New Roman"/>
          <w:sz w:val="24"/>
          <w:szCs w:val="24"/>
        </w:rPr>
        <w:t xml:space="preserve">. 1 pkt. 4) 5) 6) 7) 8) 9) 13) stanowi: </w:t>
      </w:r>
    </w:p>
    <w:p w:rsidR="003D5CB9" w:rsidRPr="003E3170" w:rsidRDefault="004D45B2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616A" w:rsidRPr="003E317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655F1" w:rsidRPr="003E3170">
        <w:rPr>
          <w:rFonts w:ascii="Times New Roman" w:eastAsia="Calibri" w:hAnsi="Times New Roman" w:cs="Times New Roman"/>
          <w:sz w:val="24"/>
          <w:szCs w:val="24"/>
        </w:rPr>
        <w:t>iloczyn liczby miesięcy i ceny usługi za 1 miesiąc z danego obiektu</w:t>
      </w:r>
      <w:r w:rsidR="003D5CB9" w:rsidRPr="003E317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655F1" w:rsidRPr="003E3170">
        <w:rPr>
          <w:rFonts w:ascii="Times New Roman" w:eastAsia="Calibri" w:hAnsi="Times New Roman" w:cs="Times New Roman"/>
          <w:sz w:val="24"/>
          <w:szCs w:val="24"/>
        </w:rPr>
        <w:t xml:space="preserve">przy czym </w:t>
      </w:r>
      <w:r w:rsidR="00A655F1" w:rsidRPr="003E3170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A655F1" w:rsidRPr="003E3170" w:rsidRDefault="003D5CB9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A655F1" w:rsidRPr="003E3170">
        <w:rPr>
          <w:rFonts w:ascii="Times New Roman" w:eastAsia="Calibri" w:hAnsi="Times New Roman" w:cs="Times New Roman"/>
          <w:b/>
          <w:sz w:val="24"/>
          <w:szCs w:val="24"/>
        </w:rPr>
        <w:t xml:space="preserve">cena za </w:t>
      </w:r>
      <w:r w:rsidR="003C46FB" w:rsidRPr="003E3170">
        <w:rPr>
          <w:rFonts w:ascii="Times New Roman" w:eastAsia="Calibri" w:hAnsi="Times New Roman" w:cs="Times New Roman"/>
          <w:b/>
          <w:sz w:val="24"/>
          <w:szCs w:val="24"/>
        </w:rPr>
        <w:t xml:space="preserve">usługę dla  1 obiektu </w:t>
      </w:r>
      <w:r w:rsidR="00A655F1" w:rsidRPr="003E3170">
        <w:rPr>
          <w:rFonts w:ascii="Times New Roman" w:eastAsia="Calibri" w:hAnsi="Times New Roman" w:cs="Times New Roman"/>
          <w:b/>
          <w:sz w:val="24"/>
          <w:szCs w:val="24"/>
        </w:rPr>
        <w:t>wynosi: ……</w:t>
      </w:r>
      <w:r w:rsidR="003C46FB" w:rsidRPr="003E3170">
        <w:rPr>
          <w:rFonts w:ascii="Times New Roman" w:eastAsia="Calibri" w:hAnsi="Times New Roman" w:cs="Times New Roman"/>
          <w:b/>
          <w:sz w:val="24"/>
          <w:szCs w:val="24"/>
        </w:rPr>
        <w:t>………</w:t>
      </w:r>
      <w:r w:rsidR="00A655F1" w:rsidRPr="003E3170">
        <w:rPr>
          <w:rFonts w:ascii="Times New Roman" w:eastAsia="Calibri" w:hAnsi="Times New Roman" w:cs="Times New Roman"/>
          <w:b/>
          <w:sz w:val="24"/>
          <w:szCs w:val="24"/>
        </w:rPr>
        <w:t>.zł brutto</w:t>
      </w:r>
      <w:r w:rsidR="00A655F1" w:rsidRPr="003E31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46FB" w:rsidRPr="003E3170">
        <w:rPr>
          <w:rFonts w:ascii="Times New Roman" w:eastAsia="Calibri" w:hAnsi="Times New Roman" w:cs="Times New Roman"/>
          <w:b/>
          <w:sz w:val="24"/>
          <w:szCs w:val="24"/>
        </w:rPr>
        <w:t>/miesięcznie/</w:t>
      </w:r>
    </w:p>
    <w:p w:rsidR="00A655F1" w:rsidRPr="003E3170" w:rsidRDefault="00A655F1" w:rsidP="00A655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55F1" w:rsidRPr="003E3170" w:rsidRDefault="003D5CB9" w:rsidP="00A655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</w:rPr>
        <w:t>U</w:t>
      </w:r>
      <w:r w:rsidR="00A655F1"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sługa ew. wsparcia grupy  interwencyjnej w obiektach </w:t>
      </w: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wymienionych w pkt. 3 </w:t>
      </w:r>
      <w:r w:rsidR="00A655F1"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będzie obliczona wg stawki </w:t>
      </w: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jak </w:t>
      </w:r>
      <w:r w:rsidR="00A655F1"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za 1 podjazd patrolu, o którym mowa w § 6 ust. 2 a)</w:t>
      </w: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umowy.</w:t>
      </w:r>
      <w:r w:rsidR="00A655F1"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</w:t>
      </w:r>
    </w:p>
    <w:p w:rsidR="00F258EA" w:rsidRPr="003E3170" w:rsidRDefault="00F258EA" w:rsidP="00F25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58EA" w:rsidRPr="003E3170" w:rsidRDefault="002C62CC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F258EA" w:rsidRPr="003E3170">
        <w:rPr>
          <w:rFonts w:ascii="Times New Roman" w:eastAsia="Calibri" w:hAnsi="Times New Roman" w:cs="Times New Roman"/>
          <w:b/>
          <w:sz w:val="24"/>
          <w:szCs w:val="24"/>
        </w:rPr>
        <w:t>. Całkowita wartość umowy sta</w:t>
      </w:r>
      <w:r w:rsidR="0089616A" w:rsidRPr="003E3170">
        <w:rPr>
          <w:rFonts w:ascii="Times New Roman" w:eastAsia="Calibri" w:hAnsi="Times New Roman" w:cs="Times New Roman"/>
          <w:b/>
          <w:sz w:val="24"/>
          <w:szCs w:val="24"/>
        </w:rPr>
        <w:t xml:space="preserve">nowi sumę wartości z ust. 1, 2 i 3 </w:t>
      </w:r>
      <w:r w:rsidR="00F258EA" w:rsidRPr="003E3170">
        <w:rPr>
          <w:rFonts w:ascii="Times New Roman" w:eastAsia="Calibri" w:hAnsi="Times New Roman" w:cs="Times New Roman"/>
          <w:b/>
          <w:sz w:val="24"/>
          <w:szCs w:val="24"/>
        </w:rPr>
        <w:t xml:space="preserve"> określoną w ofercie Wykonawcy i wynosi:   …………..zł brutto </w:t>
      </w:r>
      <w:r w:rsidR="00F258EA" w:rsidRPr="003E3170">
        <w:rPr>
          <w:rFonts w:ascii="Times New Roman" w:eastAsia="Calibri" w:hAnsi="Times New Roman" w:cs="Times New Roman"/>
          <w:sz w:val="24"/>
          <w:szCs w:val="24"/>
        </w:rPr>
        <w:t>( słownie: ………………………………..zł )</w:t>
      </w:r>
    </w:p>
    <w:p w:rsidR="00F258EA" w:rsidRPr="003E3170" w:rsidRDefault="00F258EA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w tym:  netto: …………………..zł, </w:t>
      </w:r>
    </w:p>
    <w:p w:rsidR="00F258EA" w:rsidRPr="003E3170" w:rsidRDefault="00C948EF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170">
        <w:rPr>
          <w:rFonts w:ascii="Times New Roman" w:eastAsia="Calibri" w:hAnsi="Times New Roman" w:cs="Times New Roman"/>
          <w:sz w:val="24"/>
          <w:szCs w:val="24"/>
        </w:rPr>
        <w:t xml:space="preserve">…………………… </w:t>
      </w:r>
      <w:r w:rsidR="00F258EA" w:rsidRPr="003E3170">
        <w:rPr>
          <w:rFonts w:ascii="Times New Roman" w:eastAsia="Calibri" w:hAnsi="Times New Roman" w:cs="Times New Roman"/>
          <w:sz w:val="24"/>
          <w:szCs w:val="24"/>
        </w:rPr>
        <w:t>podatek  VAT w stawce 23% .</w:t>
      </w:r>
    </w:p>
    <w:p w:rsidR="00F258EA" w:rsidRPr="003E3170" w:rsidRDefault="00F258EA" w:rsidP="00F258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58EA" w:rsidRPr="003E3170" w:rsidRDefault="002C62CC" w:rsidP="00F258E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F258EA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. Cena jednostkowa za 1 godzinę ochrony podana przez Wykonawcę nie podlega zmianom przez cały okres trwa</w:t>
      </w:r>
      <w:r w:rsidR="00375B3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nia umowy, z zastrzeżeniem §12 u</w:t>
      </w:r>
      <w:r w:rsidR="00F258EA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mowy. </w:t>
      </w:r>
    </w:p>
    <w:p w:rsidR="00F258EA" w:rsidRPr="003E3170" w:rsidRDefault="00F258EA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both"/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Należności Wykonawcy za faktycznie wykonane usługi będą płacone na podstawie faktur wystawianych przez Wykonawcę po zakończeniu miesiąca obrachunkowego, 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 każdy obiekt oddzielnie.</w:t>
      </w:r>
      <w:r w:rsidRPr="003E3170">
        <w:t xml:space="preserve">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2. Wykonawca umowy zobowiązuje się, że od 02 stycznia 2018 r. faktury będą wystawiane z następującymi danymi: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3E317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lastRenderedPageBreak/>
        <w:t>Nabywca: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Gmina Kielce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Rynek 1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25 – 303 Kielce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NIP:  6572617325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 w:rsidRPr="003E317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ar-SA"/>
        </w:rPr>
        <w:t>Odbiorca faktury: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Miejski Ośrodek Sportu i Rekreacji w Kielcach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ul. Żytnia 1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25-018 Kielce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Dot. obiektu: ……………adres /lokalizacja ……………….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9F6465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Zamawiający zobowiązuje się płacić należności Wykonawcy, </w:t>
      </w:r>
      <w:r w:rsidR="00A222F9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przelewem</w:t>
      </w:r>
      <w:r w:rsidR="00375B3B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="00A222F9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konto wskazane na fakturze VAT, w terminie 14 dni od </w:t>
      </w:r>
      <w:r w:rsidR="00A222F9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dnia otrzymania przez Zamawiającego prawidłowo wystawionej faktury VAT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potwierdzenia wykonania usługi, z ustawowymi odsetkami w przypadku uchybienia terminu płatności.</w:t>
      </w:r>
      <w:r w:rsidR="008253D2" w:rsidRPr="003E3170">
        <w:t xml:space="preserve"> </w:t>
      </w:r>
      <w:r w:rsidR="00A222F9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Za dzień zapłaty uważa się dzień obciążenia rachunku bankowego Zamawiającego.</w:t>
      </w:r>
    </w:p>
    <w:p w:rsidR="008A39BD" w:rsidRPr="003E3170" w:rsidRDefault="008A39BD" w:rsidP="009F6465">
      <w:pPr>
        <w:suppressAutoHyphens/>
        <w:spacing w:after="0" w:line="240" w:lineRule="auto"/>
        <w:jc w:val="both"/>
      </w:pPr>
    </w:p>
    <w:p w:rsidR="008A39BD" w:rsidRPr="00903A7D" w:rsidRDefault="009F6465" w:rsidP="008A39B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highlight w:val="lightGray"/>
          <w:lang w:eastAsia="ar-SA"/>
        </w:rPr>
      </w:pPr>
      <w:r w:rsidRPr="00903A7D">
        <w:rPr>
          <w:rFonts w:ascii="Times New Roman" w:eastAsia="Calibri" w:hAnsi="Times New Roman" w:cs="Times New Roman"/>
          <w:b/>
          <w:sz w:val="24"/>
          <w:szCs w:val="24"/>
          <w:highlight w:val="lightGray"/>
          <w:lang w:eastAsia="ar-SA"/>
        </w:rPr>
        <w:t xml:space="preserve">4. </w:t>
      </w:r>
      <w:r w:rsidR="008A39BD" w:rsidRPr="00903A7D">
        <w:rPr>
          <w:rFonts w:ascii="Times New Roman" w:eastAsia="Times New Roman" w:hAnsi="Times New Roman" w:cs="Times New Roman"/>
          <w:b/>
          <w:iCs/>
          <w:sz w:val="24"/>
          <w:szCs w:val="24"/>
          <w:highlight w:val="lightGray"/>
          <w:lang w:eastAsia="pl-PL"/>
        </w:rPr>
        <w:t xml:space="preserve">Strony akceptują wystawianie i dostarczanie w formie elektronicznej, w formacie PDF: faktur, faktur korygujących oraz duplikatów faktur, zgodnie z art. 106n ustawy z dnia 11 marca 2004 r. o podatku od towarów i usług (tj. Dz.U. z 2016 r., Nr 710, z </w:t>
      </w:r>
      <w:proofErr w:type="spellStart"/>
      <w:r w:rsidR="008A39BD" w:rsidRPr="00903A7D">
        <w:rPr>
          <w:rFonts w:ascii="Times New Roman" w:eastAsia="Times New Roman" w:hAnsi="Times New Roman" w:cs="Times New Roman"/>
          <w:b/>
          <w:iCs/>
          <w:sz w:val="24"/>
          <w:szCs w:val="24"/>
          <w:highlight w:val="lightGray"/>
          <w:lang w:eastAsia="pl-PL"/>
        </w:rPr>
        <w:t>późn</w:t>
      </w:r>
      <w:proofErr w:type="spellEnd"/>
      <w:r w:rsidR="008A39BD" w:rsidRPr="00903A7D">
        <w:rPr>
          <w:rFonts w:ascii="Times New Roman" w:eastAsia="Times New Roman" w:hAnsi="Times New Roman" w:cs="Times New Roman"/>
          <w:b/>
          <w:iCs/>
          <w:sz w:val="24"/>
          <w:szCs w:val="24"/>
          <w:highlight w:val="lightGray"/>
          <w:lang w:eastAsia="pl-PL"/>
        </w:rPr>
        <w:t>. zm.).</w:t>
      </w:r>
    </w:p>
    <w:p w:rsidR="008A39BD" w:rsidRPr="00903A7D" w:rsidRDefault="008A39BD" w:rsidP="00903A7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  <w:highlight w:val="lightGray"/>
        </w:rPr>
      </w:pPr>
      <w:r w:rsidRPr="00903A7D">
        <w:rPr>
          <w:rFonts w:ascii="Times New Roman" w:eastAsia="Calibri" w:hAnsi="Times New Roman" w:cs="Times New Roman"/>
          <w:b/>
          <w:iCs/>
          <w:sz w:val="24"/>
          <w:szCs w:val="24"/>
          <w:highlight w:val="lightGray"/>
        </w:rPr>
        <w:t xml:space="preserve">Faktury elektroniczne  będą Zamawiającemu wysyłane na adres e-mail: </w:t>
      </w:r>
      <w:r w:rsidR="00903A7D" w:rsidRPr="00D54ED1">
        <w:rPr>
          <w:rFonts w:ascii="Times New Roman" w:eastAsia="Calibri" w:hAnsi="Times New Roman" w:cs="Times New Roman"/>
          <w:b/>
          <w:iCs/>
          <w:sz w:val="24"/>
          <w:szCs w:val="24"/>
          <w:highlight w:val="lightGray"/>
          <w:u w:val="single"/>
        </w:rPr>
        <w:t>sekretariat@mosir.kielce.pl</w:t>
      </w:r>
    </w:p>
    <w:p w:rsidR="008A39BD" w:rsidRPr="00903A7D" w:rsidRDefault="008A39BD" w:rsidP="008A39BD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highlight w:val="lightGray"/>
        </w:rPr>
      </w:pPr>
      <w:r w:rsidRPr="00903A7D">
        <w:rPr>
          <w:rFonts w:ascii="Times New Roman" w:eastAsia="Calibri" w:hAnsi="Times New Roman" w:cs="Times New Roman"/>
          <w:b/>
          <w:iCs/>
          <w:sz w:val="24"/>
          <w:szCs w:val="24"/>
          <w:highlight w:val="lightGray"/>
        </w:rPr>
        <w:t>Zamawiający zobowiązuje się do poinformowania Wykonawcy o każdorazowej zmianie ww. adresu mailowego.</w:t>
      </w:r>
    </w:p>
    <w:p w:rsidR="008A39BD" w:rsidRPr="00903A7D" w:rsidRDefault="008A39BD" w:rsidP="003D478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highlight w:val="lightGray"/>
        </w:rPr>
      </w:pPr>
      <w:r w:rsidRPr="00903A7D">
        <w:rPr>
          <w:rFonts w:ascii="Times New Roman" w:eastAsia="Calibri" w:hAnsi="Times New Roman" w:cs="Times New Roman"/>
          <w:b/>
          <w:iCs/>
          <w:sz w:val="24"/>
          <w:szCs w:val="24"/>
          <w:highlight w:val="lightGray"/>
        </w:rPr>
        <w:t>Osobą upoważnioną do kontaktów w sprawie e-fakt</w:t>
      </w:r>
      <w:r w:rsidR="00903A7D" w:rsidRPr="00903A7D">
        <w:rPr>
          <w:rFonts w:ascii="Times New Roman" w:eastAsia="Calibri" w:hAnsi="Times New Roman" w:cs="Times New Roman"/>
          <w:b/>
          <w:iCs/>
          <w:sz w:val="24"/>
          <w:szCs w:val="24"/>
          <w:highlight w:val="lightGray"/>
        </w:rPr>
        <w:t>ur ze strony Zamawiającego jest: Andrzej Mazur, tel. 41 3676716 w.12 lub 668 626083</w:t>
      </w:r>
    </w:p>
    <w:p w:rsidR="008A39BD" w:rsidRPr="00903A7D" w:rsidRDefault="008A39BD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5. Dwa nieuzasadnione sygnały z pilotów antynapadowych będą bezpłatne ( dotyczy każdego obiektu osobno w czasie trwania umowy). Powyżej dwóch - Wykonawca obciąży Zamawiającego kosztami podjazdu grupy interwencyjnej.                                                                                          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hAnsi="Times New Roman" w:cs="Times New Roman"/>
          <w:sz w:val="24"/>
          <w:szCs w:val="24"/>
          <w:lang w:eastAsia="pl-PL"/>
        </w:rPr>
        <w:t>6. W przypadku powierzenia przez Wykonawcę części usług 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 uznania rachunku Podwykonawcy.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hAnsi="Times New Roman" w:cs="Times New Roman"/>
          <w:sz w:val="24"/>
          <w:szCs w:val="24"/>
          <w:lang w:eastAsia="pl-PL"/>
        </w:rPr>
        <w:t>7. W przypadk</w:t>
      </w:r>
      <w:r w:rsidR="008253D2" w:rsidRPr="003E3170">
        <w:rPr>
          <w:rFonts w:ascii="Times New Roman" w:hAnsi="Times New Roman" w:cs="Times New Roman"/>
          <w:sz w:val="24"/>
          <w:szCs w:val="24"/>
          <w:lang w:eastAsia="pl-PL"/>
        </w:rPr>
        <w:t xml:space="preserve">u niedostarczenia potwierdzenia, o którym mowa w ust. 4, </w:t>
      </w:r>
      <w:r w:rsidRPr="003E3170">
        <w:rPr>
          <w:rFonts w:ascii="Times New Roman" w:hAnsi="Times New Roman" w:cs="Times New Roman"/>
          <w:sz w:val="24"/>
          <w:szCs w:val="24"/>
          <w:lang w:eastAsia="pl-PL"/>
        </w:rPr>
        <w:t>Zamawiający zatrzyma z należności Wykonawcy kwotę w wysokości równej należności Podwykonawcy, do czasu otrzymania potwierdzenia.</w:t>
      </w:r>
    </w:p>
    <w:p w:rsidR="009F6465" w:rsidRPr="003E3170" w:rsidRDefault="009F6465" w:rsidP="009F6465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hAnsi="Times New Roman" w:cs="Times New Roman"/>
          <w:sz w:val="24"/>
          <w:szCs w:val="24"/>
          <w:lang w:eastAsia="pl-PL"/>
        </w:rPr>
        <w:t>8. Zamawiający nie wyraża zgody na cesję wierzytelności wynikającej z n</w:t>
      </w:r>
      <w:r w:rsidR="00F04CA3" w:rsidRPr="003E3170">
        <w:rPr>
          <w:rFonts w:ascii="Times New Roman" w:hAnsi="Times New Roman" w:cs="Times New Roman"/>
          <w:sz w:val="24"/>
          <w:szCs w:val="24"/>
          <w:lang w:eastAsia="pl-PL"/>
        </w:rPr>
        <w:t>iniejszej umowy na inny podmiot</w:t>
      </w:r>
      <w:r w:rsidRPr="003E3170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8253D2" w:rsidRPr="003E3170" w:rsidRDefault="008253D2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D67C16" w:rsidRPr="003E3170" w:rsidRDefault="00D67C16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e i terminach wskazanych w § 1 u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mowy, Zamawiający nie zapłaci Wykonawcy za czas niewykonywania usługi, a ponadto Wykonawca zapłaci Zamawiającemu karę umowną w wysokości 10-cio krotnej stawki godzinowej brutto określonej w § 6 ust 1 lub 2 (w zależności od obiektu)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za każdą przysługującą godzinę niewykonanej usługi.</w:t>
      </w:r>
    </w:p>
    <w:p w:rsidR="00D67C16" w:rsidRPr="003E3170" w:rsidRDefault="00D67C16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</w:t>
      </w:r>
      <w:r w:rsidRPr="003E3170">
        <w:rPr>
          <w:rFonts w:ascii="Times New Roman" w:hAnsi="Times New Roman" w:cs="Times New Roman"/>
          <w:sz w:val="24"/>
        </w:rPr>
        <w:t xml:space="preserve">W przypadku nie zastosowania się Wykonawcy do pisemnych zastrzeżeń Zamawiającego w zakresie realizacji obowiązków przewidzianych w 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§ 2,</w:t>
      </w:r>
      <w:r w:rsidRPr="003E3170">
        <w:rPr>
          <w:rFonts w:ascii="Times New Roman" w:hAnsi="Times New Roman" w:cs="Times New Roman"/>
          <w:sz w:val="24"/>
        </w:rPr>
        <w:t xml:space="preserve"> Zamawiający nie zapłaci Wykonawcy za czas źle wykonywanej usługi.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</w:t>
      </w:r>
    </w:p>
    <w:p w:rsidR="006F21FA" w:rsidRPr="003E3170" w:rsidRDefault="00D67C16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3. W razie odstąpienia od umowy przez Wykonawcę z przyczyn niezawinionych przez Zamawiającego lub odstąpienia od umowy przez Zamawiającego z przyczyn leżących po stronie Wykonawcy, Wykonawca zapłaci Zamawiającemu karę umowną w wysokości  20 % wartości umowy brutto pozostałej do wykonania.</w:t>
      </w:r>
    </w:p>
    <w:p w:rsidR="003D5CB9" w:rsidRPr="0006087E" w:rsidRDefault="006F21FA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D67C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niedopełnienie </w:t>
      </w:r>
      <w:r w:rsidR="00946853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przez Wykonawcę </w:t>
      </w:r>
      <w:r w:rsidR="00D67C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wymogów zatrudnienia pracowników</w:t>
      </w:r>
      <w:r w:rsidR="003D5CB9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67C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świadczących przedmiot umowy</w:t>
      </w:r>
      <w:r w:rsidR="003D5CB9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EF7D7C" w:rsidRPr="0006087E" w:rsidRDefault="003D5CB9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-</w:t>
      </w:r>
      <w:r w:rsidR="00946853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67C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 podstawie umowy o pracę w rozumieniu przepisów Kodeksu Pracy, </w:t>
      </w:r>
    </w:p>
    <w:p w:rsidR="00EF7D7C" w:rsidRPr="0006087E" w:rsidRDefault="00EF7D7C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- posiadających wpis na listę kwalifikowanego prac</w:t>
      </w:r>
      <w:r w:rsidR="00575832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ownika ochrony:</w:t>
      </w:r>
    </w:p>
    <w:p w:rsidR="00575832" w:rsidRPr="0006087E" w:rsidRDefault="00575832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a) Zamawiający nie zapłaci Wykonawcy za czas wykonywania usługi przez pracowników nie spełniających wskazanych wymogów, a ponadto:</w:t>
      </w:r>
    </w:p>
    <w:p w:rsidR="00061675" w:rsidRPr="0006087E" w:rsidRDefault="00575832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 </w:t>
      </w:r>
      <w:r w:rsidR="00D67C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Wyko</w:t>
      </w:r>
      <w:r w:rsidR="0002123D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nawca zapłaci Zamawiającemu karę umowną</w:t>
      </w:r>
      <w:r w:rsidR="00D67C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wysokości </w:t>
      </w:r>
      <w:r w:rsidR="00061675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3</w:t>
      </w:r>
      <w:r w:rsidR="00162239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061675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-</w:t>
      </w:r>
      <w:r w:rsidR="00061675" w:rsidRPr="0006087E">
        <w:t xml:space="preserve"> </w:t>
      </w:r>
      <w:r w:rsidR="00061675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krotnej stawki godzinowej brutto określonej w § 6 ust 1 </w:t>
      </w:r>
      <w:r w:rsidR="003D5CB9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 </w:t>
      </w:r>
      <w:r w:rsidR="00061675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 (w zależności od obiektu) </w:t>
      </w:r>
      <w:r w:rsidR="00061675" w:rsidRPr="0006087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godzinę</w:t>
      </w:r>
      <w:r w:rsidR="00061675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wykonanej usługi</w:t>
      </w:r>
      <w:r w:rsidR="00EF7D7C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="00061675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EF7D7C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w której nie dopełniono przedmiotowego wymogu</w:t>
      </w:r>
      <w:r w:rsidR="0002123D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 </w:t>
      </w:r>
      <w:r w:rsidR="0002123D" w:rsidRPr="0006087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 każdą osobę</w:t>
      </w:r>
      <w:r w:rsidR="0002123D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która wykonywała czynności ochrony, </w:t>
      </w:r>
      <w:r w:rsidR="0002123D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nie posiada</w:t>
      </w: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jąc</w:t>
      </w:r>
      <w:r w:rsidR="0002123D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kwalifikacji </w:t>
      </w: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pracownika ochrony </w:t>
      </w:r>
      <w:r w:rsidR="0002123D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 </w:t>
      </w: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nie będąc zatrudnioną na podstawie umowy o pracę</w:t>
      </w:r>
      <w:r w:rsidR="0002123D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EE12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061675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D67C16" w:rsidRPr="0006087E" w:rsidRDefault="00DA1A0C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5.</w:t>
      </w:r>
      <w:r w:rsidR="00D67C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W przypadku gdy zastrzeżone kary nie pokryją szkody, Zamawiającemu przysługuje prawo żądania odszkodowania na zasadach ogólnych.</w:t>
      </w:r>
    </w:p>
    <w:p w:rsidR="00D67C16" w:rsidRPr="0006087E" w:rsidRDefault="00EF7D7C" w:rsidP="00D67C1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D67C16"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. Przysługujące Zamawiającemu kary umowne mogą zostać potrącone z wynagrodzenia należnego Wykonawcy.</w:t>
      </w:r>
    </w:p>
    <w:p w:rsidR="009F6465" w:rsidRPr="0006087E" w:rsidRDefault="009F6465" w:rsidP="009F6465">
      <w:pPr>
        <w:spacing w:after="0" w:line="240" w:lineRule="auto"/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87E">
        <w:rPr>
          <w:rFonts w:ascii="Times New Roman" w:hAnsi="Times New Roman" w:cs="Times New Roman"/>
          <w:b/>
          <w:sz w:val="24"/>
          <w:szCs w:val="24"/>
        </w:rPr>
        <w:t>§ 9.</w:t>
      </w:r>
    </w:p>
    <w:p w:rsidR="009F6465" w:rsidRPr="0006087E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9F6465" w:rsidRPr="0006087E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6087E">
        <w:rPr>
          <w:rFonts w:ascii="Times New Roman" w:eastAsia="Calibri" w:hAnsi="Times New Roman" w:cs="Times New Roman"/>
          <w:sz w:val="24"/>
          <w:szCs w:val="24"/>
          <w:lang w:eastAsia="ar-SA"/>
        </w:rPr>
        <w:t>1. Wykonawca ponosi odpowiedzialność za wszelkie straty w powierzonym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mu na czas ochrony mieniu.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2. Wykonawca nie ponosi odpowiedzialności za straty powstałe w wyniku zdarzeń losowych.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3. Odpowiedzialność Wykonawcy z tytułu poniesionej szkody w mieniu, stanowiącym własność Zamawiającego wynikłej z czynu niedozwolonego jak również niewykonania lub nienależytego wykonania obowiązków, określonych w § 1  i § 2 niniejszej umowy</w:t>
      </w:r>
      <w:r w:rsidR="00451D66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obejmuje naprawieni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e szkody do wysokości wartości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rzeczywistej mie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nia utraconego lub uszkodzonego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Opis szkody dokumentuje Zamawiający przy udziale przedstawiciela Wykonawcy, chyba że nie stawi się on w wyznaczonym terminie na dokonanie opisu szkody. </w:t>
      </w:r>
    </w:p>
    <w:p w:rsidR="009F6465" w:rsidRPr="003E3170" w:rsidRDefault="009F6465" w:rsidP="009F646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5. W przypadku nienależytego wykonywania umowy prze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z Wykonawcę, polegającego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                                szczególności na stwierdzeniu niewykonania chociażby jednego z obo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wiązków wskazanych w § 1  i § 2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Zamawiający może odstąpić od umowy bez wypowiedzenia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nalicz</w:t>
      </w:r>
      <w:r w:rsidR="00746074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ając kary umowne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="00746074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zgodnie z § 8 umowy.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§10.</w:t>
      </w:r>
    </w:p>
    <w:p w:rsidR="009F6465" w:rsidRPr="003E3170" w:rsidRDefault="009F6465" w:rsidP="009F6465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3E3170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70">
        <w:rPr>
          <w:rFonts w:ascii="Times New Roman" w:hAnsi="Times New Roman" w:cs="Times New Roman"/>
          <w:sz w:val="24"/>
          <w:szCs w:val="24"/>
        </w:rPr>
        <w:t xml:space="preserve">1. </w:t>
      </w:r>
      <w:r w:rsidR="008253D2" w:rsidRPr="003E3170">
        <w:rPr>
          <w:rFonts w:ascii="Times New Roman" w:hAnsi="Times New Roman" w:cs="Times New Roman"/>
          <w:sz w:val="24"/>
          <w:szCs w:val="24"/>
        </w:rPr>
        <w:t>Zamawiający dopuszcza zlecenie P</w:t>
      </w:r>
      <w:r w:rsidRPr="003E3170">
        <w:rPr>
          <w:rFonts w:ascii="Times New Roman" w:hAnsi="Times New Roman" w:cs="Times New Roman"/>
          <w:sz w:val="24"/>
          <w:szCs w:val="24"/>
        </w:rPr>
        <w:t>odwykonawcy zakresu zamówienia wymienionego  w ofercie Wykonawcy, tj: …………………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70">
        <w:rPr>
          <w:rFonts w:ascii="Times New Roman" w:hAnsi="Times New Roman" w:cs="Times New Roman"/>
          <w:sz w:val="24"/>
          <w:szCs w:val="24"/>
        </w:rPr>
        <w:t>2. W przypa</w:t>
      </w:r>
      <w:r w:rsidR="008253D2" w:rsidRPr="003E3170">
        <w:rPr>
          <w:rFonts w:ascii="Times New Roman" w:hAnsi="Times New Roman" w:cs="Times New Roman"/>
          <w:sz w:val="24"/>
          <w:szCs w:val="24"/>
        </w:rPr>
        <w:t>dku zlecenia części zamówienia P</w:t>
      </w:r>
      <w:r w:rsidRPr="003E3170">
        <w:rPr>
          <w:rFonts w:ascii="Times New Roman" w:hAnsi="Times New Roman" w:cs="Times New Roman"/>
          <w:sz w:val="24"/>
          <w:szCs w:val="24"/>
        </w:rPr>
        <w:t xml:space="preserve">odwykonawcy, Wykonawca w terminie najpóźniej do 7 dni od daty </w:t>
      </w:r>
      <w:r w:rsidR="00FE2B0B" w:rsidRPr="003E3170">
        <w:rPr>
          <w:rFonts w:ascii="Times New Roman" w:hAnsi="Times New Roman" w:cs="Times New Roman"/>
          <w:sz w:val="24"/>
          <w:szCs w:val="24"/>
        </w:rPr>
        <w:t>podpisania umowy z Zamawiającym,</w:t>
      </w:r>
      <w:r w:rsidRPr="003E3170">
        <w:rPr>
          <w:rFonts w:ascii="Times New Roman" w:hAnsi="Times New Roman" w:cs="Times New Roman"/>
          <w:sz w:val="24"/>
          <w:szCs w:val="24"/>
        </w:rPr>
        <w:t xml:space="preserve"> zobowiązany jest do przedło</w:t>
      </w:r>
      <w:r w:rsidR="008253D2" w:rsidRPr="003E3170">
        <w:rPr>
          <w:rFonts w:ascii="Times New Roman" w:hAnsi="Times New Roman" w:cs="Times New Roman"/>
          <w:sz w:val="24"/>
          <w:szCs w:val="24"/>
        </w:rPr>
        <w:t>żenia Zamawiającemu zawartej z P</w:t>
      </w:r>
      <w:r w:rsidRPr="003E3170">
        <w:rPr>
          <w:rFonts w:ascii="Times New Roman" w:hAnsi="Times New Roman" w:cs="Times New Roman"/>
          <w:sz w:val="24"/>
          <w:szCs w:val="24"/>
        </w:rPr>
        <w:t>odwykonawcą umowy o podwykonawstwo (oryginał)</w:t>
      </w:r>
      <w:r w:rsidR="008253D2" w:rsidRPr="003E3170">
        <w:rPr>
          <w:rFonts w:ascii="Times New Roman" w:hAnsi="Times New Roman" w:cs="Times New Roman"/>
          <w:sz w:val="24"/>
          <w:szCs w:val="24"/>
        </w:rPr>
        <w:t>,</w:t>
      </w:r>
      <w:r w:rsidRPr="003E3170">
        <w:rPr>
          <w:rFonts w:ascii="Times New Roman" w:hAnsi="Times New Roman" w:cs="Times New Roman"/>
          <w:sz w:val="24"/>
          <w:szCs w:val="24"/>
        </w:rPr>
        <w:t xml:space="preserve"> zawie</w:t>
      </w:r>
      <w:r w:rsidR="00FE2B0B" w:rsidRPr="003E3170">
        <w:rPr>
          <w:rFonts w:ascii="Times New Roman" w:hAnsi="Times New Roman" w:cs="Times New Roman"/>
          <w:sz w:val="24"/>
          <w:szCs w:val="24"/>
        </w:rPr>
        <w:t>rającej szczegóły powierzonego</w:t>
      </w:r>
      <w:r w:rsidR="008253D2" w:rsidRPr="003E3170">
        <w:rPr>
          <w:rFonts w:ascii="Times New Roman" w:hAnsi="Times New Roman" w:cs="Times New Roman"/>
          <w:sz w:val="24"/>
          <w:szCs w:val="24"/>
        </w:rPr>
        <w:t xml:space="preserve"> P</w:t>
      </w:r>
      <w:r w:rsidRPr="003E3170">
        <w:rPr>
          <w:rFonts w:ascii="Times New Roman" w:hAnsi="Times New Roman" w:cs="Times New Roman"/>
          <w:sz w:val="24"/>
          <w:szCs w:val="24"/>
        </w:rPr>
        <w:t>odwykonawcy</w:t>
      </w:r>
      <w:r w:rsidR="00FE2B0B" w:rsidRPr="003E3170">
        <w:rPr>
          <w:rFonts w:ascii="Times New Roman" w:hAnsi="Times New Roman" w:cs="Times New Roman"/>
          <w:sz w:val="24"/>
          <w:szCs w:val="24"/>
        </w:rPr>
        <w:t xml:space="preserve"> zakresu usług.</w:t>
      </w:r>
      <w:r w:rsidRPr="003E31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6465" w:rsidRPr="003E3170" w:rsidRDefault="00746074" w:rsidP="009F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70">
        <w:rPr>
          <w:rFonts w:ascii="Times New Roman" w:hAnsi="Times New Roman" w:cs="Times New Roman"/>
          <w:sz w:val="24"/>
          <w:szCs w:val="24"/>
        </w:rPr>
        <w:t>3.</w:t>
      </w:r>
      <w:r w:rsidR="00CB64FD">
        <w:rPr>
          <w:rFonts w:ascii="Times New Roman" w:hAnsi="Times New Roman" w:cs="Times New Roman"/>
          <w:sz w:val="24"/>
          <w:szCs w:val="24"/>
        </w:rPr>
        <w:t xml:space="preserve"> </w:t>
      </w:r>
      <w:r w:rsidR="009F6465" w:rsidRPr="003E3170">
        <w:rPr>
          <w:rFonts w:ascii="Times New Roman" w:hAnsi="Times New Roman" w:cs="Times New Roman"/>
          <w:sz w:val="24"/>
          <w:szCs w:val="24"/>
        </w:rPr>
        <w:t>Zamawiający nie wy</w:t>
      </w:r>
      <w:r w:rsidR="008253D2" w:rsidRPr="003E3170">
        <w:rPr>
          <w:rFonts w:ascii="Times New Roman" w:hAnsi="Times New Roman" w:cs="Times New Roman"/>
          <w:sz w:val="24"/>
          <w:szCs w:val="24"/>
        </w:rPr>
        <w:t>raża zgody na zawarcie umowy z P</w:t>
      </w:r>
      <w:r w:rsidR="009F6465" w:rsidRPr="003E3170">
        <w:rPr>
          <w:rFonts w:ascii="Times New Roman" w:hAnsi="Times New Roman" w:cs="Times New Roman"/>
          <w:sz w:val="24"/>
          <w:szCs w:val="24"/>
        </w:rPr>
        <w:t>odwykonawcą, której treść będzie sprzeczna z treścią niniejszej umowy.</w:t>
      </w:r>
    </w:p>
    <w:p w:rsidR="009F6465" w:rsidRPr="003E3170" w:rsidRDefault="00CB64FD" w:rsidP="009F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253D2" w:rsidRPr="003E3170">
        <w:rPr>
          <w:rFonts w:ascii="Times New Roman" w:hAnsi="Times New Roman" w:cs="Times New Roman"/>
          <w:sz w:val="24"/>
          <w:szCs w:val="24"/>
        </w:rPr>
        <w:t>. Zatrudnienie P</w:t>
      </w:r>
      <w:r w:rsidR="009F6465" w:rsidRPr="003E3170">
        <w:rPr>
          <w:rFonts w:ascii="Times New Roman" w:hAnsi="Times New Roman" w:cs="Times New Roman"/>
          <w:sz w:val="24"/>
          <w:szCs w:val="24"/>
        </w:rPr>
        <w:t>odwykonawcy do wykonania części zamówienia nie zmienia zobowiązań Wykonawcy wobec Zamawiającego do wykonania tej części. Wykonawca jest odpowiedzialny za działan</w:t>
      </w:r>
      <w:r w:rsidR="008253D2" w:rsidRPr="003E3170">
        <w:rPr>
          <w:rFonts w:ascii="Times New Roman" w:hAnsi="Times New Roman" w:cs="Times New Roman"/>
          <w:sz w:val="24"/>
          <w:szCs w:val="24"/>
        </w:rPr>
        <w:t>ia, uchybienia lub zaniedbania P</w:t>
      </w:r>
      <w:r w:rsidR="009F6465" w:rsidRPr="003E3170">
        <w:rPr>
          <w:rFonts w:ascii="Times New Roman" w:hAnsi="Times New Roman" w:cs="Times New Roman"/>
          <w:sz w:val="24"/>
          <w:szCs w:val="24"/>
        </w:rPr>
        <w:t>odwykonawców i ich pracowników w takim samym stopniu, jakby to były działania, uchybienia lub zaniedbania jego własnych pracowników.</w:t>
      </w:r>
    </w:p>
    <w:p w:rsidR="009F6465" w:rsidRPr="003E3170" w:rsidRDefault="00CB64FD" w:rsidP="008253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9F6465" w:rsidRPr="003E3170">
        <w:rPr>
          <w:rFonts w:ascii="Times New Roman" w:hAnsi="Times New Roman" w:cs="Times New Roman"/>
          <w:sz w:val="24"/>
          <w:szCs w:val="24"/>
        </w:rPr>
        <w:t>. Zamawiaj</w:t>
      </w:r>
      <w:r w:rsidR="008253D2" w:rsidRPr="003E3170">
        <w:rPr>
          <w:rFonts w:ascii="Times New Roman" w:hAnsi="Times New Roman" w:cs="Times New Roman"/>
          <w:sz w:val="24"/>
          <w:szCs w:val="24"/>
        </w:rPr>
        <w:t>ący dopuszcza możliwość zmiany P</w:t>
      </w:r>
      <w:r w:rsidR="009F6465" w:rsidRPr="003E3170">
        <w:rPr>
          <w:rFonts w:ascii="Times New Roman" w:hAnsi="Times New Roman" w:cs="Times New Roman"/>
          <w:sz w:val="24"/>
          <w:szCs w:val="24"/>
        </w:rPr>
        <w:t>odwykonawcy w trakcie realizacji zamówie</w:t>
      </w:r>
      <w:r w:rsidR="00746074" w:rsidRPr="003E3170">
        <w:rPr>
          <w:rFonts w:ascii="Times New Roman" w:hAnsi="Times New Roman" w:cs="Times New Roman"/>
          <w:sz w:val="24"/>
          <w:szCs w:val="24"/>
        </w:rPr>
        <w:t>n</w:t>
      </w:r>
      <w:r w:rsidR="008253D2" w:rsidRPr="003E3170">
        <w:rPr>
          <w:rFonts w:ascii="Times New Roman" w:hAnsi="Times New Roman" w:cs="Times New Roman"/>
          <w:sz w:val="24"/>
          <w:szCs w:val="24"/>
        </w:rPr>
        <w:t>ia na zasadach określonych w us</w:t>
      </w:r>
      <w:r>
        <w:rPr>
          <w:rFonts w:ascii="Times New Roman" w:hAnsi="Times New Roman" w:cs="Times New Roman"/>
          <w:sz w:val="24"/>
          <w:szCs w:val="24"/>
        </w:rPr>
        <w:t>t. 2-4</w:t>
      </w:r>
      <w:r w:rsidR="009F6465" w:rsidRPr="003E3170">
        <w:rPr>
          <w:rFonts w:ascii="Times New Roman" w:hAnsi="Times New Roman" w:cs="Times New Roman"/>
          <w:sz w:val="24"/>
          <w:szCs w:val="24"/>
        </w:rPr>
        <w:t>.</w:t>
      </w:r>
    </w:p>
    <w:p w:rsidR="009F6465" w:rsidRPr="003E3170" w:rsidRDefault="00CB64FD" w:rsidP="008253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F6465" w:rsidRPr="003E3170">
        <w:rPr>
          <w:rFonts w:ascii="Times New Roman" w:hAnsi="Times New Roman" w:cs="Times New Roman"/>
          <w:sz w:val="24"/>
          <w:szCs w:val="24"/>
        </w:rPr>
        <w:t>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9F6465" w:rsidRPr="003E3170" w:rsidRDefault="00CB64FD" w:rsidP="008253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7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. Powierzen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ie wykonania części zamówienia Podwykonawcom nie zwalnia W</w:t>
      </w:r>
      <w:r w:rsidR="009F6465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ykonawcy z odpowiedzialności za należyte wykonanie tego zamówienia.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F6465" w:rsidRPr="003E3170" w:rsidRDefault="009F6465" w:rsidP="005533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170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9F6465" w:rsidRPr="003E3170" w:rsidRDefault="009F6465" w:rsidP="0055338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terenie obiektów  na posterunki dla służb ochrony, </w:t>
      </w:r>
    </w:p>
    <w:p w:rsidR="009F6465" w:rsidRPr="003E3170" w:rsidRDefault="009F6465" w:rsidP="0055338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9F6465" w:rsidRPr="003E3170" w:rsidRDefault="009F6465" w:rsidP="0055338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9F6465" w:rsidRPr="003E3170" w:rsidRDefault="009F6465" w:rsidP="0055338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zapewni pracownikom Wykonawcy dostęp do pomieszczenia socjalnego   w miejscu wykonywania zamówienia oraz możliwość korzystania z telefonu w celach związanych z wykonywaniem zamówienia.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§12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F6465" w:rsidRPr="003E3170" w:rsidRDefault="009F6465" w:rsidP="009F646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będą dopuszczalne w granicach unormowania art. 144 ustawy Prawo zamówień publicznych.</w:t>
      </w:r>
    </w:p>
    <w:p w:rsidR="009F6465" w:rsidRPr="003E3170" w:rsidRDefault="009F6465" w:rsidP="009F646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253D2"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9F6465" w:rsidRPr="003E3170" w:rsidRDefault="009F6465" w:rsidP="009F646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ny w okresie realizacji umowy (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02.01.</w:t>
      </w:r>
      <w:r w:rsidR="006F21FA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6F21FA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21FA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02.01.2019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9F6465" w:rsidRPr="003E3170" w:rsidRDefault="009F6465" w:rsidP="008253D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9F6465" w:rsidRPr="003E3170" w:rsidRDefault="009F6465" w:rsidP="008253D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</w:t>
      </w:r>
      <w:r w:rsidR="006F21FA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realizacji umowy 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6F21FA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02.01.2018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6F21FA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21FA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02.01.2019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- jeżeli zmiany te będą miały wpływ na koszty wykonania zamówienia przez 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ykonawcę.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Zamawiający dopuszcza możliwość zwiększenia lub zmniejszenia wynagrodzenia należnego Wykonawcy w okresie realizacji umowy o kwotę stanowiącą różnicę między nowo 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obowiązującą, a dotychczasową (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tj. zastosow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aną w momencie zawierania umowy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) wysokością podatku od towarów i usług, składki na ubezpieczenia społeczne lub zdrowotne, -  jednakże wyłącznie za okres po wejściu w życie zmiany jego wysokości, przy czym zmianie ulegnie wyłącznie cena brutto.</w:t>
      </w:r>
    </w:p>
    <w:p w:rsidR="009F6465" w:rsidRPr="003E3170" w:rsidRDefault="009F6465" w:rsidP="009F64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4. Zmiany, o których mowa w ust. 2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wymagają dla swej ważności formy pisemnej pod rygorem nieważności i muszą być poprzedzone zawarciem aneksu do umowy.</w:t>
      </w:r>
    </w:p>
    <w:p w:rsidR="009F6465" w:rsidRPr="003E3170" w:rsidRDefault="009F6465" w:rsidP="009F6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6465" w:rsidRPr="003E3170" w:rsidRDefault="009F6465" w:rsidP="009F6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§13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E3170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9F646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 zaistnienia istotnej zmiany okoliczności powodującej, że wykonanie umowy nie leży w interesie publicznym, czego nie można było przewidzieć w chwili zawarcia umowy. W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takim wypadku Wykonawca może żądać jedynie wynagrodzenia należnego mu z tytułu wykonania zrealizowanej części umowy;</w:t>
      </w:r>
    </w:p>
    <w:p w:rsidR="009F6465" w:rsidRPr="003E3170" w:rsidRDefault="009F6465" w:rsidP="009F646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edłożonej umowy zawartej z ew. P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odwykonawcą;</w:t>
      </w:r>
    </w:p>
    <w:p w:rsidR="009F6465" w:rsidRPr="003E3170" w:rsidRDefault="009F6465" w:rsidP="009F646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 zawieszenia </w:t>
      </w:r>
      <w:r w:rsidR="0038449A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Wykonawcę prowadzenia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 gospodarczej;</w:t>
      </w:r>
    </w:p>
    <w:p w:rsidR="009F6465" w:rsidRPr="003E3170" w:rsidRDefault="009F6465" w:rsidP="009F646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y zgodnie z jej postanowieniami;</w:t>
      </w:r>
    </w:p>
    <w:p w:rsidR="009F6465" w:rsidRPr="003E3170" w:rsidRDefault="009F6465" w:rsidP="009F6465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r w:rsidR="00B90D4E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trzy</w:t>
      </w:r>
      <w:r w:rsidR="009B3BD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krotnego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naruszenia warunków umowy określonych na podstawie art. 29 ust. 3a) Pzp , a zawartych w § 4</w:t>
      </w:r>
      <w:r w:rsidR="009B3BD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4 </w:t>
      </w:r>
      <w:r w:rsidR="00B90D4E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253D2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90D4E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9B3BD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B3BDC"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niniejszej </w:t>
      </w: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umowy. 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170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9F6465" w:rsidRPr="003E3170" w:rsidRDefault="009F6465" w:rsidP="009F6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</w:t>
      </w:r>
    </w:p>
    <w:p w:rsidR="009F6465" w:rsidRPr="003E3170" w:rsidRDefault="009F6465" w:rsidP="009F646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F6465" w:rsidRPr="003E3170" w:rsidRDefault="009F6465" w:rsidP="008253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9F6465" w:rsidRPr="003E3170" w:rsidRDefault="009F6465" w:rsidP="008253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9F6465" w:rsidRPr="003E3170" w:rsidRDefault="009F6465" w:rsidP="008253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9F6465" w:rsidRPr="003E3170" w:rsidRDefault="009F6465" w:rsidP="008253D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</w:t>
      </w:r>
      <w:r w:rsidR="008253D2"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>ących egzemplarzach – po jednym</w:t>
      </w:r>
      <w:r w:rsidRPr="003E31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dla każdej ze Stron.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E31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F6465" w:rsidRPr="003E3170" w:rsidRDefault="009F6465" w:rsidP="009F646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7068A" w:rsidRDefault="0097068A"/>
    <w:p w:rsidR="00ED3EC8" w:rsidRDefault="00ED3EC8"/>
    <w:p w:rsidR="00ED3EC8" w:rsidRDefault="00ED3EC8"/>
    <w:p w:rsidR="00ED3EC8" w:rsidRDefault="00ED3EC8"/>
    <w:p w:rsidR="00ED3EC8" w:rsidRDefault="00ED3EC8"/>
    <w:p w:rsidR="00ED3EC8" w:rsidRDefault="00ED3EC8"/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A44F8A" w:rsidP="00A44F8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Załącznik nr  1 </w:t>
      </w:r>
    </w:p>
    <w:p w:rsidR="00A44F8A" w:rsidRDefault="00A44F8A" w:rsidP="00A44F8A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do umowy nr 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……………2017 </w:t>
      </w:r>
    </w:p>
    <w:p w:rsidR="00A44F8A" w:rsidRPr="00062671" w:rsidRDefault="00A44F8A" w:rsidP="00A44F8A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Wielofunkcyjna Hala Sportowa przy ulicy L. Drogosza 2 </w:t>
      </w:r>
      <w:r w:rsidRPr="00062671">
        <w:rPr>
          <w:rFonts w:ascii="Times New Roman" w:hAnsi="Times New Roman" w:cs="Times New Roman"/>
          <w:sz w:val="24"/>
          <w:szCs w:val="24"/>
        </w:rPr>
        <w:t>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06267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062671">
        <w:rPr>
          <w:rFonts w:ascii="Times New Roman" w:hAnsi="Times New Roman" w:cs="Times New Roman"/>
          <w:sz w:val="24"/>
          <w:szCs w:val="24"/>
        </w:rPr>
        <w:t>-7</w:t>
      </w:r>
      <w:r w:rsidRPr="0006267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062671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A44F8A" w:rsidRPr="00062671" w:rsidRDefault="00A44F8A" w:rsidP="00A44F8A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Stadion lekkoatletyczny i hotel przy ulicy L. Drogosza 1 </w:t>
      </w:r>
      <w:r w:rsidRPr="00062671">
        <w:rPr>
          <w:rFonts w:ascii="Times New Roman" w:hAnsi="Times New Roman" w:cs="Times New Roman"/>
          <w:sz w:val="24"/>
          <w:szCs w:val="24"/>
        </w:rPr>
        <w:t>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A44F8A" w:rsidRPr="00062671" w:rsidRDefault="00A44F8A" w:rsidP="00A44F8A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062671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062671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A44F8A" w:rsidRPr="00A44F8A" w:rsidRDefault="00A44F8A" w:rsidP="00A44F8A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F8A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A44F8A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A44F8A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A44F8A" w:rsidRPr="00062671" w:rsidRDefault="00A44F8A" w:rsidP="00A44F8A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062671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A44F8A" w:rsidRPr="00062671" w:rsidRDefault="00A44F8A" w:rsidP="00A44F8A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062671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062671">
        <w:rPr>
          <w:rFonts w:ascii="Times New Roman" w:hAnsi="Times New Roman" w:cs="Times New Roman"/>
          <w:sz w:val="24"/>
          <w:szCs w:val="24"/>
        </w:rPr>
        <w:t xml:space="preserve"> i </w:t>
      </w:r>
      <w:r w:rsidRPr="00062671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062671">
        <w:rPr>
          <w:rFonts w:ascii="Times New Roman" w:hAnsi="Times New Roman" w:cs="Times New Roman"/>
          <w:sz w:val="24"/>
          <w:szCs w:val="24"/>
        </w:rPr>
        <w:t>.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F8A" w:rsidRPr="00062671" w:rsidRDefault="00A44F8A" w:rsidP="00A44F8A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>5.1. „Ochrona dzienna”</w:t>
      </w:r>
    </w:p>
    <w:p w:rsidR="00A44F8A" w:rsidRPr="00062671" w:rsidRDefault="00A44F8A" w:rsidP="00A44F8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06267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062671">
        <w:rPr>
          <w:rFonts w:ascii="Times New Roman" w:hAnsi="Times New Roman" w:cs="Times New Roman"/>
          <w:sz w:val="24"/>
          <w:szCs w:val="24"/>
        </w:rPr>
        <w:t>-19</w:t>
      </w:r>
      <w:r w:rsidRPr="00062671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062671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A44F8A" w:rsidRPr="00062671" w:rsidRDefault="00A44F8A" w:rsidP="00A44F8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A44F8A" w:rsidRPr="00062671" w:rsidRDefault="00A44F8A" w:rsidP="00A44F8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A44F8A" w:rsidRPr="00062671" w:rsidRDefault="00A44F8A" w:rsidP="00A44F8A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A44F8A" w:rsidRPr="00062671" w:rsidRDefault="00A44F8A" w:rsidP="00A44F8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A44F8A" w:rsidRPr="00062671" w:rsidRDefault="00A44F8A" w:rsidP="00A44F8A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6.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062671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A44F8A" w:rsidRPr="00062671" w:rsidRDefault="00A44F8A" w:rsidP="00A44F8A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A44F8A" w:rsidRPr="00062671" w:rsidRDefault="00A44F8A" w:rsidP="00A44F8A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A44F8A" w:rsidRPr="00062671" w:rsidRDefault="00A44F8A" w:rsidP="00A44F8A">
      <w:pPr>
        <w:spacing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7.  Granicę obiektu </w:t>
      </w:r>
      <w:r w:rsidRPr="00062671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062671">
        <w:rPr>
          <w:rFonts w:ascii="Times New Roman" w:hAnsi="Times New Roman" w:cs="Times New Roman"/>
          <w:sz w:val="24"/>
          <w:szCs w:val="24"/>
        </w:rPr>
        <w:t xml:space="preserve"> przedstawiono na rys. 7. </w:t>
      </w:r>
    </w:p>
    <w:p w:rsidR="00A44F8A" w:rsidRDefault="00A44F8A" w:rsidP="00FF03B2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wartowniczego w budynku hali od sprawdzenia pomieszczeń na parterze budynku a następnie antresoli. Kontynuując obchód wychodzi wyjściem głównym i udaje się do pomieszczenia kotłowni. Ciągłą kontrolę terenu zewnętrznego prowadzić poprzez monitoring oraz obchody boiska głównego i treningowego wykonywane co najmniej 1 raz na 60 minut sprawdzając przy tym stan zabezpieczeń obiektu. </w:t>
      </w:r>
    </w:p>
    <w:p w:rsidR="003A5137" w:rsidRPr="003A5137" w:rsidRDefault="003A5137" w:rsidP="003A5137">
      <w:pPr>
        <w:spacing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3A5137">
        <w:rPr>
          <w:rFonts w:ascii="Times New Roman" w:hAnsi="Times New Roman" w:cs="Times New Roman"/>
          <w:sz w:val="24"/>
          <w:szCs w:val="24"/>
        </w:rPr>
        <w:t xml:space="preserve">Granice obiektu </w:t>
      </w:r>
      <w:r w:rsidRPr="00EA50C3">
        <w:rPr>
          <w:rFonts w:ascii="Times New Roman" w:hAnsi="Times New Roman" w:cs="Times New Roman"/>
          <w:b/>
          <w:sz w:val="24"/>
          <w:szCs w:val="24"/>
        </w:rPr>
        <w:t>Boisko Piłkarskie ul. Kusocińskiego 53</w:t>
      </w:r>
      <w:r w:rsidRPr="003A5137">
        <w:rPr>
          <w:rFonts w:ascii="Times New Roman" w:hAnsi="Times New Roman" w:cs="Times New Roman"/>
          <w:sz w:val="24"/>
          <w:szCs w:val="24"/>
        </w:rPr>
        <w:t xml:space="preserve"> przedstawiono na rys. 8. </w:t>
      </w:r>
    </w:p>
    <w:p w:rsidR="003A5137" w:rsidRPr="003A5137" w:rsidRDefault="003A5137" w:rsidP="00EA50C3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3A5137">
        <w:rPr>
          <w:rFonts w:ascii="Times New Roman" w:hAnsi="Times New Roman" w:cs="Times New Roman"/>
          <w:sz w:val="24"/>
          <w:szCs w:val="24"/>
        </w:rPr>
        <w:t>Punktem stacjonowania pracownika ochrony , będzie pomieszczenie socjalne, znajdujące się wewnątrz budynku zaplecza szatniowo- sanitarnego. Pracownik ochrony zobowiązany jest do wykonania obchodu kontrolnego zaraz po podjęciu pracy na swojej zmianie  wieczornej oraz przed zdaniem służby dnia następnego.</w:t>
      </w:r>
    </w:p>
    <w:p w:rsidR="003A5137" w:rsidRPr="00062671" w:rsidRDefault="003A5137" w:rsidP="00EA50C3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3A5137">
        <w:rPr>
          <w:rFonts w:ascii="Times New Roman" w:hAnsi="Times New Roman" w:cs="Times New Roman"/>
          <w:sz w:val="24"/>
          <w:szCs w:val="24"/>
        </w:rPr>
        <w:lastRenderedPageBreak/>
        <w:t>Trasę obchodu stanowić będzie linia ogrodzenia wokół obiektu zaplecza szatniowo-sanitarnego oraz płyty boiska . W umówionych 2 punktach zostaną zamontowane punkty kontrolne. Pracownik ochrony będzie miał za zadanie sprawdzić również stan zabezpieczeń pomieszczeń całego chronionego budynku.</w:t>
      </w:r>
    </w:p>
    <w:p w:rsidR="00A44F8A" w:rsidRPr="00062671" w:rsidRDefault="00A44F8A" w:rsidP="00A44F8A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pt;height:488.5pt" o:ole="" filled="t">
            <v:fill color2="black"/>
            <v:imagedata r:id="rId6" o:title=""/>
          </v:shape>
          <o:OLEObject Type="Embed" ProgID="PBrush" ShapeID="_x0000_i1025" DrawAspect="Content" ObjectID="_1569662460" r:id="rId7"/>
        </w:object>
      </w: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object w:dxaOrig="9315" w:dyaOrig="13140">
          <v:shape id="_x0000_i1026" type="#_x0000_t75" style="width:453pt;height:639.5pt" o:ole="" filled="t">
            <v:fill color2="black"/>
            <v:imagedata r:id="rId8" o:title=""/>
          </v:shape>
          <o:OLEObject Type="Embed" ProgID="PBrush" ShapeID="_x0000_i1026" DrawAspect="Content" ObjectID="_1569662461" r:id="rId9"/>
        </w:object>
      </w: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0" o:title=""/>
          </v:shape>
          <o:OLEObject Type="Embed" ProgID="PBrush" ShapeID="_x0000_i1027" DrawAspect="Content" ObjectID="_1569662462" r:id="rId11"/>
        </w:object>
      </w: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2" o:title=""/>
          </v:shape>
          <o:OLEObject Type="Embed" ProgID="PBrush" ShapeID="_x0000_i1028" DrawAspect="Content" ObjectID="_1569662463" r:id="rId13"/>
        </w:object>
      </w: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59264" behindDoc="1" locked="0" layoutInCell="1" allowOverlap="1" wp14:anchorId="6D118BD8" wp14:editId="552EC638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Rys. nr 5a</w:t>
      </w:r>
    </w:p>
    <w:p w:rsidR="00A44F8A" w:rsidRPr="00062671" w:rsidRDefault="00A44F8A" w:rsidP="00A44F8A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Ochrona dzienna</w:t>
      </w: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Default="00A44F8A" w:rsidP="00A44F8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Default="00A44F8A" w:rsidP="00A44F8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Default="00A44F8A" w:rsidP="00A44F8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60288" behindDoc="1" locked="0" layoutInCell="1" allowOverlap="1" wp14:anchorId="090545EC" wp14:editId="2A583698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F8A" w:rsidRPr="00062671" w:rsidRDefault="00A44F8A" w:rsidP="00A44F8A">
      <w:pPr>
        <w:tabs>
          <w:tab w:val="left" w:pos="5490"/>
        </w:tabs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ab/>
        <w:t>Rys. nr 5b</w:t>
      </w:r>
    </w:p>
    <w:p w:rsidR="00A44F8A" w:rsidRPr="00062671" w:rsidRDefault="00A44F8A" w:rsidP="00A44F8A">
      <w:pPr>
        <w:tabs>
          <w:tab w:val="left" w:pos="5490"/>
        </w:tabs>
        <w:ind w:firstLine="3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Ochrona nocna</w:t>
      </w: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keepNext/>
        <w:rPr>
          <w:rFonts w:ascii="Times New Roman" w:hAnsi="Times New Roman"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Pr="00062671" w:rsidRDefault="00A44F8A" w:rsidP="00A44F8A">
      <w:pPr>
        <w:pStyle w:val="Legenda1"/>
        <w:rPr>
          <w:rFonts w:cs="Times New Roman"/>
          <w:sz w:val="24"/>
          <w:szCs w:val="24"/>
        </w:rPr>
      </w:pPr>
      <w:r w:rsidRPr="00062671">
        <w:rPr>
          <w:rFonts w:cs="Times New Roman"/>
          <w:sz w:val="24"/>
          <w:szCs w:val="24"/>
        </w:rPr>
        <w:t>Rysunek 6</w:t>
      </w:r>
    </w:p>
    <w:p w:rsidR="00A44F8A" w:rsidRPr="00062671" w:rsidRDefault="00A44F8A" w:rsidP="00A44F8A">
      <w:pPr>
        <w:rPr>
          <w:lang w:eastAsia="ar-SA"/>
        </w:rPr>
      </w:pPr>
    </w:p>
    <w:p w:rsidR="00A44F8A" w:rsidRPr="00062671" w:rsidRDefault="00A44F8A" w:rsidP="00A44F8A">
      <w:pPr>
        <w:keepNext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359F980" wp14:editId="1DC56F1B">
            <wp:extent cx="5438775" cy="748665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F8A" w:rsidRDefault="00A44F8A" w:rsidP="00A44F8A">
      <w:pPr>
        <w:pStyle w:val="Legenda1"/>
        <w:rPr>
          <w:rFonts w:cs="Times New Roman"/>
          <w:sz w:val="24"/>
          <w:szCs w:val="24"/>
        </w:rPr>
      </w:pPr>
    </w:p>
    <w:p w:rsidR="00A44F8A" w:rsidRDefault="00A44F8A" w:rsidP="00A44F8A">
      <w:pPr>
        <w:rPr>
          <w:lang w:eastAsia="ar-SA"/>
        </w:rPr>
      </w:pPr>
    </w:p>
    <w:p w:rsidR="00A44F8A" w:rsidRDefault="00A44F8A" w:rsidP="00A44F8A">
      <w:pPr>
        <w:rPr>
          <w:lang w:eastAsia="ar-SA"/>
        </w:rPr>
      </w:pPr>
    </w:p>
    <w:p w:rsidR="00A44F8A" w:rsidRPr="00A44F8A" w:rsidRDefault="00A44F8A" w:rsidP="00A44F8A">
      <w:pPr>
        <w:rPr>
          <w:lang w:eastAsia="ar-SA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Rys. 7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44F8A" w:rsidRPr="00062671" w:rsidRDefault="00A44F8A" w:rsidP="00A44F8A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22BF5866" wp14:editId="21AEF728">
            <wp:extent cx="5760720" cy="4246245"/>
            <wp:effectExtent l="0" t="0" r="0" b="1905"/>
            <wp:docPr id="4" name="Obraz 5" descr="F:\warszawska 3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warszawska 338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F8A" w:rsidRPr="00062671" w:rsidRDefault="00A44F8A" w:rsidP="00A44F8A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A44F8A" w:rsidRPr="00062671" w:rsidRDefault="00A44F8A" w:rsidP="00A44F8A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F8A" w:rsidRPr="00062671" w:rsidRDefault="00A44F8A" w:rsidP="00A44F8A">
      <w:pPr>
        <w:rPr>
          <w:rFonts w:ascii="Times New Roman" w:hAnsi="Times New Roman" w:cs="Times New Roman"/>
          <w:sz w:val="24"/>
          <w:szCs w:val="24"/>
        </w:rPr>
      </w:pPr>
    </w:p>
    <w:p w:rsidR="00F731E2" w:rsidRDefault="00F731E2" w:rsidP="00F731E2">
      <w:pPr>
        <w:rPr>
          <w:rFonts w:ascii="Times New Roman" w:hAnsi="Times New Roman" w:cs="Times New Roman"/>
          <w:b/>
          <w:sz w:val="24"/>
          <w:szCs w:val="24"/>
        </w:rPr>
      </w:pPr>
    </w:p>
    <w:p w:rsidR="00A44F8A" w:rsidRDefault="00F731E2" w:rsidP="00F731E2">
      <w:pPr>
        <w:rPr>
          <w:rFonts w:ascii="Times New Roman" w:hAnsi="Times New Roman" w:cs="Times New Roman"/>
          <w:b/>
          <w:sz w:val="24"/>
          <w:szCs w:val="24"/>
        </w:rPr>
      </w:pPr>
      <w:r w:rsidRPr="00F731E2">
        <w:rPr>
          <w:rFonts w:ascii="Times New Roman" w:hAnsi="Times New Roman" w:cs="Times New Roman"/>
          <w:b/>
          <w:sz w:val="24"/>
          <w:szCs w:val="24"/>
        </w:rPr>
        <w:t>Rys. 8</w:t>
      </w:r>
    </w:p>
    <w:p w:rsidR="00F731E2" w:rsidRPr="00F731E2" w:rsidRDefault="00A34095" w:rsidP="00A34095">
      <w:pPr>
        <w:ind w:left="-851" w:firstLine="568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6629400" cy="4666835"/>
            <wp:effectExtent l="0" t="0" r="0" b="635"/>
            <wp:docPr id="6" name="Obraz 6" descr="C:\Users\kwlodarczyk\AppData\Local\Microsoft\Windows\Temporary Internet Files\Content.Word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wlodarczyk\AppData\Local\Microsoft\Windows\Temporary Internet Files\Content.Word\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773" cy="467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1E2" w:rsidRDefault="00F731E2" w:rsidP="00F731E2">
      <w:pPr>
        <w:rPr>
          <w:rFonts w:ascii="Times New Roman" w:hAnsi="Times New Roman" w:cs="Times New Roman"/>
          <w:sz w:val="24"/>
          <w:szCs w:val="24"/>
        </w:rPr>
      </w:pPr>
    </w:p>
    <w:p w:rsidR="00A44F8A" w:rsidRDefault="00A44F8A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44F8A" w:rsidRDefault="00A44F8A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71DE" w:rsidRPr="00062671" w:rsidRDefault="001B71DE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3EC8" w:rsidRPr="00062671" w:rsidRDefault="00ED3EC8" w:rsidP="00ED3EC8">
      <w:pPr>
        <w:ind w:left="3540"/>
        <w:jc w:val="right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Zał. </w:t>
      </w:r>
      <w:r>
        <w:rPr>
          <w:rFonts w:ascii="Times New Roman" w:hAnsi="Times New Roman" w:cs="Times New Roman"/>
          <w:sz w:val="24"/>
          <w:szCs w:val="24"/>
        </w:rPr>
        <w:t>nr 2 do umowy NE/ ………. z  ……2017</w:t>
      </w:r>
      <w:r w:rsidR="00F731E2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r</w:t>
      </w:r>
      <w:r w:rsidR="00F731E2">
        <w:rPr>
          <w:rFonts w:ascii="Times New Roman" w:hAnsi="Times New Roman" w:cs="Times New Roman"/>
          <w:sz w:val="24"/>
          <w:szCs w:val="24"/>
        </w:rPr>
        <w:t>.</w:t>
      </w:r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EC8" w:rsidRPr="00062671" w:rsidRDefault="00ED3EC8" w:rsidP="00ED3E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ED3EC8" w:rsidRPr="00062671" w:rsidRDefault="00ED3EC8" w:rsidP="00ED3EC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ED3EC8" w:rsidRPr="00062671" w:rsidRDefault="00ED3EC8" w:rsidP="00ED3EC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ED3EC8" w:rsidRPr="00062671" w:rsidRDefault="00ED3EC8" w:rsidP="00ED3EC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ED3EC8" w:rsidRPr="00062671" w:rsidRDefault="00ED3EC8" w:rsidP="00ED3E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ED3EC8" w:rsidRPr="00062671" w:rsidRDefault="00ED3EC8" w:rsidP="00ED3EC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ED3EC8" w:rsidRPr="00062671" w:rsidRDefault="00ED3EC8" w:rsidP="00ED3EC8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ED3EC8" w:rsidRPr="00062671" w:rsidRDefault="00ED3EC8" w:rsidP="00ED3EC8">
      <w:pPr>
        <w:rPr>
          <w:rFonts w:ascii="Times New Roman" w:hAnsi="Times New Roman" w:cs="Times New Roman"/>
          <w:b/>
          <w:sz w:val="24"/>
          <w:szCs w:val="24"/>
        </w:rPr>
      </w:pPr>
    </w:p>
    <w:p w:rsidR="00ED3EC8" w:rsidRPr="00062671" w:rsidRDefault="00ED3EC8" w:rsidP="00ED3EC8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062671">
        <w:rPr>
          <w:rFonts w:ascii="Times New Roman" w:hAnsi="Times New Roman" w:cs="Times New Roman"/>
          <w:b/>
          <w:sz w:val="24"/>
          <w:szCs w:val="24"/>
          <w:highlight w:val="lightGray"/>
        </w:rPr>
        <w:t>OŚWIADCZENIE WYKONAWCY</w:t>
      </w:r>
    </w:p>
    <w:p w:rsidR="00ED3EC8" w:rsidRPr="00062671" w:rsidRDefault="00ED3EC8" w:rsidP="00ED3EC8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( w zw. z art. 29 ust. 3a ustawy Pzp )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osoby wykonujące czynności w zakresie realizacji zamówienia na: cz. I.pn: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Usługa bezpośredniej stałej i doraźnej  ochrony fizycznej osób i mienia  obiektów sportowo-rekreacyjnych na terenie miasta Kielce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roku 2018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zatrudnione na umowę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pracę, 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rozumieniu przepisów art. 22 §21 ustawy z dnia 26 czerwca 1974r – Kodeks Pracy </w:t>
      </w:r>
    </w:p>
    <w:p w:rsidR="00ED3EC8" w:rsidRPr="00062671" w:rsidRDefault="00ED3EC8" w:rsidP="00ED3E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( Dz. U. z 2014</w:t>
      </w:r>
      <w:r w:rsidR="00B76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B7665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poz. 1502 z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zmianami)  </w:t>
      </w:r>
    </w:p>
    <w:p w:rsidR="00ED3EC8" w:rsidRPr="00062671" w:rsidRDefault="00ED3EC8" w:rsidP="00ED3EC8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ED3EC8" w:rsidRPr="00062671" w:rsidRDefault="00ED3EC8" w:rsidP="00ED3E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( data , miejscowość ) 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 xml:space="preserve">( podpis ) </w:t>
      </w: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Pr="00062671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Zał. nr 3  do umowy nr </w:t>
      </w:r>
      <w:r>
        <w:rPr>
          <w:rFonts w:ascii="Times New Roman" w:eastAsia="Calibri" w:hAnsi="Times New Roman" w:cs="Times New Roman"/>
          <w:sz w:val="24"/>
          <w:szCs w:val="24"/>
        </w:rPr>
        <w:t>NE/………../17</w:t>
      </w:r>
      <w:r w:rsidRPr="0006267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D3EC8" w:rsidRPr="00062671" w:rsidRDefault="00ED3EC8" w:rsidP="00ED3EC8">
      <w:pPr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1. Osoby  Zamawiającego uprawnione  do kontaktów z Wykonawcą  w zakresie  wynikającym z niniejszej umowy są kierownicy obiektów: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1. Hala Sportowa ul. Krakowska 72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="00224750">
        <w:rPr>
          <w:rFonts w:ascii="Times New Roman" w:hAnsi="Times New Roman" w:cs="Times New Roman"/>
          <w:sz w:val="24"/>
          <w:szCs w:val="24"/>
        </w:rPr>
        <w:t xml:space="preserve">   </w:t>
      </w:r>
      <w:r w:rsidRPr="00062671">
        <w:rPr>
          <w:rFonts w:ascii="Times New Roman" w:hAnsi="Times New Roman" w:cs="Times New Roman"/>
          <w:sz w:val="24"/>
          <w:szCs w:val="24"/>
        </w:rPr>
        <w:t xml:space="preserve">- </w:t>
      </w:r>
      <w:r w:rsidR="00224750">
        <w:rPr>
          <w:rFonts w:ascii="Times New Roman" w:hAnsi="Times New Roman" w:cs="Times New Roman"/>
          <w:sz w:val="24"/>
          <w:szCs w:val="24"/>
        </w:rPr>
        <w:t xml:space="preserve">Stanisław Perz - tel.:       </w:t>
      </w:r>
      <w:r w:rsidRPr="00062671">
        <w:rPr>
          <w:rFonts w:ascii="Times New Roman" w:hAnsi="Times New Roman" w:cs="Times New Roman"/>
          <w:sz w:val="24"/>
          <w:szCs w:val="24"/>
        </w:rPr>
        <w:t>41 3660032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 xml:space="preserve">2. ZOS ul. Szczecińska 1 /  Basen </w:t>
      </w:r>
      <w:proofErr w:type="spellStart"/>
      <w:r w:rsidRPr="00062671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="00224750">
        <w:rPr>
          <w:rFonts w:ascii="Times New Roman" w:hAnsi="Times New Roman" w:cs="Times New Roman"/>
          <w:sz w:val="24"/>
          <w:szCs w:val="24"/>
        </w:rPr>
        <w:t>/  - Andrzej Nańczyk -</w:t>
      </w:r>
      <w:r w:rsidRPr="00062671">
        <w:rPr>
          <w:rFonts w:ascii="Times New Roman" w:hAnsi="Times New Roman" w:cs="Times New Roman"/>
          <w:sz w:val="24"/>
          <w:szCs w:val="24"/>
        </w:rPr>
        <w:t xml:space="preserve"> tel.:   41 3440712 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</w:rPr>
        <w:t>3</w:t>
      </w:r>
      <w:r w:rsidRPr="00062671">
        <w:rPr>
          <w:rFonts w:ascii="Times New Roman" w:hAnsi="Times New Roman" w:cs="Times New Roman"/>
          <w:sz w:val="24"/>
          <w:szCs w:val="24"/>
          <w:u w:val="single"/>
        </w:rPr>
        <w:t xml:space="preserve">. ZOS ul. Boczna 15 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-Hala Legionów 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- Dariusz Misiorowski – tel.: 41 3676718</w:t>
      </w:r>
    </w:p>
    <w:p w:rsidR="00ED3EC8" w:rsidRPr="00B074DC" w:rsidRDefault="00ED3EC8" w:rsidP="00ED3EC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074DC">
        <w:rPr>
          <w:rFonts w:ascii="Times New Roman" w:hAnsi="Times New Roman" w:cs="Times New Roman"/>
          <w:sz w:val="24"/>
          <w:szCs w:val="24"/>
          <w:lang w:val="en-US"/>
        </w:rPr>
        <w:t>-Hotel „MARATON” ,</w:t>
      </w:r>
      <w:r w:rsidR="00B074DC" w:rsidRPr="00B074DC">
        <w:rPr>
          <w:rFonts w:ascii="Times New Roman" w:hAnsi="Times New Roman" w:cs="Times New Roman"/>
          <w:sz w:val="24"/>
          <w:szCs w:val="24"/>
          <w:lang w:val="en-US"/>
        </w:rPr>
        <w:t xml:space="preserve"> Stadion  L.A</w:t>
      </w:r>
      <w:r w:rsidR="00B074DC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B074DC">
        <w:rPr>
          <w:rFonts w:ascii="Times New Roman" w:hAnsi="Times New Roman" w:cs="Times New Roman"/>
          <w:sz w:val="24"/>
          <w:szCs w:val="24"/>
          <w:lang w:val="en-US"/>
        </w:rPr>
        <w:t>- Marek Baran - tel.:    41 3629116,  36 76 718 w. 960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4. ZOS ul. Ściegiennego 8 , ul. Szczepaniaka 29  ul. Kusocińskiego 53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- Hotel „STADION”, Hala Sportowa </w:t>
      </w:r>
      <w:r w:rsidRPr="00062671">
        <w:rPr>
          <w:rFonts w:ascii="Times New Roman" w:hAnsi="Times New Roman" w:cs="Times New Roman"/>
          <w:sz w:val="24"/>
          <w:szCs w:val="24"/>
        </w:rPr>
        <w:tab/>
        <w:t xml:space="preserve">            –  Jacek Domoradzki tel.:  41 3687715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- Stadion piłkarski 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– Jacek Domoradzki- tel.:  41 3676714, 15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- Stadion Piłkarski ul. Szczepaniaka 29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–  Paweł Wolicki - tel.:      41 3612715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- Boisko Piłkarskie ul. Kusocińskiego 53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-  Jacek Domoradzki- tel.: 41 3676714, 15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5. Kryta Pływalnia „DELFIN” ul. Krakowska 2</w:t>
      </w:r>
      <w:r w:rsidRPr="00062671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2827E8">
        <w:rPr>
          <w:rFonts w:ascii="Times New Roman" w:hAnsi="Times New Roman" w:cs="Times New Roman"/>
          <w:sz w:val="24"/>
          <w:szCs w:val="24"/>
        </w:rPr>
        <w:t xml:space="preserve"> Piotr Janus - tel.:            </w:t>
      </w:r>
      <w:r w:rsidRPr="00062671">
        <w:rPr>
          <w:rFonts w:ascii="Times New Roman" w:hAnsi="Times New Roman" w:cs="Times New Roman"/>
          <w:sz w:val="24"/>
          <w:szCs w:val="24"/>
        </w:rPr>
        <w:t xml:space="preserve"> 41 3669010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6. Kryta Pływalnia „ORKA” u</w:t>
      </w:r>
      <w:r w:rsidR="002827E8">
        <w:rPr>
          <w:rFonts w:ascii="Times New Roman" w:hAnsi="Times New Roman" w:cs="Times New Roman"/>
          <w:sz w:val="24"/>
          <w:szCs w:val="24"/>
        </w:rPr>
        <w:t>l. Kujawska 18</w:t>
      </w:r>
      <w:r w:rsidR="002827E8">
        <w:rPr>
          <w:rFonts w:ascii="Times New Roman" w:hAnsi="Times New Roman" w:cs="Times New Roman"/>
          <w:sz w:val="24"/>
          <w:szCs w:val="24"/>
        </w:rPr>
        <w:tab/>
        <w:t>- Marzena Gołda -</w:t>
      </w:r>
      <w:r w:rsidRPr="00062671">
        <w:rPr>
          <w:rFonts w:ascii="Times New Roman" w:hAnsi="Times New Roman" w:cs="Times New Roman"/>
          <w:sz w:val="24"/>
          <w:szCs w:val="24"/>
        </w:rPr>
        <w:t xml:space="preserve"> tel.:       41 3676725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7. Kryta Pływalnia „MORS” ul. </w:t>
      </w:r>
      <w:r>
        <w:rPr>
          <w:rFonts w:ascii="Times New Roman" w:hAnsi="Times New Roman" w:cs="Times New Roman"/>
          <w:sz w:val="24"/>
          <w:szCs w:val="24"/>
        </w:rPr>
        <w:t xml:space="preserve">Marszałkowska </w:t>
      </w:r>
      <w:r w:rsidR="002827E8">
        <w:rPr>
          <w:rFonts w:ascii="Times New Roman" w:hAnsi="Times New Roman" w:cs="Times New Roman"/>
          <w:sz w:val="24"/>
          <w:szCs w:val="24"/>
        </w:rPr>
        <w:t>96</w:t>
      </w:r>
      <w:r w:rsidR="002827E8">
        <w:rPr>
          <w:rFonts w:ascii="Times New Roman" w:hAnsi="Times New Roman" w:cs="Times New Roman"/>
          <w:sz w:val="24"/>
          <w:szCs w:val="24"/>
        </w:rPr>
        <w:tab/>
        <w:t>- Piotr Hajdukiewicz -</w:t>
      </w:r>
      <w:r w:rsidRPr="00062671">
        <w:rPr>
          <w:rFonts w:ascii="Times New Roman" w:hAnsi="Times New Roman" w:cs="Times New Roman"/>
          <w:sz w:val="24"/>
          <w:szCs w:val="24"/>
        </w:rPr>
        <w:t xml:space="preserve"> tel.: 41 3676837 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8. Kryta Pływalnia ”FOKA” ul. Oś. Barwinek 31</w:t>
      </w:r>
      <w:r w:rsidRPr="00062671">
        <w:rPr>
          <w:rFonts w:ascii="Times New Roman" w:hAnsi="Times New Roman" w:cs="Times New Roman"/>
          <w:sz w:val="24"/>
          <w:szCs w:val="24"/>
        </w:rPr>
        <w:tab/>
        <w:t>- Przemysław Chmiel –tel.: 41 3676838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 9. Kryta Pływalnia „JURAJSKA”  </w:t>
      </w:r>
      <w:r w:rsidR="002827E8">
        <w:rPr>
          <w:rFonts w:ascii="Times New Roman" w:hAnsi="Times New Roman" w:cs="Times New Roman"/>
          <w:sz w:val="24"/>
          <w:szCs w:val="24"/>
        </w:rPr>
        <w:t>ul. Jurajska 7</w:t>
      </w:r>
      <w:r w:rsidR="002827E8">
        <w:rPr>
          <w:rFonts w:ascii="Times New Roman" w:hAnsi="Times New Roman" w:cs="Times New Roman"/>
          <w:sz w:val="24"/>
          <w:szCs w:val="24"/>
        </w:rPr>
        <w:tab/>
        <w:t>- Zofia Kubicka -</w:t>
      </w:r>
      <w:r w:rsidRPr="00062671">
        <w:rPr>
          <w:rFonts w:ascii="Times New Roman" w:hAnsi="Times New Roman" w:cs="Times New Roman"/>
          <w:sz w:val="24"/>
          <w:szCs w:val="24"/>
        </w:rPr>
        <w:t xml:space="preserve"> tel.:         41 3676727</w:t>
      </w:r>
    </w:p>
    <w:p w:rsidR="00ED3EC8" w:rsidRDefault="00ED3EC8" w:rsidP="00ED3EC8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10. Zespół Obiektów Sportowych ul. W</w:t>
      </w:r>
      <w:r w:rsidR="002827E8">
        <w:rPr>
          <w:rFonts w:ascii="Times New Roman" w:hAnsi="Times New Roman" w:cs="Times New Roman"/>
          <w:sz w:val="24"/>
          <w:szCs w:val="24"/>
        </w:rPr>
        <w:t>arszawska 338- Krzysztof Latos -</w:t>
      </w:r>
      <w:r w:rsidRPr="00062671">
        <w:rPr>
          <w:rFonts w:ascii="Times New Roman" w:hAnsi="Times New Roman" w:cs="Times New Roman"/>
          <w:sz w:val="24"/>
          <w:szCs w:val="24"/>
        </w:rPr>
        <w:t xml:space="preserve"> tel</w:t>
      </w:r>
      <w:r w:rsidR="002827E8">
        <w:rPr>
          <w:rFonts w:ascii="Times New Roman" w:hAnsi="Times New Roman" w:cs="Times New Roman"/>
          <w:sz w:val="24"/>
          <w:szCs w:val="24"/>
        </w:rPr>
        <w:t>.</w:t>
      </w:r>
      <w:r w:rsidRPr="00062671">
        <w:rPr>
          <w:rFonts w:ascii="Times New Roman" w:hAnsi="Times New Roman" w:cs="Times New Roman"/>
          <w:sz w:val="24"/>
          <w:szCs w:val="24"/>
        </w:rPr>
        <w:t>:  41 367 68 83</w:t>
      </w: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Hala Widowisko-Sportowa ul. Żytnia 1 – And</w:t>
      </w:r>
      <w:r w:rsidR="002827E8">
        <w:rPr>
          <w:rFonts w:ascii="Times New Roman" w:hAnsi="Times New Roman" w:cs="Times New Roman"/>
          <w:sz w:val="24"/>
          <w:szCs w:val="24"/>
        </w:rPr>
        <w:t xml:space="preserve">rzej Tłuczyński              </w:t>
      </w:r>
      <w:r>
        <w:rPr>
          <w:rFonts w:ascii="Times New Roman" w:hAnsi="Times New Roman" w:cs="Times New Roman"/>
          <w:sz w:val="24"/>
          <w:szCs w:val="24"/>
        </w:rPr>
        <w:t>tel</w:t>
      </w:r>
      <w:r w:rsidR="002827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: 41</w:t>
      </w:r>
      <w:r w:rsidR="002827E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367</w:t>
      </w:r>
      <w:r w:rsidR="002827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67</w:t>
      </w:r>
      <w:r w:rsidR="002827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ED3EC8" w:rsidRPr="00062671" w:rsidRDefault="00ED3EC8" w:rsidP="00ED3E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3EC8" w:rsidRPr="00062671" w:rsidRDefault="00ED3EC8" w:rsidP="00ED3E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2. Osoby  Wykonawcy uprawnione  do kontaktów z Zamawiającym   w zakresie  wynikającym z niniejszej umowy: </w:t>
      </w:r>
    </w:p>
    <w:p w:rsidR="00ED3EC8" w:rsidRPr="00062671" w:rsidRDefault="00ED3EC8" w:rsidP="00ED3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….tel</w:t>
      </w:r>
      <w:r w:rsidR="0005596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:…….</w:t>
      </w: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ED3EC8" w:rsidRPr="00062671" w:rsidRDefault="00ED3EC8" w:rsidP="00ED3E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3EC8" w:rsidRPr="00062671" w:rsidRDefault="00ED3EC8" w:rsidP="00ED3E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3EC8" w:rsidRPr="00062671" w:rsidRDefault="00ED3EC8" w:rsidP="00ED3E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D3EC8" w:rsidRPr="00062671" w:rsidRDefault="00ED3EC8" w:rsidP="00ED3EC8">
      <w:pPr>
        <w:rPr>
          <w:rFonts w:ascii="Times New Roman" w:hAnsi="Times New Roman" w:cs="Times New Roman"/>
          <w:sz w:val="24"/>
          <w:szCs w:val="24"/>
        </w:rPr>
      </w:pPr>
    </w:p>
    <w:p w:rsidR="00ED3EC8" w:rsidRDefault="00ED3EC8" w:rsidP="00ED3EC8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ED3EC8" w:rsidRDefault="00ED3EC8"/>
    <w:p w:rsidR="00FF03B2" w:rsidRDefault="00FF03B2" w:rsidP="000608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F03B2" w:rsidRDefault="00FF03B2" w:rsidP="000608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FF03B2" w:rsidSect="00A44F8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3F440E"/>
    <w:multiLevelType w:val="hybridMultilevel"/>
    <w:tmpl w:val="4DDA1E3E"/>
    <w:lvl w:ilvl="0" w:tplc="7C02CA5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A1EB9"/>
    <w:multiLevelType w:val="hybridMultilevel"/>
    <w:tmpl w:val="1E563D2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E05FE"/>
    <w:multiLevelType w:val="hybridMultilevel"/>
    <w:tmpl w:val="F0F200D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6E2DCD"/>
    <w:multiLevelType w:val="hybridMultilevel"/>
    <w:tmpl w:val="CCD0F660"/>
    <w:lvl w:ilvl="0" w:tplc="A7F02BB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6"/>
  </w:num>
  <w:num w:numId="4">
    <w:abstractNumId w:val="15"/>
  </w:num>
  <w:num w:numId="5">
    <w:abstractNumId w:val="4"/>
  </w:num>
  <w:num w:numId="6">
    <w:abstractNumId w:val="10"/>
  </w:num>
  <w:num w:numId="7">
    <w:abstractNumId w:val="3"/>
  </w:num>
  <w:num w:numId="8">
    <w:abstractNumId w:val="13"/>
  </w:num>
  <w:num w:numId="9">
    <w:abstractNumId w:val="12"/>
  </w:num>
  <w:num w:numId="10">
    <w:abstractNumId w:val="7"/>
  </w:num>
  <w:num w:numId="11">
    <w:abstractNumId w:val="17"/>
  </w:num>
  <w:num w:numId="12">
    <w:abstractNumId w:val="11"/>
  </w:num>
  <w:num w:numId="13">
    <w:abstractNumId w:val="9"/>
  </w:num>
  <w:num w:numId="14">
    <w:abstractNumId w:val="14"/>
  </w:num>
  <w:num w:numId="15">
    <w:abstractNumId w:val="0"/>
  </w:num>
  <w:num w:numId="16">
    <w:abstractNumId w:val="1"/>
  </w:num>
  <w:num w:numId="17">
    <w:abstractNumId w:val="8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65"/>
    <w:rsid w:val="0002123D"/>
    <w:rsid w:val="0003645B"/>
    <w:rsid w:val="00040844"/>
    <w:rsid w:val="000410A9"/>
    <w:rsid w:val="000461A4"/>
    <w:rsid w:val="00055963"/>
    <w:rsid w:val="0006087E"/>
    <w:rsid w:val="00061675"/>
    <w:rsid w:val="00065F6A"/>
    <w:rsid w:val="000C1B9A"/>
    <w:rsid w:val="00155ADD"/>
    <w:rsid w:val="00162239"/>
    <w:rsid w:val="00177167"/>
    <w:rsid w:val="00196A14"/>
    <w:rsid w:val="001B71DE"/>
    <w:rsid w:val="001C407A"/>
    <w:rsid w:val="001F6F87"/>
    <w:rsid w:val="00211289"/>
    <w:rsid w:val="00224750"/>
    <w:rsid w:val="0024512B"/>
    <w:rsid w:val="002615E8"/>
    <w:rsid w:val="002827E8"/>
    <w:rsid w:val="00287F09"/>
    <w:rsid w:val="002C62CC"/>
    <w:rsid w:val="003277CF"/>
    <w:rsid w:val="00357A3F"/>
    <w:rsid w:val="00375B3B"/>
    <w:rsid w:val="00381D9E"/>
    <w:rsid w:val="0038449A"/>
    <w:rsid w:val="003A5137"/>
    <w:rsid w:val="003A573E"/>
    <w:rsid w:val="003C46FB"/>
    <w:rsid w:val="003D4787"/>
    <w:rsid w:val="003D5CB9"/>
    <w:rsid w:val="003E1061"/>
    <w:rsid w:val="003E3170"/>
    <w:rsid w:val="00451D66"/>
    <w:rsid w:val="004B24A4"/>
    <w:rsid w:val="004D45B2"/>
    <w:rsid w:val="004D5CAB"/>
    <w:rsid w:val="004E7EC9"/>
    <w:rsid w:val="00526032"/>
    <w:rsid w:val="00530070"/>
    <w:rsid w:val="00552345"/>
    <w:rsid w:val="0055338C"/>
    <w:rsid w:val="00553EF2"/>
    <w:rsid w:val="00563553"/>
    <w:rsid w:val="00575832"/>
    <w:rsid w:val="00582E17"/>
    <w:rsid w:val="005B0B00"/>
    <w:rsid w:val="005F68F4"/>
    <w:rsid w:val="0060462F"/>
    <w:rsid w:val="00611F32"/>
    <w:rsid w:val="00617B90"/>
    <w:rsid w:val="00655D68"/>
    <w:rsid w:val="006E468D"/>
    <w:rsid w:val="006F082B"/>
    <w:rsid w:val="006F21FA"/>
    <w:rsid w:val="00746074"/>
    <w:rsid w:val="00796BCD"/>
    <w:rsid w:val="007C78A2"/>
    <w:rsid w:val="008253D2"/>
    <w:rsid w:val="00845BC2"/>
    <w:rsid w:val="0089616A"/>
    <w:rsid w:val="008A39BD"/>
    <w:rsid w:val="008C4345"/>
    <w:rsid w:val="00903A7D"/>
    <w:rsid w:val="00921502"/>
    <w:rsid w:val="00943E6C"/>
    <w:rsid w:val="00946853"/>
    <w:rsid w:val="0097068A"/>
    <w:rsid w:val="009B3BDC"/>
    <w:rsid w:val="009F6465"/>
    <w:rsid w:val="00A222F9"/>
    <w:rsid w:val="00A34095"/>
    <w:rsid w:val="00A44F8A"/>
    <w:rsid w:val="00A655F1"/>
    <w:rsid w:val="00AA55D1"/>
    <w:rsid w:val="00AD20AB"/>
    <w:rsid w:val="00AD6586"/>
    <w:rsid w:val="00B02E81"/>
    <w:rsid w:val="00B074DC"/>
    <w:rsid w:val="00B16497"/>
    <w:rsid w:val="00B42D52"/>
    <w:rsid w:val="00B471E9"/>
    <w:rsid w:val="00B7665E"/>
    <w:rsid w:val="00B90D4E"/>
    <w:rsid w:val="00BC3ADD"/>
    <w:rsid w:val="00BE5B6B"/>
    <w:rsid w:val="00C36BAB"/>
    <w:rsid w:val="00C948EF"/>
    <w:rsid w:val="00CA6535"/>
    <w:rsid w:val="00CB64FD"/>
    <w:rsid w:val="00D36083"/>
    <w:rsid w:val="00D54ED1"/>
    <w:rsid w:val="00D67C16"/>
    <w:rsid w:val="00DA1A0C"/>
    <w:rsid w:val="00E70E68"/>
    <w:rsid w:val="00EA50C3"/>
    <w:rsid w:val="00EB376F"/>
    <w:rsid w:val="00ED242D"/>
    <w:rsid w:val="00ED3EC8"/>
    <w:rsid w:val="00EE1216"/>
    <w:rsid w:val="00EE31E8"/>
    <w:rsid w:val="00EE4FE0"/>
    <w:rsid w:val="00EF7D7C"/>
    <w:rsid w:val="00F04CA3"/>
    <w:rsid w:val="00F1721B"/>
    <w:rsid w:val="00F258EA"/>
    <w:rsid w:val="00F731E2"/>
    <w:rsid w:val="00FA6CC3"/>
    <w:rsid w:val="00FE2B0B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4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4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4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646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58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8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8EA"/>
    <w:rPr>
      <w:sz w:val="20"/>
      <w:szCs w:val="20"/>
    </w:rPr>
  </w:style>
  <w:style w:type="paragraph" w:styleId="Bezodstpw">
    <w:name w:val="No Spacing"/>
    <w:qFormat/>
    <w:rsid w:val="000608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Legenda1">
    <w:name w:val="Legenda1"/>
    <w:basedOn w:val="Normalny"/>
    <w:next w:val="Normalny"/>
    <w:rsid w:val="00A44F8A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3CD28A94</Template>
  <TotalTime>7</TotalTime>
  <Pages>24</Pages>
  <Words>5729</Words>
  <Characters>34374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40023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</cp:revision>
  <cp:lastPrinted>2017-10-16T10:34:00Z</cp:lastPrinted>
  <dcterms:created xsi:type="dcterms:W3CDTF">2017-10-16T10:23:00Z</dcterms:created>
  <dcterms:modified xsi:type="dcterms:W3CDTF">2017-10-16T10:34:00Z</dcterms:modified>
</cp:coreProperties>
</file>