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178" w:rsidRDefault="002378E9" w:rsidP="00BE2E56">
      <w:pPr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</w:t>
      </w:r>
    </w:p>
    <w:p w:rsidR="002378E9" w:rsidRPr="004E55AD" w:rsidRDefault="002378E9" w:rsidP="004E55AD">
      <w:pPr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Załącznik nr 3</w:t>
      </w:r>
      <w:r w:rsidR="00BE2E56">
        <w:rPr>
          <w:rFonts w:ascii="Times New Roman" w:eastAsia="Times New Roman" w:hAnsi="Times New Roman"/>
          <w:sz w:val="24"/>
          <w:szCs w:val="24"/>
          <w:lang w:eastAsia="pl-PL"/>
        </w:rPr>
        <w:t xml:space="preserve">     </w:t>
      </w:r>
      <w:r w:rsidR="007D602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ab/>
      </w:r>
    </w:p>
    <w:p w:rsidR="007D6027" w:rsidRDefault="007D6027" w:rsidP="007D602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………………………………………………</w:t>
      </w:r>
    </w:p>
    <w:p w:rsidR="007D6027" w:rsidRDefault="007D6027" w:rsidP="007D6027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sz w:val="24"/>
          <w:szCs w:val="24"/>
          <w:lang w:eastAsia="pl-PL"/>
        </w:rPr>
        <w:t>(pieczęć, nazwa i dokładny adres wykonawcy)</w:t>
      </w:r>
    </w:p>
    <w:p w:rsidR="007D6027" w:rsidRDefault="007D6027" w:rsidP="007D6027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7D6027" w:rsidRDefault="007D6027" w:rsidP="007D60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 do kontaktu;……………………………………………………………………………</w:t>
      </w:r>
    </w:p>
    <w:p w:rsidR="007D6027" w:rsidRPr="00AE0257" w:rsidRDefault="007D6027" w:rsidP="007D60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E0257">
        <w:rPr>
          <w:rFonts w:ascii="Times New Roman" w:hAnsi="Times New Roman"/>
          <w:sz w:val="24"/>
          <w:szCs w:val="24"/>
        </w:rPr>
        <w:t>tel./.fax:………………………………e-mail: …………………………..…………..………</w:t>
      </w:r>
    </w:p>
    <w:p w:rsidR="007D6027" w:rsidRPr="00AE0257" w:rsidRDefault="007D6027" w:rsidP="007D602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7D6027" w:rsidRPr="00AE0257" w:rsidRDefault="007D6027" w:rsidP="007D602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AE025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FORMULARZ OFERTOWY</w:t>
      </w:r>
    </w:p>
    <w:p w:rsidR="007D6027" w:rsidRPr="00AE0257" w:rsidRDefault="007D6027" w:rsidP="007D602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7D6027" w:rsidRPr="00AE0257" w:rsidRDefault="007D6027" w:rsidP="000D2A12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n</w:t>
      </w:r>
      <w:r w:rsidRPr="005233A2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a :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2378E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Wykonanie poboru i badanie próbek wody z basenów pływalni MOSIR w Kielcach </w:t>
      </w:r>
    </w:p>
    <w:p w:rsidR="007D6027" w:rsidRDefault="007D6027" w:rsidP="007D602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7D6027" w:rsidRDefault="007D6027" w:rsidP="005A489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 / My (imię i nazwisko)...........................................................................................................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jako upoważniony/nieni przedstawiciel/e firmy..........................................................................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</w:t>
      </w:r>
      <w:r w:rsidR="005A4899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działając w imieniu reprezentow</w:t>
      </w:r>
      <w:r w:rsidR="004E55AD">
        <w:rPr>
          <w:rFonts w:ascii="Times New Roman" w:eastAsia="Times New Roman" w:hAnsi="Times New Roman"/>
          <w:sz w:val="24"/>
          <w:szCs w:val="24"/>
          <w:lang w:eastAsia="pl-PL"/>
        </w:rPr>
        <w:t>anej przeze mnie/nas firmy/ firm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</w:t>
      </w:r>
      <w:r w:rsidR="005A4899">
        <w:rPr>
          <w:rFonts w:ascii="Times New Roman" w:eastAsia="Times New Roman" w:hAnsi="Times New Roman"/>
          <w:sz w:val="24"/>
          <w:szCs w:val="24"/>
          <w:lang w:eastAsia="pl-PL"/>
        </w:rPr>
        <w:t>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7D6027" w:rsidRDefault="007D6027" w:rsidP="005A489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D6027" w:rsidRPr="007D6027" w:rsidRDefault="007D6027" w:rsidP="005A489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1.Oferuję/ emy/   wykonanie zamówienia za  cenę :………</w:t>
      </w:r>
      <w:r w:rsidR="005A4899"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>…………..</w:t>
      </w:r>
      <w:r w:rsidRPr="004F786B">
        <w:rPr>
          <w:rFonts w:ascii="Times New Roman" w:hAnsi="Times New Roman"/>
          <w:b/>
          <w:sz w:val="24"/>
          <w:szCs w:val="24"/>
        </w:rPr>
        <w:t>zł brutto</w:t>
      </w:r>
    </w:p>
    <w:p w:rsidR="005A4899" w:rsidRDefault="005A4899" w:rsidP="005A4899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 s</w:t>
      </w:r>
      <w:r w:rsidR="007D60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łownie brutto zł.: 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</w:t>
      </w:r>
      <w:r w:rsidR="007D60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.............................................................................</w:t>
      </w:r>
      <w:r w:rsidR="002A3DD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..............................)</w:t>
      </w:r>
    </w:p>
    <w:p w:rsidR="002A3DD3" w:rsidRDefault="005A4899" w:rsidP="003B61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C0EB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wg poniższej specyfikacji:</w:t>
      </w:r>
    </w:p>
    <w:p w:rsidR="003B6178" w:rsidRDefault="003B6178" w:rsidP="003B61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537"/>
        <w:gridCol w:w="992"/>
        <w:gridCol w:w="1551"/>
        <w:gridCol w:w="1132"/>
        <w:gridCol w:w="1983"/>
      </w:tblGrid>
      <w:tr w:rsidR="007327F9" w:rsidRPr="007327F9" w:rsidTr="00C151C8">
        <w:tc>
          <w:tcPr>
            <w:tcW w:w="1843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Rodzaj badania</w:t>
            </w:r>
          </w:p>
        </w:tc>
        <w:tc>
          <w:tcPr>
            <w:tcW w:w="1537" w:type="dxa"/>
          </w:tcPr>
          <w:p w:rsidR="007327F9" w:rsidRPr="007327F9" w:rsidRDefault="003B6178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Ilość pobrań</w:t>
            </w: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w </w:t>
            </w:r>
            <w:r w:rsidR="003B6178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trakcie </w:t>
            </w:r>
          </w:p>
          <w:p w:rsidR="003B6178" w:rsidRPr="007327F9" w:rsidRDefault="003B6178" w:rsidP="003B61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umowy </w:t>
            </w:r>
            <w:r w:rsid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na </w:t>
            </w:r>
            <w:r w:rsidR="007327F9" w:rsidRP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wszystkich pływalniach</w:t>
            </w: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*)</w:t>
            </w:r>
          </w:p>
        </w:tc>
        <w:tc>
          <w:tcPr>
            <w:tcW w:w="992" w:type="dxa"/>
          </w:tcPr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Cena netto</w:t>
            </w: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za</w:t>
            </w:r>
          </w:p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1 badanie</w:t>
            </w:r>
          </w:p>
        </w:tc>
        <w:tc>
          <w:tcPr>
            <w:tcW w:w="1551" w:type="dxa"/>
          </w:tcPr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Wartość</w:t>
            </w: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 Netto</w:t>
            </w: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  <w:p w:rsidR="005A4899" w:rsidRDefault="005A489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( kol. 2x3) </w:t>
            </w:r>
          </w:p>
        </w:tc>
        <w:tc>
          <w:tcPr>
            <w:tcW w:w="1132" w:type="dxa"/>
          </w:tcPr>
          <w:p w:rsidR="007327F9" w:rsidRDefault="005A489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Podatek </w:t>
            </w:r>
            <w:r w:rsid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Vat</w:t>
            </w:r>
          </w:p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w %</w:t>
            </w:r>
          </w:p>
        </w:tc>
        <w:tc>
          <w:tcPr>
            <w:tcW w:w="1983" w:type="dxa"/>
          </w:tcPr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Wartość brutto</w:t>
            </w: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  <w:p w:rsid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  <w:p w:rsidR="005A4899" w:rsidRDefault="005A4899" w:rsidP="005A48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</w:p>
          <w:p w:rsidR="007327F9" w:rsidRPr="007327F9" w:rsidRDefault="005A4899" w:rsidP="005A48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( kol. 4 + </w:t>
            </w:r>
            <w:r w:rsidR="007327F9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 xml:space="preserve">5 ) </w:t>
            </w:r>
          </w:p>
        </w:tc>
      </w:tr>
      <w:tr w:rsidR="007327F9" w:rsidRPr="007327F9" w:rsidTr="00C151C8">
        <w:tc>
          <w:tcPr>
            <w:tcW w:w="1843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1</w:t>
            </w:r>
          </w:p>
        </w:tc>
        <w:tc>
          <w:tcPr>
            <w:tcW w:w="1537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2</w:t>
            </w:r>
          </w:p>
        </w:tc>
        <w:tc>
          <w:tcPr>
            <w:tcW w:w="992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3</w:t>
            </w:r>
          </w:p>
        </w:tc>
        <w:tc>
          <w:tcPr>
            <w:tcW w:w="1551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4</w:t>
            </w:r>
          </w:p>
        </w:tc>
        <w:tc>
          <w:tcPr>
            <w:tcW w:w="1132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5</w:t>
            </w:r>
          </w:p>
        </w:tc>
        <w:tc>
          <w:tcPr>
            <w:tcW w:w="1983" w:type="dxa"/>
          </w:tcPr>
          <w:p w:rsidR="007327F9" w:rsidRPr="007327F9" w:rsidRDefault="007327F9" w:rsidP="007327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b/>
                <w:i/>
                <w:color w:val="000000"/>
                <w:lang w:eastAsia="pl-PL"/>
              </w:rPr>
              <w:t>6</w:t>
            </w:r>
          </w:p>
        </w:tc>
      </w:tr>
      <w:tr w:rsidR="007327F9" w:rsidRPr="007327F9" w:rsidTr="00C151C8">
        <w:tc>
          <w:tcPr>
            <w:tcW w:w="184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Escherichia coli</w:t>
            </w:r>
          </w:p>
        </w:tc>
        <w:tc>
          <w:tcPr>
            <w:tcW w:w="1537" w:type="dxa"/>
          </w:tcPr>
          <w:p w:rsidR="007327F9" w:rsidRPr="007327F9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311</w:t>
            </w:r>
          </w:p>
        </w:tc>
        <w:tc>
          <w:tcPr>
            <w:tcW w:w="99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5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C151C8">
        <w:tc>
          <w:tcPr>
            <w:tcW w:w="184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Pseudomona aeruginosa</w:t>
            </w:r>
          </w:p>
        </w:tc>
        <w:tc>
          <w:tcPr>
            <w:tcW w:w="1537" w:type="dxa"/>
          </w:tcPr>
          <w:p w:rsidR="007327F9" w:rsidRPr="007327F9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233</w:t>
            </w:r>
          </w:p>
        </w:tc>
        <w:tc>
          <w:tcPr>
            <w:tcW w:w="99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5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C151C8">
        <w:tc>
          <w:tcPr>
            <w:tcW w:w="184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Ogólne mikroorganizmy</w:t>
            </w:r>
          </w:p>
        </w:tc>
        <w:tc>
          <w:tcPr>
            <w:tcW w:w="1537" w:type="dxa"/>
          </w:tcPr>
          <w:p w:rsidR="007327F9" w:rsidRPr="007327F9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148</w:t>
            </w:r>
          </w:p>
        </w:tc>
        <w:tc>
          <w:tcPr>
            <w:tcW w:w="99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5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C151C8">
        <w:tc>
          <w:tcPr>
            <w:tcW w:w="184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Legionella</w:t>
            </w:r>
          </w:p>
        </w:tc>
        <w:tc>
          <w:tcPr>
            <w:tcW w:w="1537" w:type="dxa"/>
          </w:tcPr>
          <w:p w:rsidR="007327F9" w:rsidRPr="007327F9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99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5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C151C8">
        <w:tc>
          <w:tcPr>
            <w:tcW w:w="184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Gronkowce</w:t>
            </w:r>
          </w:p>
        </w:tc>
        <w:tc>
          <w:tcPr>
            <w:tcW w:w="1537" w:type="dxa"/>
          </w:tcPr>
          <w:p w:rsidR="007327F9" w:rsidRPr="007327F9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99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5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C151C8">
        <w:tc>
          <w:tcPr>
            <w:tcW w:w="184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Mętność</w:t>
            </w:r>
          </w:p>
        </w:tc>
        <w:tc>
          <w:tcPr>
            <w:tcW w:w="1537" w:type="dxa"/>
          </w:tcPr>
          <w:p w:rsidR="007327F9" w:rsidRPr="007327F9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104</w:t>
            </w:r>
          </w:p>
        </w:tc>
        <w:tc>
          <w:tcPr>
            <w:tcW w:w="99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5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C151C8">
        <w:tc>
          <w:tcPr>
            <w:tcW w:w="1843" w:type="dxa"/>
          </w:tcPr>
          <w:p w:rsid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 xml:space="preserve">Chloroform </w:t>
            </w:r>
          </w:p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+ THM</w:t>
            </w:r>
          </w:p>
        </w:tc>
        <w:tc>
          <w:tcPr>
            <w:tcW w:w="1537" w:type="dxa"/>
          </w:tcPr>
          <w:p w:rsidR="007327F9" w:rsidRPr="007327F9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99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5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C151C8">
        <w:tc>
          <w:tcPr>
            <w:tcW w:w="184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Azotany</w:t>
            </w:r>
          </w:p>
        </w:tc>
        <w:tc>
          <w:tcPr>
            <w:tcW w:w="1537" w:type="dxa"/>
          </w:tcPr>
          <w:p w:rsidR="007327F9" w:rsidRPr="007327F9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99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51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2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3" w:type="dxa"/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7327F9" w:rsidRPr="007327F9" w:rsidTr="00C151C8">
        <w:tc>
          <w:tcPr>
            <w:tcW w:w="1843" w:type="dxa"/>
            <w:tcBorders>
              <w:bottom w:val="single" w:sz="12" w:space="0" w:color="auto"/>
            </w:tcBorders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7327F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Utlenialność</w:t>
            </w:r>
          </w:p>
        </w:tc>
        <w:tc>
          <w:tcPr>
            <w:tcW w:w="1537" w:type="dxa"/>
            <w:tcBorders>
              <w:bottom w:val="single" w:sz="12" w:space="0" w:color="auto"/>
            </w:tcBorders>
          </w:tcPr>
          <w:p w:rsidR="007327F9" w:rsidRPr="007327F9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104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51" w:type="dxa"/>
            <w:tcBorders>
              <w:bottom w:val="single" w:sz="12" w:space="0" w:color="auto"/>
            </w:tcBorders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2" w:type="dxa"/>
            <w:tcBorders>
              <w:bottom w:val="single" w:sz="12" w:space="0" w:color="auto"/>
            </w:tcBorders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3" w:type="dxa"/>
            <w:tcBorders>
              <w:bottom w:val="single" w:sz="12" w:space="0" w:color="auto"/>
            </w:tcBorders>
          </w:tcPr>
          <w:p w:rsidR="007327F9" w:rsidRPr="007327F9" w:rsidRDefault="007327F9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C151C8" w:rsidRPr="007327F9" w:rsidTr="00211FF8">
        <w:tc>
          <w:tcPr>
            <w:tcW w:w="705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1C8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 w:rsidRPr="005A489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 xml:space="preserve">RAZEM: </w:t>
            </w:r>
          </w:p>
          <w:p w:rsidR="00C151C8" w:rsidRPr="005A4899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51C8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</w:p>
          <w:p w:rsidR="00C151C8" w:rsidRPr="005A4899" w:rsidRDefault="00C151C8" w:rsidP="007327F9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l-PL"/>
              </w:rPr>
              <w:t>…………………</w:t>
            </w:r>
          </w:p>
        </w:tc>
      </w:tr>
    </w:tbl>
    <w:p w:rsidR="004C0EB5" w:rsidRDefault="004C0EB5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3B6178" w:rsidRDefault="003B6178" w:rsidP="003B61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3B617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3B6178" w:rsidRDefault="003B6178" w:rsidP="003B617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3B6178" w:rsidRPr="003B6178" w:rsidRDefault="003B6178" w:rsidP="003B617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 </w:t>
      </w:r>
      <w:r w:rsidR="007D6027" w:rsidRPr="007D602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Termin wykonania zamówienia: </w:t>
      </w:r>
      <w:r w:rsidR="004C0EB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01.06.2016 -31.05.2017r</w:t>
      </w:r>
    </w:p>
    <w:p w:rsidR="007D6027" w:rsidRDefault="003B6178" w:rsidP="003B617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 </w:t>
      </w:r>
      <w:r w:rsidR="007D60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 zapoznaniu się z warunkami zamówienia akceptujemy je bez zastrzeżeń.</w:t>
      </w:r>
    </w:p>
    <w:p w:rsidR="002A3DD3" w:rsidRPr="004C0EB5" w:rsidRDefault="003B6178" w:rsidP="003B617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 </w:t>
      </w:r>
      <w:r w:rsidR="007D602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Załąc</w:t>
      </w:r>
      <w:r w:rsidR="004C0EB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znikami do niniejszej oferty są</w:t>
      </w:r>
    </w:p>
    <w:p w:rsidR="007D6027" w:rsidRPr="003B6178" w:rsidRDefault="007D6027" w:rsidP="007D6027">
      <w:pPr>
        <w:spacing w:after="0" w:line="360" w:lineRule="auto"/>
        <w:ind w:left="36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</w:pPr>
      <w:r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>– oświadczenie wykonawcy</w:t>
      </w:r>
      <w:r w:rsidR="00A02737"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 xml:space="preserve"> wg  </w:t>
      </w:r>
      <w:r w:rsidR="004C0EB5"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>Zał. nr 2</w:t>
      </w:r>
    </w:p>
    <w:p w:rsidR="007D6027" w:rsidRPr="002A3DD3" w:rsidRDefault="007D6027" w:rsidP="007D6027">
      <w:pPr>
        <w:spacing w:after="0" w:line="360" w:lineRule="auto"/>
        <w:ind w:left="360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</w:pPr>
      <w:r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>– zaakceptowany wzór umowy</w:t>
      </w:r>
      <w:r w:rsidR="00A02737"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 xml:space="preserve"> wg </w:t>
      </w:r>
      <w:r w:rsidR="00B62D3F"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 xml:space="preserve"> Zał. nr 4</w:t>
      </w:r>
    </w:p>
    <w:p w:rsidR="007D6027" w:rsidRDefault="007D6027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Pr="004E55AD" w:rsidRDefault="004E55AD" w:rsidP="004E55AD">
      <w:pPr>
        <w:spacing w:after="0" w:line="360" w:lineRule="auto"/>
        <w:jc w:val="both"/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>*</w:t>
      </w:r>
      <w:r w:rsidRPr="003B6178">
        <w:rPr>
          <w:rFonts w:ascii="Times New Roman" w:eastAsia="Times New Roman" w:hAnsi="Times New Roman"/>
          <w:i/>
          <w:color w:val="000000"/>
          <w:sz w:val="24"/>
          <w:szCs w:val="24"/>
          <w:lang w:eastAsia="pl-PL"/>
        </w:rPr>
        <w:t>)  z uwzględnieniem różnicy ilości badań na poszczególnych obiektach w okresach ich udostepnienia dla usługobiorców</w:t>
      </w:r>
    </w:p>
    <w:p w:rsidR="004E55AD" w:rsidRDefault="004E55AD" w:rsidP="004E55A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4E55A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4E55A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………...., dnia ……..... 2016 r.</w:t>
      </w:r>
    </w:p>
    <w:p w:rsidR="004E55AD" w:rsidRDefault="004E55AD" w:rsidP="004E55AD">
      <w:pPr>
        <w:spacing w:after="0" w:line="240" w:lineRule="auto"/>
        <w:ind w:left="510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……….....................................................</w:t>
      </w:r>
    </w:p>
    <w:p w:rsidR="004E55AD" w:rsidRPr="00AE0257" w:rsidRDefault="004E55AD" w:rsidP="004E55AD">
      <w:pPr>
        <w:spacing w:after="0" w:line="240" w:lineRule="auto"/>
        <w:ind w:left="5103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(podpis upoważnionego przedstawiciela/li Wykonawcy/ców)</w:t>
      </w: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Default="004E55AD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C0EB5" w:rsidRDefault="004C0EB5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C0EB5" w:rsidRDefault="004C0EB5" w:rsidP="007D602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4E55AD" w:rsidRPr="00AE0257" w:rsidRDefault="004E55AD">
      <w:pPr>
        <w:spacing w:after="0" w:line="240" w:lineRule="auto"/>
        <w:ind w:left="5103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sectPr w:rsidR="004E55AD" w:rsidRPr="00AE0257" w:rsidSect="00B62D3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969A2"/>
    <w:multiLevelType w:val="hybridMultilevel"/>
    <w:tmpl w:val="68BA0DE2"/>
    <w:lvl w:ilvl="0" w:tplc="04150011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color w:val="auto"/>
      </w:rPr>
    </w:lvl>
    <w:lvl w:ilvl="1" w:tplc="0D3AE544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2" w:tplc="0415001B">
      <w:start w:val="1"/>
      <w:numFmt w:val="decimal"/>
      <w:lvlText w:val="%3"/>
      <w:lvlJc w:val="left"/>
      <w:pPr>
        <w:tabs>
          <w:tab w:val="num" w:pos="2100"/>
        </w:tabs>
        <w:ind w:left="2100" w:hanging="360"/>
      </w:pPr>
    </w:lvl>
    <w:lvl w:ilvl="3" w:tplc="0415000F">
      <w:start w:val="21"/>
      <w:numFmt w:val="upperRoman"/>
      <w:lvlText w:val="%4."/>
      <w:lvlJc w:val="left"/>
      <w:pPr>
        <w:tabs>
          <w:tab w:val="num" w:pos="3000"/>
        </w:tabs>
        <w:ind w:left="3000" w:hanging="720"/>
      </w:pPr>
    </w:lvl>
    <w:lvl w:ilvl="4" w:tplc="0415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>
    <w:nsid w:val="569562A9"/>
    <w:multiLevelType w:val="hybridMultilevel"/>
    <w:tmpl w:val="EA5A3EA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2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BD5"/>
    <w:rsid w:val="000D2A12"/>
    <w:rsid w:val="002378E9"/>
    <w:rsid w:val="002A3DD3"/>
    <w:rsid w:val="00365523"/>
    <w:rsid w:val="003B6178"/>
    <w:rsid w:val="003C2E62"/>
    <w:rsid w:val="004C0EB5"/>
    <w:rsid w:val="004E55AD"/>
    <w:rsid w:val="005A4899"/>
    <w:rsid w:val="00685507"/>
    <w:rsid w:val="006C78A9"/>
    <w:rsid w:val="007327F9"/>
    <w:rsid w:val="007D6027"/>
    <w:rsid w:val="00A02737"/>
    <w:rsid w:val="00AE0257"/>
    <w:rsid w:val="00AF34CC"/>
    <w:rsid w:val="00B62D3F"/>
    <w:rsid w:val="00BE2E56"/>
    <w:rsid w:val="00C151C8"/>
    <w:rsid w:val="00DD2BD5"/>
    <w:rsid w:val="00DF2D07"/>
    <w:rsid w:val="00F5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02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60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602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6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1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3126EA2C</Template>
  <TotalTime>0</TotalTime>
  <Pages>3</Pages>
  <Words>300</Words>
  <Characters>1805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</cp:revision>
  <dcterms:created xsi:type="dcterms:W3CDTF">2016-05-11T07:42:00Z</dcterms:created>
  <dcterms:modified xsi:type="dcterms:W3CDTF">2016-05-11T07:42:00Z</dcterms:modified>
</cp:coreProperties>
</file>