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C92" w:rsidRDefault="00A4610D" w:rsidP="001859D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1859DD" w:rsidRPr="00654F28" w:rsidRDefault="00790C92" w:rsidP="001859D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( dla cz. I,</w:t>
      </w:r>
      <w:r w:rsidRPr="003E5DE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cz. II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, cz. III, Cz. IV, Cz. V</w:t>
      </w:r>
      <w:r w:rsidR="005768E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, Cz VI</w:t>
      </w:r>
      <w:bookmarkStart w:id="0" w:name="_GoBack"/>
      <w:bookmarkEnd w:id="0"/>
      <w:r w:rsidRPr="003E5DE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)</w:t>
      </w:r>
    </w:p>
    <w:p w:rsidR="001859DD" w:rsidRPr="00C54790" w:rsidRDefault="001859DD" w:rsidP="001859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Default="001859DD" w:rsidP="00185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Default="001859DD" w:rsidP="00185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 WYKONAWCY </w:t>
      </w:r>
    </w:p>
    <w:p w:rsidR="001859DD" w:rsidRPr="00C54790" w:rsidRDefault="001859DD" w:rsidP="00185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Pr="00C54790" w:rsidRDefault="001859DD" w:rsidP="001859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(  dot. zamówienia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 wartości szacunkowej poniżej 30</w:t>
      </w:r>
      <w:r w:rsidRPr="00C5479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tys. euro)</w:t>
      </w:r>
    </w:p>
    <w:p w:rsidR="001859DD" w:rsidRPr="00C54790" w:rsidRDefault="001859DD" w:rsidP="001859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831F5" w:rsidRPr="0099226F" w:rsidRDefault="001859DD" w:rsidP="005831F5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na: </w:t>
      </w:r>
      <w:r w:rsidR="00F461A1" w:rsidRPr="00FD17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 i dostawa specjalistycznego sprzętu do pielęgnacji naturalnych nawierzchni trawiastych</w:t>
      </w:r>
      <w:r w:rsidR="009922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proofErr w:type="spellStart"/>
      <w:r w:rsidR="009922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</w:t>
      </w:r>
      <w:proofErr w:type="spellEnd"/>
      <w:r w:rsidR="0099226F" w:rsidRPr="009922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</w:t>
      </w:r>
      <w:r w:rsidR="0099226F" w:rsidRPr="009922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I ….V</w:t>
      </w:r>
      <w:r w:rsidR="005768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</w:t>
      </w:r>
      <w:r w:rsidR="0099226F" w:rsidRPr="009922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)</w:t>
      </w:r>
      <w:r w:rsidR="009922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pn: ……………………………………………………………….…</w:t>
      </w:r>
    </w:p>
    <w:p w:rsidR="005264A2" w:rsidRPr="005264A2" w:rsidRDefault="005264A2" w:rsidP="005264A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59DD" w:rsidRPr="005A01D3" w:rsidRDefault="001859DD" w:rsidP="005A01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1859DD" w:rsidRPr="00C54790" w:rsidRDefault="001859DD" w:rsidP="001859DD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1859DD" w:rsidRPr="00C54790" w:rsidRDefault="001859DD" w:rsidP="001859DD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1859DD" w:rsidRPr="00C54790" w:rsidRDefault="001859DD" w:rsidP="001859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59DD" w:rsidRPr="00781846" w:rsidRDefault="001859DD" w:rsidP="00781846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184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/y/ niezbędną wiedzę i doświadczenie oraz dysponujemy potencjałem  technicznym  i osobami zdolnymi   do wykon</w:t>
      </w:r>
      <w:r w:rsidR="0099226F">
        <w:rPr>
          <w:rFonts w:ascii="Times New Roman" w:eastAsia="Times New Roman" w:hAnsi="Times New Roman" w:cs="Times New Roman"/>
          <w:sz w:val="24"/>
          <w:szCs w:val="24"/>
          <w:lang w:eastAsia="pl-PL"/>
        </w:rPr>
        <w:t>ania w/w  zamówienia,</w:t>
      </w:r>
    </w:p>
    <w:p w:rsidR="001859DD" w:rsidRPr="00C54790" w:rsidRDefault="001859DD" w:rsidP="001859D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1859DD" w:rsidRPr="00C54790" w:rsidRDefault="001859DD" w:rsidP="001859DD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wykonuje/m/y należycie, bez szkody dla Zamawiającego.</w:t>
      </w:r>
    </w:p>
    <w:p w:rsidR="001859DD" w:rsidRPr="00C54790" w:rsidRDefault="001859DD" w:rsidP="001859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DB7F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59DD" w:rsidRPr="00C54790" w:rsidRDefault="001859DD" w:rsidP="001859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( miejscowość, data )</w:t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….………………………………………</w:t>
      </w:r>
    </w:p>
    <w:p w:rsidR="001859DD" w:rsidRPr="00C54790" w:rsidRDefault="001859DD" w:rsidP="001859DD">
      <w:pPr>
        <w:spacing w:after="0" w:line="240" w:lineRule="auto"/>
        <w:ind w:left="5664" w:hanging="53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(podpis/y/osoby/</w:t>
      </w:r>
      <w:proofErr w:type="spellStart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proofErr w:type="spellEnd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do </w:t>
      </w:r>
    </w:p>
    <w:p w:rsidR="001859DD" w:rsidRPr="00364241" w:rsidRDefault="001859DD" w:rsidP="001859DD">
      <w:pPr>
        <w:spacing w:after="0" w:line="240" w:lineRule="auto"/>
        <w:ind w:left="5316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złożenia oświadczenia</w:t>
      </w:r>
    </w:p>
    <w:p w:rsidR="001859DD" w:rsidRDefault="001859DD" w:rsidP="001859DD"/>
    <w:p w:rsidR="00696F8B" w:rsidRDefault="00696F8B"/>
    <w:sectPr w:rsidR="00696F8B" w:rsidSect="0090332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9DD"/>
    <w:rsid w:val="001859DD"/>
    <w:rsid w:val="001A53EF"/>
    <w:rsid w:val="00340AFD"/>
    <w:rsid w:val="004C4B9F"/>
    <w:rsid w:val="005264A2"/>
    <w:rsid w:val="005768E8"/>
    <w:rsid w:val="005831F5"/>
    <w:rsid w:val="005A01D3"/>
    <w:rsid w:val="00654F28"/>
    <w:rsid w:val="00696F8B"/>
    <w:rsid w:val="006E5707"/>
    <w:rsid w:val="00781846"/>
    <w:rsid w:val="00790C92"/>
    <w:rsid w:val="007D7BF1"/>
    <w:rsid w:val="0099226F"/>
    <w:rsid w:val="00A4610D"/>
    <w:rsid w:val="00AD7B21"/>
    <w:rsid w:val="00D74551"/>
    <w:rsid w:val="00DB7F50"/>
    <w:rsid w:val="00F4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9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B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9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7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2A19B732</Template>
  <TotalTime>7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19</cp:revision>
  <cp:lastPrinted>2016-08-26T10:38:00Z</cp:lastPrinted>
  <dcterms:created xsi:type="dcterms:W3CDTF">2016-02-29T13:35:00Z</dcterms:created>
  <dcterms:modified xsi:type="dcterms:W3CDTF">2017-04-21T06:02:00Z</dcterms:modified>
</cp:coreProperties>
</file>