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57" w:rsidRPr="00242557" w:rsidRDefault="00C91375" w:rsidP="00242557">
      <w:pPr>
        <w:pStyle w:val="Standard"/>
        <w:jc w:val="right"/>
        <w:rPr>
          <w:rFonts w:ascii="Times New Roman" w:hAnsi="Times New Roman"/>
          <w:i/>
          <w:iCs/>
          <w:color w:val="auto"/>
          <w:szCs w:val="24"/>
        </w:rPr>
      </w:pPr>
      <w:r>
        <w:rPr>
          <w:rFonts w:ascii="Times New Roman" w:hAnsi="Times New Roman"/>
          <w:i/>
          <w:iCs/>
          <w:color w:val="auto"/>
          <w:szCs w:val="24"/>
        </w:rPr>
        <w:t>Załącznik nr 2</w:t>
      </w:r>
      <w:bookmarkStart w:id="0" w:name="_GoBack"/>
      <w:bookmarkEnd w:id="0"/>
      <w:r w:rsidR="00242557" w:rsidRPr="00242557">
        <w:rPr>
          <w:rFonts w:ascii="Times New Roman" w:hAnsi="Times New Roman"/>
          <w:i/>
          <w:iCs/>
          <w:color w:val="auto"/>
          <w:szCs w:val="24"/>
        </w:rPr>
        <w:t>.I</w:t>
      </w:r>
      <w:r w:rsidR="00E97F85">
        <w:rPr>
          <w:rFonts w:ascii="Times New Roman" w:hAnsi="Times New Roman"/>
          <w:i/>
          <w:iCs/>
          <w:color w:val="auto"/>
          <w:szCs w:val="24"/>
        </w:rPr>
        <w:t xml:space="preserve">.1) </w:t>
      </w:r>
      <w:r w:rsidR="00242557" w:rsidRPr="00242557">
        <w:rPr>
          <w:rFonts w:ascii="Times New Roman" w:hAnsi="Times New Roman"/>
          <w:i/>
          <w:iCs/>
          <w:color w:val="auto"/>
          <w:szCs w:val="24"/>
        </w:rPr>
        <w:t xml:space="preserve">  do SIWZ</w:t>
      </w:r>
    </w:p>
    <w:p w:rsidR="00242557" w:rsidRPr="00242557" w:rsidRDefault="00242557" w:rsidP="00242557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.........................................................</w:t>
      </w:r>
    </w:p>
    <w:p w:rsidR="00242557" w:rsidRPr="00242557" w:rsidRDefault="00242557" w:rsidP="00242557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(</w:t>
      </w:r>
      <w:r w:rsidRPr="00242557">
        <w:rPr>
          <w:rFonts w:ascii="Times New Roman" w:hAnsi="Times New Roman"/>
          <w:i/>
          <w:iCs/>
          <w:color w:val="auto"/>
          <w:szCs w:val="24"/>
        </w:rPr>
        <w:t>pieczęć adresowa firmy oferenta</w:t>
      </w:r>
      <w:r w:rsidRPr="00242557">
        <w:rPr>
          <w:rFonts w:ascii="Times New Roman" w:hAnsi="Times New Roman"/>
          <w:color w:val="auto"/>
          <w:szCs w:val="24"/>
        </w:rPr>
        <w:t>)</w:t>
      </w:r>
    </w:p>
    <w:p w:rsidR="00242557" w:rsidRPr="00242557" w:rsidRDefault="00242557" w:rsidP="00242557">
      <w:pPr>
        <w:pStyle w:val="Standard"/>
        <w:rPr>
          <w:rFonts w:ascii="Times New Roman" w:hAnsi="Times New Roman"/>
          <w:b/>
          <w:bCs/>
          <w:color w:val="auto"/>
          <w:szCs w:val="24"/>
        </w:rPr>
      </w:pPr>
    </w:p>
    <w:p w:rsidR="00242557" w:rsidRPr="00242557" w:rsidRDefault="00242557" w:rsidP="00242557">
      <w:pPr>
        <w:pStyle w:val="Standard"/>
        <w:jc w:val="center"/>
        <w:rPr>
          <w:rFonts w:ascii="Times New Roman" w:hAnsi="Times New Roman"/>
          <w:b/>
          <w:bCs/>
          <w:color w:val="auto"/>
          <w:szCs w:val="24"/>
        </w:rPr>
      </w:pPr>
      <w:r w:rsidRPr="00242557">
        <w:rPr>
          <w:rFonts w:ascii="Times New Roman" w:hAnsi="Times New Roman"/>
          <w:b/>
          <w:bCs/>
          <w:color w:val="auto"/>
          <w:szCs w:val="24"/>
        </w:rPr>
        <w:t xml:space="preserve">FORMULARZ CENOWY – cz. I. </w:t>
      </w:r>
    </w:p>
    <w:p w:rsidR="00242557" w:rsidRPr="00242557" w:rsidRDefault="00242557" w:rsidP="00242557">
      <w:pPr>
        <w:pStyle w:val="Standard"/>
        <w:jc w:val="both"/>
        <w:rPr>
          <w:rFonts w:ascii="Times New Roman" w:hAnsi="Times New Roman"/>
          <w:b/>
          <w:bCs/>
          <w:color w:val="auto"/>
          <w:szCs w:val="24"/>
        </w:rPr>
      </w:pPr>
    </w:p>
    <w:tbl>
      <w:tblPr>
        <w:tblW w:w="15292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843"/>
        <w:gridCol w:w="3969"/>
        <w:gridCol w:w="1559"/>
        <w:gridCol w:w="1785"/>
        <w:gridCol w:w="1935"/>
        <w:gridCol w:w="1132"/>
        <w:gridCol w:w="1793"/>
      </w:tblGrid>
      <w:tr w:rsidR="00242557" w:rsidRPr="00242557" w:rsidTr="002533B0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Grupa Taryfowa 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OSD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3B0" w:rsidRDefault="00242557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Ilość</w:t>
            </w:r>
            <w:r w:rsidR="00CA5A66"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, </w:t>
            </w:r>
          </w:p>
          <w:p w:rsidR="00CA5A66" w:rsidRPr="00E97F85" w:rsidRDefault="00CA5A66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adres</w:t>
            </w:r>
          </w:p>
          <w:p w:rsidR="00CA5A66" w:rsidRPr="00E97F85" w:rsidRDefault="00242557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pkt poboru</w:t>
            </w:r>
            <w:r w:rsidR="00CA5A66" w:rsidRPr="00E97F85">
              <w:rPr>
                <w:rFonts w:ascii="Times New Roman" w:hAnsi="Times New Roman"/>
                <w:b/>
                <w:color w:val="auto"/>
                <w:szCs w:val="24"/>
              </w:rPr>
              <w:t>:</w:t>
            </w: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</w:t>
            </w:r>
          </w:p>
          <w:p w:rsidR="00CA5A66" w:rsidRPr="00E97F85" w:rsidRDefault="00CA5A66" w:rsidP="00CA5A66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</w:p>
          <w:p w:rsidR="00242557" w:rsidRPr="00E97F85" w:rsidRDefault="00CA5A66" w:rsidP="00CA5A66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    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OPIS OPŁATY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D1A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Liczba jednostek 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okresie : 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13 miesięcy 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i 11 dni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Cena jednostkowa*) netto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zł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Cena netto ogółem*) </w:t>
            </w:r>
          </w:p>
          <w:p w:rsidR="00242557" w:rsidRPr="00E97F85" w:rsidRDefault="00242557" w:rsidP="00242557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 zł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Stawka Vat </w:t>
            </w:r>
          </w:p>
          <w:p w:rsidR="00242557" w:rsidRPr="00E97F85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>w %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E97F85" w:rsidRDefault="00242557" w:rsidP="00242557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CENA BRUTTO*) </w:t>
            </w:r>
          </w:p>
          <w:p w:rsidR="00242557" w:rsidRPr="00E97F85" w:rsidRDefault="00242557" w:rsidP="00242557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E97F85">
              <w:rPr>
                <w:rFonts w:ascii="Times New Roman" w:hAnsi="Times New Roman"/>
                <w:b/>
                <w:color w:val="auto"/>
                <w:szCs w:val="24"/>
              </w:rPr>
              <w:t xml:space="preserve">W zł </w:t>
            </w:r>
          </w:p>
        </w:tc>
      </w:tr>
      <w:tr w:rsidR="00242557" w:rsidRPr="00242557" w:rsidTr="002533B0">
        <w:trPr>
          <w:trHeight w:val="98"/>
        </w:trPr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W-5</w:t>
            </w:r>
          </w:p>
        </w:tc>
        <w:tc>
          <w:tcPr>
            <w:tcW w:w="18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5A66" w:rsidRDefault="00CA5A66" w:rsidP="00CA5A66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CA5A66">
              <w:rPr>
                <w:rFonts w:ascii="Times New Roman" w:hAnsi="Times New Roman"/>
                <w:color w:val="auto"/>
                <w:szCs w:val="24"/>
              </w:rPr>
              <w:t xml:space="preserve">Kryta Pływalnia FOKA </w:t>
            </w:r>
          </w:p>
          <w:p w:rsidR="00CA5A66" w:rsidRPr="00242557" w:rsidRDefault="00CA5A66" w:rsidP="00CA5A66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CA5A66">
              <w:rPr>
                <w:rFonts w:ascii="Times New Roman" w:hAnsi="Times New Roman"/>
                <w:color w:val="auto"/>
                <w:szCs w:val="24"/>
              </w:rPr>
              <w:t xml:space="preserve">ul. Barwinek 31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Default="00895D1A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1 739 740</w:t>
            </w:r>
          </w:p>
          <w:p w:rsidR="00895D1A" w:rsidRPr="00242557" w:rsidRDefault="00895D1A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2557" w:rsidRPr="00242557" w:rsidTr="002533B0">
        <w:trPr>
          <w:trHeight w:val="98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Default="00895D1A" w:rsidP="00CF3DF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14 </w:t>
            </w:r>
            <w:r w:rsidR="00CF3DF2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4"/>
              </w:rPr>
              <w:t>mies.</w:t>
            </w:r>
          </w:p>
          <w:p w:rsidR="00CF3DF2" w:rsidRPr="00242557" w:rsidRDefault="00CF3DF2" w:rsidP="00CF3DF2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2557" w:rsidRPr="00242557" w:rsidTr="002533B0">
        <w:trPr>
          <w:trHeight w:val="98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Opłata dystrybucyjna zmienna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Default="00895D1A" w:rsidP="00895D1A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895D1A">
              <w:rPr>
                <w:rFonts w:ascii="Times New Roman" w:hAnsi="Times New Roman"/>
                <w:color w:val="auto"/>
                <w:szCs w:val="24"/>
              </w:rPr>
              <w:t>1</w:t>
            </w:r>
            <w:r>
              <w:rPr>
                <w:rFonts w:ascii="Times New Roman" w:hAnsi="Times New Roman"/>
                <w:color w:val="auto"/>
                <w:szCs w:val="24"/>
              </w:rPr>
              <w:t> </w:t>
            </w:r>
            <w:r w:rsidRPr="00895D1A">
              <w:rPr>
                <w:rFonts w:ascii="Times New Roman" w:hAnsi="Times New Roman"/>
                <w:color w:val="auto"/>
                <w:szCs w:val="24"/>
              </w:rPr>
              <w:t>739</w:t>
            </w:r>
            <w:r>
              <w:rPr>
                <w:rFonts w:ascii="Times New Roman" w:hAnsi="Times New Roman"/>
                <w:color w:val="auto"/>
                <w:szCs w:val="24"/>
              </w:rPr>
              <w:t> </w:t>
            </w:r>
            <w:r w:rsidRPr="00895D1A">
              <w:rPr>
                <w:rFonts w:ascii="Times New Roman" w:hAnsi="Times New Roman"/>
                <w:color w:val="auto"/>
                <w:szCs w:val="24"/>
              </w:rPr>
              <w:t>740</w:t>
            </w:r>
          </w:p>
          <w:p w:rsidR="00895D1A" w:rsidRPr="00242557" w:rsidRDefault="00895D1A" w:rsidP="00895D1A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2557" w:rsidRPr="00242557" w:rsidTr="002533B0">
        <w:trPr>
          <w:trHeight w:val="98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color w:val="auto"/>
                <w:szCs w:val="24"/>
              </w:rPr>
              <w:t>Opłata dystrybucyjna stała zł/m-c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Default="00895D1A" w:rsidP="00895D1A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4 813 536</w:t>
            </w:r>
            <w:r w:rsidRPr="00242557">
              <w:rPr>
                <w:rFonts w:ascii="Times New Roman" w:hAnsi="Times New Roman"/>
                <w:color w:val="auto"/>
                <w:szCs w:val="24"/>
              </w:rPr>
              <w:t>**)</w:t>
            </w:r>
          </w:p>
          <w:p w:rsidR="00895D1A" w:rsidRPr="00242557" w:rsidRDefault="00895D1A" w:rsidP="00895D1A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793" w:type="dxa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242557" w:rsidRPr="00242557" w:rsidTr="002533B0">
        <w:trPr>
          <w:trHeight w:val="915"/>
        </w:trPr>
        <w:tc>
          <w:tcPr>
            <w:tcW w:w="104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  <w:p w:rsidR="00242557" w:rsidRPr="00242557" w:rsidRDefault="00242557" w:rsidP="00242557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242557">
              <w:rPr>
                <w:rFonts w:ascii="Times New Roman" w:hAnsi="Times New Roman"/>
                <w:b/>
                <w:bCs/>
                <w:color w:val="auto"/>
                <w:szCs w:val="24"/>
              </w:rPr>
              <w:t>CENA</w:t>
            </w:r>
            <w:r w:rsidR="00E97F85">
              <w:rPr>
                <w:rFonts w:ascii="Times New Roman" w:hAnsi="Times New Roman"/>
                <w:b/>
                <w:bCs/>
                <w:color w:val="auto"/>
                <w:szCs w:val="24"/>
              </w:rPr>
              <w:t>***)</w:t>
            </w:r>
            <w:r w:rsidRPr="00242557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  RAZEM</w:t>
            </w:r>
            <w:r w:rsidR="00E97F85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- cz. I. </w:t>
            </w:r>
            <w:r w:rsidR="00895D1A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 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1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7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  <w:p w:rsidR="00242557" w:rsidRPr="00242557" w:rsidRDefault="00242557" w:rsidP="009D5DAD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  <w:p w:rsidR="00242557" w:rsidRPr="00242557" w:rsidRDefault="00242557" w:rsidP="00895D1A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</w:tr>
    </w:tbl>
    <w:p w:rsidR="00242557" w:rsidRPr="00242557" w:rsidRDefault="00242557" w:rsidP="00242557">
      <w:pPr>
        <w:pStyle w:val="Textbody"/>
        <w:rPr>
          <w:rFonts w:ascii="Times New Roman" w:hAnsi="Times New Roman"/>
          <w:color w:val="auto"/>
          <w:szCs w:val="24"/>
        </w:rPr>
      </w:pPr>
    </w:p>
    <w:p w:rsidR="00242557" w:rsidRPr="00242557" w:rsidRDefault="00242557" w:rsidP="00895D1A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  <w:r w:rsidRPr="00242557">
        <w:rPr>
          <w:rFonts w:ascii="Times New Roman" w:hAnsi="Times New Roman"/>
          <w:i/>
          <w:color w:val="auto"/>
          <w:szCs w:val="24"/>
        </w:rPr>
        <w:t>*) Cenę jednostkową netto należy podać w złotych z dokładnością do 5 miejsc po przecinku, natomiast cenę netto ogółem i brutto ogółem                             z dokładnością do 2 miejsc po przecinku.</w:t>
      </w:r>
    </w:p>
    <w:p w:rsidR="00E97F85" w:rsidRDefault="00242557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 w:rsidRPr="00242557">
        <w:rPr>
          <w:rFonts w:ascii="Times New Roman" w:hAnsi="Times New Roman"/>
          <w:i/>
          <w:color w:val="auto"/>
          <w:szCs w:val="24"/>
        </w:rPr>
        <w:t>**) Ilość jednostek Opłaty dystrybucyjnej stałej dla taryfy W-5  wyliczona została wg wzoru – ilość godzin w trakcie trwania umowy  x  moc umowna</w:t>
      </w:r>
    </w:p>
    <w:p w:rsidR="00E97F85" w:rsidRPr="00242557" w:rsidRDefault="00E97F85" w:rsidP="00895D1A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>
        <w:rPr>
          <w:rFonts w:ascii="Times New Roman" w:hAnsi="Times New Roman"/>
          <w:i/>
          <w:color w:val="auto"/>
          <w:szCs w:val="24"/>
        </w:rPr>
        <w:t>***) Cenę RAZEM należy przenieść do formularza oferty.</w:t>
      </w:r>
    </w:p>
    <w:p w:rsidR="00242557" w:rsidRPr="00242557" w:rsidRDefault="00242557" w:rsidP="00895D1A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E97F85" w:rsidRDefault="00E97F85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361730" w:rsidRPr="00242557" w:rsidRDefault="00361730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242557" w:rsidRPr="00242557" w:rsidRDefault="00242557" w:rsidP="00242557">
      <w:pPr>
        <w:pStyle w:val="Standard"/>
        <w:jc w:val="both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color w:val="auto"/>
          <w:szCs w:val="24"/>
        </w:rPr>
        <w:t>.................................,dnia   ……………….</w:t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</w:r>
      <w:r w:rsidRPr="00242557">
        <w:rPr>
          <w:rFonts w:ascii="Times New Roman" w:hAnsi="Times New Roman"/>
          <w:color w:val="auto"/>
          <w:szCs w:val="24"/>
        </w:rPr>
        <w:tab/>
        <w:t>...............................................................................................</w:t>
      </w:r>
    </w:p>
    <w:p w:rsidR="00242557" w:rsidRPr="00242557" w:rsidRDefault="00242557" w:rsidP="00242557">
      <w:pPr>
        <w:pStyle w:val="Standard"/>
        <w:ind w:left="7785" w:firstLine="3"/>
        <w:jc w:val="center"/>
        <w:rPr>
          <w:rFonts w:ascii="Times New Roman" w:hAnsi="Times New Roman"/>
          <w:i/>
          <w:iCs/>
          <w:color w:val="auto"/>
          <w:szCs w:val="24"/>
        </w:rPr>
      </w:pPr>
      <w:r w:rsidRPr="00242557">
        <w:rPr>
          <w:rFonts w:ascii="Times New Roman" w:hAnsi="Times New Roman"/>
          <w:i/>
          <w:color w:val="auto"/>
          <w:szCs w:val="24"/>
        </w:rPr>
        <w:t>Imiona, nazwiska i p</w:t>
      </w:r>
      <w:r w:rsidRPr="00242557">
        <w:rPr>
          <w:rFonts w:ascii="Times New Roman" w:hAnsi="Times New Roman"/>
          <w:i/>
          <w:iCs/>
          <w:color w:val="auto"/>
          <w:szCs w:val="24"/>
        </w:rPr>
        <w:t xml:space="preserve">odpis(y) osoby lub osób uprawnionych  </w:t>
      </w:r>
    </w:p>
    <w:p w:rsidR="002821DC" w:rsidRPr="002533B0" w:rsidRDefault="00242557" w:rsidP="002533B0">
      <w:pPr>
        <w:pStyle w:val="Standard"/>
        <w:ind w:left="4245"/>
        <w:jc w:val="center"/>
        <w:rPr>
          <w:rFonts w:ascii="Times New Roman" w:hAnsi="Times New Roman"/>
          <w:color w:val="auto"/>
          <w:szCs w:val="24"/>
        </w:rPr>
      </w:pPr>
      <w:r w:rsidRPr="00242557">
        <w:rPr>
          <w:rFonts w:ascii="Times New Roman" w:hAnsi="Times New Roman"/>
          <w:i/>
          <w:iCs/>
          <w:color w:val="auto"/>
          <w:szCs w:val="24"/>
        </w:rPr>
        <w:t xml:space="preserve">          do reprezentowania Wykonawcy </w:t>
      </w:r>
    </w:p>
    <w:sectPr w:rsidR="002821DC" w:rsidRPr="002533B0" w:rsidSect="00242557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, 'Times New Roman'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57"/>
    <w:rsid w:val="00242557"/>
    <w:rsid w:val="002533B0"/>
    <w:rsid w:val="002821DC"/>
    <w:rsid w:val="00361730"/>
    <w:rsid w:val="00895D1A"/>
    <w:rsid w:val="009F00B2"/>
    <w:rsid w:val="00C91375"/>
    <w:rsid w:val="00CA5A66"/>
    <w:rsid w:val="00CF3DF2"/>
    <w:rsid w:val="00E9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255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242557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255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24255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DA8EE8A5</Template>
  <TotalTime>28</TotalTime>
  <Pages>1</Pages>
  <Words>185</Words>
  <Characters>1115</Characters>
  <Application>Microsoft Office Word</Application>
  <DocSecurity>0</DocSecurity>
  <Lines>9</Lines>
  <Paragraphs>2</Paragraphs>
  <ScaleCrop>false</ScaleCrop>
  <Company>Miejski Zarząd Dróg w Kielcach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dcterms:created xsi:type="dcterms:W3CDTF">2017-05-30T11:59:00Z</dcterms:created>
  <dcterms:modified xsi:type="dcterms:W3CDTF">2017-06-05T08:46:00Z</dcterms:modified>
</cp:coreProperties>
</file>