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AA3" w:rsidRPr="0038106E" w:rsidRDefault="003F1AA3" w:rsidP="003F1AA3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2.II.</w:t>
      </w:r>
      <w:r w:rsidR="00354D5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do </w:t>
      </w:r>
      <w:proofErr w:type="spellStart"/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siwz</w:t>
      </w:r>
      <w:proofErr w:type="spellEnd"/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Pieczęć, nazwa i dokładny adres Wykonawcy/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ców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 </w:t>
      </w: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:rsid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Kompleksowa dostawa gazu ziemnego wysokometanowego obejmująca sprzedaż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dystrybucję gazu dla potrzeb obiektów sportowo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-rekreacyjnych MOSIR w Kielcach</w:t>
      </w:r>
    </w:p>
    <w:p w:rsid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Cz. 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</w:t>
      </w: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.</w:t>
      </w:r>
      <w:r w:rsidR="00713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proofErr w:type="spellStart"/>
      <w:r w:rsidR="00713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dot</w:t>
      </w:r>
      <w:proofErr w:type="spellEnd"/>
      <w:r w:rsidR="0071345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: </w:t>
      </w:r>
      <w:r w:rsidRPr="00C6639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 </w:t>
      </w:r>
    </w:p>
    <w:p w:rsidR="003F1AA3" w:rsidRP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F1A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1) Kryta Pływalnia DELFIN, Kielce ul. Krakowska 2 </w:t>
      </w:r>
    </w:p>
    <w:p w:rsidR="003F1AA3" w:rsidRP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F1A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2) Hala Sportowa Kielce ul. Warszawska 338</w:t>
      </w:r>
    </w:p>
    <w:p w:rsidR="003F1AA3" w:rsidRP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F1A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3) Stadion Piłkarski  Kielce ul. Szczepaniaka 29</w:t>
      </w: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/My niżej podpisany/i </w:t>
      </w: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3F1AA3" w:rsidRPr="0038106E" w:rsidRDefault="003F1AA3" w:rsidP="003F1AA3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 w  imieniu  Wykonawcy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1)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F1AA3" w:rsidRPr="0038106E" w:rsidRDefault="003F1AA3" w:rsidP="003F1AA3">
      <w:pPr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color w:val="808080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3F1AA3" w:rsidRPr="0038106E" w:rsidRDefault="003F1AA3" w:rsidP="003F1AA3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38106E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(nazwa /firma i dokładny adres Wykonawcy)</w:t>
      </w:r>
    </w:p>
    <w:p w:rsidR="003F1AA3" w:rsidRPr="0038106E" w:rsidRDefault="003F1AA3" w:rsidP="003F1AA3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</w:pPr>
      <w:r w:rsidRPr="0038106E">
        <w:rPr>
          <w:rFonts w:ascii="Times New Roman" w:eastAsia="SimSun" w:hAnsi="Times New Roman" w:cs="Times New Roman"/>
          <w:spacing w:val="6"/>
          <w:sz w:val="20"/>
          <w:szCs w:val="20"/>
          <w:vertAlign w:val="superscript"/>
          <w:lang w:eastAsia="pl-PL"/>
        </w:rPr>
        <w:t>1)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  <w:r w:rsidRPr="0038106E">
        <w:rPr>
          <w:rFonts w:ascii="Times New Roman" w:eastAsia="SimSun" w:hAnsi="Times New Roman" w:cs="Times New Roman"/>
          <w:i/>
          <w:sz w:val="20"/>
          <w:szCs w:val="20"/>
          <w:lang w:eastAsia="pl-PL"/>
        </w:rPr>
        <w:t>w przypadku składania oferty wspólnej - należy podać wszystkich Wykonawców wspólnie ubiegających się o udzielenie zamówienia</w:t>
      </w:r>
      <w:r w:rsidRPr="0038106E">
        <w:rPr>
          <w:rFonts w:ascii="Times New Roman" w:eastAsia="SimSun" w:hAnsi="Times New Roman" w:cs="Times New Roman"/>
          <w:i/>
          <w:spacing w:val="6"/>
          <w:sz w:val="20"/>
          <w:szCs w:val="20"/>
          <w:lang w:eastAsia="pl-PL"/>
        </w:rPr>
        <w:t xml:space="preserve"> </w:t>
      </w:r>
    </w:p>
    <w:p w:rsidR="003F1AA3" w:rsidRPr="0038106E" w:rsidRDefault="003F1AA3" w:rsidP="003F1AA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3F1AA3" w:rsidRPr="0038106E" w:rsidRDefault="003F1AA3" w:rsidP="003F1A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1AA3" w:rsidRDefault="003F1AA3" w:rsidP="003F1A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wykonanie przedmiotu zamówienia w zakresie objętym specyfikacją istotnych warunków zamówienia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obowiązującymi normami,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za cenę </w:t>
      </w:r>
      <w:r w:rsidRPr="003877B6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:  </w:t>
      </w:r>
      <w:r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……………….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…….</w:t>
      </w:r>
      <w:r w:rsidRPr="003877B6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zł brutto</w:t>
      </w:r>
    </w:p>
    <w:p w:rsidR="003F1AA3" w:rsidRPr="003877B6" w:rsidRDefault="003F1AA3" w:rsidP="003F1AA3">
      <w:pPr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3F1AA3" w:rsidRPr="00560391" w:rsidRDefault="003F1AA3" w:rsidP="003F1AA3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0391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(słownie:........................................................................................................................zł)</w:t>
      </w:r>
    </w:p>
    <w:p w:rsidR="003F1AA3" w:rsidRPr="003877B6" w:rsidRDefault="003F1AA3" w:rsidP="003F1AA3">
      <w:pPr>
        <w:spacing w:line="36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05733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wynikającą z załączonego Formularza Cenowego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obliczoną w następujący sposób: </w:t>
      </w:r>
    </w:p>
    <w:p w:rsidR="003F1AA3" w:rsidRPr="00C66391" w:rsidRDefault="003F1AA3" w:rsidP="003F1AA3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</w:p>
    <w:tbl>
      <w:tblPr>
        <w:tblW w:w="8961" w:type="dxa"/>
        <w:jc w:val="center"/>
        <w:tblInd w:w="76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3398"/>
        <w:gridCol w:w="4645"/>
      </w:tblGrid>
      <w:tr w:rsidR="003F1AA3" w:rsidRPr="00060B68" w:rsidTr="009D5DAD">
        <w:trPr>
          <w:trHeight w:val="639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bCs/>
                <w:iCs/>
                <w:spacing w:val="-1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>Składniki ceny</w:t>
            </w:r>
          </w:p>
          <w:p w:rsidR="008B5081" w:rsidRPr="00C66391" w:rsidRDefault="008B5081" w:rsidP="008B5081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08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 xml:space="preserve">Suma wartości z </w:t>
            </w:r>
            <w:r w:rsidR="008B508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 xml:space="preserve"> poz. 4</w:t>
            </w:r>
          </w:p>
          <w:p w:rsidR="008B5081" w:rsidRDefault="008B5081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 xml:space="preserve"> </w:t>
            </w:r>
            <w:r w:rsidR="003F1AA3" w:rsidRPr="00C66391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  <w:t>formularza cenowego</w:t>
            </w:r>
          </w:p>
          <w:p w:rsidR="003F1AA3" w:rsidRPr="00C66391" w:rsidRDefault="003F1AA3" w:rsidP="008B5081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  <w:tr w:rsidR="003F1AA3" w:rsidRPr="00060B68" w:rsidTr="009D5DAD">
        <w:trPr>
          <w:trHeight w:val="563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Cena netto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  <w:tr w:rsidR="003F1AA3" w:rsidRPr="00060B68" w:rsidTr="009D5DAD">
        <w:trPr>
          <w:trHeight w:val="556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Podatek VAT 23%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  <w:tr w:rsidR="003F1AA3" w:rsidRPr="00E20E29" w:rsidTr="009D5DAD">
        <w:trPr>
          <w:trHeight w:val="551"/>
          <w:jc w:val="center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bCs/>
                <w:iCs/>
                <w:spacing w:val="-1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 xml:space="preserve">Cena brutto </w:t>
            </w:r>
          </w:p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</w:pPr>
            <w:r w:rsidRPr="00C6639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wraz z podatkiem VAT (PLN)</w:t>
            </w:r>
          </w:p>
        </w:tc>
        <w:tc>
          <w:tcPr>
            <w:tcW w:w="4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C66391" w:rsidRDefault="003F1AA3" w:rsidP="009D5DAD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  <w:lang w:eastAsia="pl-PL"/>
              </w:rPr>
            </w:pPr>
          </w:p>
        </w:tc>
      </w:tr>
    </w:tbl>
    <w:p w:rsidR="003F1AA3" w:rsidRPr="0038106E" w:rsidRDefault="003F1AA3" w:rsidP="003F1AA3">
      <w:pPr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F1AA3" w:rsidRPr="0038106E" w:rsidRDefault="003F1AA3" w:rsidP="003F1AA3">
      <w:pPr>
        <w:tabs>
          <w:tab w:val="left" w:pos="284"/>
          <w:tab w:val="num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3F1AA3" w:rsidRDefault="003F1AA3" w:rsidP="003F1AA3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2.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przedmiotu zamówienia w terminie</w:t>
      </w:r>
      <w:r w:rsidRPr="003877B6">
        <w:rPr>
          <w:rFonts w:ascii="Times New Roman" w:eastAsia="Times New Roman" w:hAnsi="Times New Roman" w:cs="Times New Roman"/>
          <w:vertAlign w:val="superscript"/>
          <w:lang w:eastAsia="x-none"/>
        </w:rPr>
        <w:t xml:space="preserve">2) </w:t>
      </w:r>
      <w:r w:rsidRPr="003877B6">
        <w:rPr>
          <w:rFonts w:ascii="Times New Roman" w:eastAsia="Times New Roman" w:hAnsi="Times New Roman" w:cs="Times New Roman"/>
          <w:lang w:val="x-none" w:eastAsia="x-none"/>
        </w:rPr>
        <w:t>:</w:t>
      </w:r>
      <w:r w:rsidRPr="0038106E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b/>
          <w:lang w:eastAsia="x-none"/>
        </w:rPr>
        <w:t>…………………..…2018</w:t>
      </w:r>
      <w:r w:rsidRPr="0038106E">
        <w:rPr>
          <w:rFonts w:ascii="Times New Roman" w:eastAsia="Times New Roman" w:hAnsi="Times New Roman" w:cs="Times New Roman"/>
          <w:b/>
          <w:lang w:eastAsia="x-none"/>
        </w:rPr>
        <w:t>r</w:t>
      </w:r>
    </w:p>
    <w:p w:rsidR="003F1AA3" w:rsidRPr="00C66391" w:rsidRDefault="003F1AA3" w:rsidP="003F1AA3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b/>
          <w:lang w:eastAsia="x-none"/>
        </w:rPr>
      </w:pPr>
    </w:p>
    <w:p w:rsidR="003F1AA3" w:rsidRDefault="003F1AA3" w:rsidP="003F1AA3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x-none"/>
        </w:rPr>
        <w:t>2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val="x-none" w:eastAsia="x-none"/>
        </w:rPr>
        <w:t xml:space="preserve">) 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zgodnie z zap</w:t>
      </w:r>
      <w:r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isem rozdz. VII </w:t>
      </w:r>
      <w:proofErr w:type="spellStart"/>
      <w:r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>siwz</w:t>
      </w:r>
      <w:proofErr w:type="spellEnd"/>
      <w:r>
        <w:rPr>
          <w:rFonts w:ascii="Times New Roman" w:eastAsia="Times New Roman" w:hAnsi="Times New Roman" w:cs="Times New Roman"/>
          <w:i/>
          <w:sz w:val="20"/>
          <w:szCs w:val="20"/>
          <w:lang w:val="x-none" w:eastAsia="x-none"/>
        </w:rPr>
        <w:t xml:space="preserve"> termin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określono: </w:t>
      </w:r>
      <w:r w:rsidR="008B5081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od 1 grudnia </w:t>
      </w:r>
      <w:r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 2017 r. do 30 września </w:t>
      </w:r>
      <w:r w:rsidRPr="00E20E29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 xml:space="preserve"> 2018r</w:t>
      </w:r>
    </w:p>
    <w:p w:rsidR="003F1AA3" w:rsidRPr="00C66391" w:rsidRDefault="003F1AA3" w:rsidP="003F1AA3">
      <w:pPr>
        <w:tabs>
          <w:tab w:val="left" w:pos="284"/>
        </w:tabs>
        <w:spacing w:after="0"/>
        <w:ind w:right="39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3F1AA3" w:rsidRPr="0038106E" w:rsidRDefault="003F1AA3" w:rsidP="003F1AA3">
      <w:pPr>
        <w:numPr>
          <w:ilvl w:val="0"/>
          <w:numId w:val="1"/>
        </w:numPr>
        <w:spacing w:before="120" w:after="240" w:line="240" w:lineRule="auto"/>
        <w:ind w:left="284" w:right="-28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lastRenderedPageBreak/>
        <w:t xml:space="preserve">Zgodnie z art. 36b ust.1 ustawy z dnia 29 stycznia 2004 r. Prawo zamówień publicznych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</w:t>
      </w:r>
      <w:r w:rsidRPr="0038106E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/y, że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 xml:space="preserve">zamierzamy powierzyć do wykonania podwykonawcom następujące części zamówienia 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3)</w:t>
      </w:r>
    </w:p>
    <w:tbl>
      <w:tblPr>
        <w:tblW w:w="9355" w:type="dxa"/>
        <w:tblInd w:w="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0"/>
        <w:gridCol w:w="4347"/>
        <w:gridCol w:w="4348"/>
      </w:tblGrid>
      <w:tr w:rsidR="003F1AA3" w:rsidRPr="0038106E" w:rsidTr="009D5DAD">
        <w:trPr>
          <w:cantSplit/>
          <w:trHeight w:val="449"/>
        </w:trPr>
        <w:tc>
          <w:tcPr>
            <w:tcW w:w="66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F1AA3" w:rsidRPr="0038106E" w:rsidRDefault="003F1AA3" w:rsidP="009D5DAD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34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F1AA3" w:rsidRPr="0038106E" w:rsidRDefault="003F1AA3" w:rsidP="009D5DAD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Opis części zamówienia przewidzianej do wykonania przez podwykonawcę</w:t>
            </w:r>
          </w:p>
        </w:tc>
        <w:tc>
          <w:tcPr>
            <w:tcW w:w="434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F1AA3" w:rsidRPr="0038106E" w:rsidRDefault="003F1AA3" w:rsidP="009D5DAD">
            <w:pPr>
              <w:spacing w:before="120" w:after="12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3810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Firma podwykonawcy</w:t>
            </w:r>
          </w:p>
        </w:tc>
      </w:tr>
      <w:tr w:rsidR="003F1AA3" w:rsidRPr="0038106E" w:rsidTr="009D5DAD">
        <w:trPr>
          <w:cantSplit/>
          <w:trHeight w:val="570"/>
        </w:trPr>
        <w:tc>
          <w:tcPr>
            <w:tcW w:w="6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3F1AA3" w:rsidRPr="0038106E" w:rsidRDefault="003F1AA3" w:rsidP="009D5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F1AA3" w:rsidRDefault="003F1AA3" w:rsidP="009D5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F1AA3" w:rsidRDefault="003F1AA3" w:rsidP="009D5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F1AA3" w:rsidRPr="0038106E" w:rsidRDefault="003F1AA3" w:rsidP="009D5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F1AA3" w:rsidRPr="0038106E" w:rsidRDefault="003F1AA3" w:rsidP="009D5D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3F1AA3" w:rsidRPr="0038106E" w:rsidRDefault="003F1AA3" w:rsidP="003F1AA3">
      <w:pPr>
        <w:spacing w:before="120" w:after="120" w:line="240" w:lineRule="auto"/>
        <w:ind w:left="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UWAGA:</w:t>
      </w:r>
    </w:p>
    <w:p w:rsidR="003F1AA3" w:rsidRPr="0038106E" w:rsidRDefault="003F1AA3" w:rsidP="003F1AA3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pacing w:val="-4"/>
          <w:sz w:val="20"/>
          <w:szCs w:val="20"/>
          <w:lang w:eastAsia="pl-PL"/>
        </w:rPr>
        <w:t>3)W przypadku, gdy Wykonawca nie wypełni powyższej tabeli, Zamawiający uzna, iż Wykonawca zamierza wykonać całość zamówienia bez udziału podwykonawców.</w:t>
      </w:r>
    </w:p>
    <w:p w:rsidR="003F1AA3" w:rsidRPr="0038106E" w:rsidRDefault="003F1AA3" w:rsidP="003F1AA3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</w:pPr>
    </w:p>
    <w:p w:rsidR="003F1AA3" w:rsidRPr="00E20E29" w:rsidRDefault="003F1AA3" w:rsidP="003F1AA3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Zapoznaliśmy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się ze specyfikacją istotnych warunków zamówienia,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 wnosimy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do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niej zastrzeżeń  oraz uzyskaliśmy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informacje ni</w:t>
      </w:r>
      <w:r w:rsidR="0071345F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ezbędne do przygotowania oferty.</w:t>
      </w:r>
    </w:p>
    <w:p w:rsidR="003F1AA3" w:rsidRPr="00E20E29" w:rsidRDefault="003F1AA3" w:rsidP="003F1AA3">
      <w:pPr>
        <w:tabs>
          <w:tab w:val="left" w:pos="360"/>
        </w:tabs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5. W</w:t>
      </w:r>
      <w:r w:rsidRPr="001B2772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cenie oferty zostały wliczone wszelkie koszty związane z realizacją zamówienia,</w:t>
      </w:r>
    </w:p>
    <w:p w:rsidR="003F1AA3" w:rsidRDefault="003F1AA3" w:rsidP="003F1AA3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. Wskazujemy dostępność odpisu z właściwego rejestru lub z centralnej ewidencji i informacji o działalności gospodarczej w formie elektronicznej pod następującym adresem internetowym…………………………………………………………………………….…</w:t>
      </w:r>
    </w:p>
    <w:p w:rsidR="003F1AA3" w:rsidRPr="0038106E" w:rsidRDefault="003F1AA3" w:rsidP="003F1AA3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7. A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>kceptuję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/my </w:t>
      </w:r>
      <w:r w:rsidRPr="00E20E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proponowane przez zamawiającego istotne dla stron postanowienia, które zostaną wprowadzone do treści zawieranej umowy w sprawie zamówienia publicznego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tbl>
      <w:tblPr>
        <w:tblW w:w="9345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45"/>
      </w:tblGrid>
      <w:tr w:rsidR="003F1AA3" w:rsidTr="009D5DAD">
        <w:trPr>
          <w:trHeight w:val="714"/>
        </w:trPr>
        <w:tc>
          <w:tcPr>
            <w:tcW w:w="93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F1AA3" w:rsidRDefault="003F1AA3" w:rsidP="009D5DAD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F1AA3" w:rsidRDefault="003F1AA3" w:rsidP="009D5DAD">
            <w:pPr>
              <w:spacing w:after="120" w:line="240" w:lineRule="auto"/>
              <w:ind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38106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. </w:t>
            </w: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Oświadczenie dla </w:t>
            </w:r>
            <w:r w:rsidRPr="00E20E2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Wykonawców nie będących Właścicielami sieci dystrybucyjnej</w:t>
            </w:r>
          </w:p>
        </w:tc>
      </w:tr>
      <w:tr w:rsidR="003F1AA3" w:rsidTr="009D5DAD">
        <w:trPr>
          <w:trHeight w:val="2355"/>
        </w:trPr>
        <w:tc>
          <w:tcPr>
            <w:tcW w:w="9345" w:type="dxa"/>
            <w:tcBorders>
              <w:top w:val="single" w:sz="4" w:space="0" w:color="auto"/>
            </w:tcBorders>
          </w:tcPr>
          <w:p w:rsidR="003F1AA3" w:rsidRPr="00E20E29" w:rsidRDefault="003F1AA3" w:rsidP="009D5DAD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, że posiadam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 aktualną  umowę generalną z Operatorem Systemu Dystrybucyjnego (OSD) na świadczenie usług dystrybucyjnych na obszarze na którym znajduje się miejsce dostarczenia gazu ziemnego. </w:t>
            </w:r>
          </w:p>
          <w:p w:rsidR="003F1AA3" w:rsidRPr="00E20E29" w:rsidRDefault="003F1AA3" w:rsidP="009D5DAD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Oświadczam</w:t>
            </w: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/y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 xml:space="preserve">, że </w:t>
            </w:r>
            <w:r w:rsidRPr="00E20E2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do dnia zawarcia umowy z Zamawiającym zostanie podpisania umowa generalna </w:t>
            </w:r>
            <w:r w:rsidRPr="00E20E29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pl-PL"/>
              </w:rPr>
              <w:t>z Operatorem Systemu Dystrybucyjnego (OSD) na świadczenie usług dystrybucyjnych na obszarze na którym znajduje się miejsce dostarczenia gazu ziemnego*</w:t>
            </w:r>
          </w:p>
          <w:p w:rsidR="003F1AA3" w:rsidRDefault="003F1AA3" w:rsidP="009D5DAD">
            <w:pPr>
              <w:spacing w:after="120" w:line="240" w:lineRule="auto"/>
              <w:ind w:left="52" w:right="-2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0E29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eastAsia="pl-PL"/>
              </w:rPr>
              <w:t xml:space="preserve">* </w:t>
            </w:r>
            <w:r w:rsidRPr="003877B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- niepotrzebne skreślić</w:t>
            </w:r>
          </w:p>
        </w:tc>
      </w:tr>
    </w:tbl>
    <w:p w:rsidR="003F1AA3" w:rsidRDefault="003F1AA3" w:rsidP="003F1AA3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Informujemy, że </w:t>
      </w:r>
      <w:r w:rsidRPr="0038106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4)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F1AA3" w:rsidRPr="0038106E" w:rsidRDefault="003F1AA3" w:rsidP="003F1AA3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nie będzie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podatkowego.</w:t>
      </w:r>
    </w:p>
    <w:p w:rsidR="003F1AA3" w:rsidRPr="0038106E" w:rsidRDefault="003F1AA3" w:rsidP="003F1AA3">
      <w:pPr>
        <w:spacing w:after="24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wybór oferty </w:t>
      </w:r>
      <w:r w:rsidRPr="0038106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będzie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prowadzić do powstania u Zamawiającego obowiązku podatkowego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odniesieniu do następujących towarów / usług (w zależności od przedmiotu zamówienia):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towarów / usług (w zależności od przedmiotu zamówienia) powodująca obowiązek podatkowy u Zamawiającego to ……………….. zł netto.</w:t>
      </w:r>
    </w:p>
    <w:p w:rsidR="003F1AA3" w:rsidRPr="0038106E" w:rsidRDefault="003F1AA3" w:rsidP="003F1AA3">
      <w:pPr>
        <w:spacing w:after="0" w:line="240" w:lineRule="auto"/>
        <w:ind w:left="426" w:right="-28" w:hanging="14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 xml:space="preserve">4) 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Dotyczy Wykonawców, których oferty będą generować obowiązek doliczania wartości podatku VAT do wartości netto oferty, tj. w przypadku:</w:t>
      </w:r>
    </w:p>
    <w:p w:rsidR="003F1AA3" w:rsidRPr="0038106E" w:rsidRDefault="003F1AA3" w:rsidP="003F1AA3">
      <w:pPr>
        <w:numPr>
          <w:ilvl w:val="0"/>
          <w:numId w:val="2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wewnątrzwspólnotowego nabycia towarów,</w:t>
      </w:r>
    </w:p>
    <w:p w:rsidR="003F1AA3" w:rsidRPr="0038106E" w:rsidRDefault="003F1AA3" w:rsidP="003F1AA3">
      <w:pPr>
        <w:numPr>
          <w:ilvl w:val="0"/>
          <w:numId w:val="2"/>
        </w:numPr>
        <w:spacing w:after="0" w:line="240" w:lineRule="auto"/>
        <w:ind w:left="567" w:right="-28" w:hanging="141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mechanizmu odwróconego obciążenia, o którym mowa w art. 17 ust. 1 pkt 7 ustawy o podatku od towarów i usług,</w:t>
      </w:r>
    </w:p>
    <w:p w:rsidR="003F1AA3" w:rsidRPr="0038106E" w:rsidRDefault="003F1AA3" w:rsidP="003F1AA3">
      <w:pPr>
        <w:numPr>
          <w:ilvl w:val="0"/>
          <w:numId w:val="2"/>
        </w:numPr>
        <w:spacing w:after="240" w:line="240" w:lineRule="auto"/>
        <w:ind w:left="709" w:right="-28" w:hanging="284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importu usług lub importu towarów, z którymi wiąże się obowiązek doliczenia przez Zamawiającego przy porównywaniu cen ofertowych podatku VAT.</w:t>
      </w:r>
    </w:p>
    <w:p w:rsidR="003F1AA3" w:rsidRPr="003877B6" w:rsidRDefault="003F1AA3" w:rsidP="003F1AA3">
      <w:pPr>
        <w:pStyle w:val="Akapitzlist"/>
        <w:numPr>
          <w:ilvl w:val="0"/>
          <w:numId w:val="4"/>
        </w:num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Informuję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/my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jestem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-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nie jestem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śmy</w:t>
      </w:r>
      <w:proofErr w:type="spellEnd"/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niepotrzebne skreślić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małym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/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średnim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5</w:t>
      </w:r>
      <w:r w:rsidRPr="003877B6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7B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przedsiębiorcą</w:t>
      </w:r>
      <w:r w:rsidRPr="003877B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1AA3" w:rsidRDefault="003F1AA3" w:rsidP="003F1AA3">
      <w:pPr>
        <w:spacing w:after="120" w:line="240" w:lineRule="auto"/>
        <w:ind w:left="720" w:right="-2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left="284" w:right="-2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5</w:t>
      </w:r>
      <w:r w:rsidRPr="0038106E">
        <w:rPr>
          <w:rFonts w:ascii="Times New Roman" w:eastAsia="Times New Roman" w:hAnsi="Times New Roman" w:cs="Times New Roman"/>
          <w:i/>
          <w:color w:val="000000"/>
          <w:sz w:val="20"/>
          <w:szCs w:val="20"/>
          <w:vertAlign w:val="superscript"/>
          <w:lang w:eastAsia="pl-PL"/>
        </w:rPr>
        <w:t>)</w:t>
      </w:r>
      <w:r w:rsidRPr="0038106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Małe przedsiębiorstwo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: przedsiębiorstwo, które zatrudnia mniej niż 50 osób i którego roczny obrót lub roczna sum bilansowa nie przekracza 10 milionów EUR.</w:t>
      </w:r>
    </w:p>
    <w:p w:rsidR="003F1AA3" w:rsidRPr="00E20E29" w:rsidRDefault="003F1AA3" w:rsidP="003F1AA3">
      <w:pPr>
        <w:spacing w:after="240" w:line="240" w:lineRule="auto"/>
        <w:ind w:left="284" w:right="-28"/>
        <w:jc w:val="both"/>
        <w:rPr>
          <w:rFonts w:ascii="Times New Roman" w:eastAsia="Calibri" w:hAnsi="Times New Roman" w:cs="Times New Roman"/>
          <w:i/>
          <w:sz w:val="20"/>
          <w:szCs w:val="20"/>
          <w:lang w:eastAsia="en-GB"/>
        </w:rPr>
      </w:pP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>Średnie przedsiębiorstwa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: przedsiębiorstwa, które nie są mikroprzedsiębiorstwami ani małymi przedsiębiorstwami</w:t>
      </w:r>
      <w:r w:rsidRPr="0038106E">
        <w:rPr>
          <w:rFonts w:ascii="Times New Roman" w:eastAsia="Calibri" w:hAnsi="Times New Roman" w:cs="Times New Roman"/>
          <w:b/>
          <w:i/>
          <w:sz w:val="20"/>
          <w:szCs w:val="20"/>
          <w:lang w:val="x-none" w:eastAsia="en-GB"/>
        </w:rPr>
        <w:t xml:space="preserve"> </w:t>
      </w:r>
      <w:r w:rsidRPr="0038106E">
        <w:rPr>
          <w:rFonts w:ascii="Times New Roman" w:eastAsia="Calibri" w:hAnsi="Times New Roman" w:cs="Times New Roman"/>
          <w:i/>
          <w:sz w:val="20"/>
          <w:szCs w:val="20"/>
          <w:lang w:val="x-none" w:eastAsia="en-GB"/>
        </w:rPr>
        <w:t>i które zatrudniają mniej niż 250 osób i których roczny obrót nie przekracza 50 milionów EUR lub roczna suma bilansowa nie przekracza 43 milionów EUR.</w:t>
      </w:r>
    </w:p>
    <w:p w:rsidR="003F1AA3" w:rsidRPr="003877B6" w:rsidRDefault="003F1AA3" w:rsidP="003F1AA3">
      <w:pPr>
        <w:pStyle w:val="Akapitzlist"/>
        <w:numPr>
          <w:ilvl w:val="0"/>
          <w:numId w:val="4"/>
        </w:numPr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Uważamy się za związanych niniejszą ofertą przez okres 30 dni od upływu terminu do składania ofert.</w:t>
      </w:r>
    </w:p>
    <w:p w:rsidR="003F1AA3" w:rsidRPr="0038106E" w:rsidRDefault="003F1AA3" w:rsidP="003F1AA3">
      <w:pPr>
        <w:numPr>
          <w:ilvl w:val="0"/>
          <w:numId w:val="4"/>
        </w:numPr>
        <w:spacing w:after="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i dokumenty zawarte na stronach nr od ___ do ____  stanowią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tajemnicę  przedsiębiorstwa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 rozumieniu przepisów o zwalczaniu nieuczciwej konkurencji i zastrzegamy, że nie  mogą być udostępniane. </w:t>
      </w:r>
      <w:r w:rsidRPr="0038106E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Uzasadnienie zastrzeżenia</w:t>
      </w: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ww. dokumentów i informacji jako</w:t>
      </w:r>
    </w:p>
    <w:p w:rsidR="003F1AA3" w:rsidRPr="0038106E" w:rsidRDefault="003F1AA3" w:rsidP="003F1AA3">
      <w:p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ab/>
        <w:t xml:space="preserve">tajemnicy przedsiębiorstwa  zostało zawarte na stronach nr od ___ do ___. </w:t>
      </w:r>
    </w:p>
    <w:p w:rsidR="003F1AA3" w:rsidRDefault="003F1AA3" w:rsidP="003F1AA3">
      <w:pPr>
        <w:numPr>
          <w:ilvl w:val="0"/>
          <w:numId w:val="4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Pod groźbą odpowiedzialności karnej oświadczamy, że załączone do oferty dokumenty opisują     stan faktyczny i prawny aktualny na dzień złożenia oferty (art. 297 kk).</w:t>
      </w:r>
    </w:p>
    <w:p w:rsidR="003F1AA3" w:rsidRPr="003877B6" w:rsidRDefault="003F1AA3" w:rsidP="003F1AA3">
      <w:pPr>
        <w:numPr>
          <w:ilvl w:val="0"/>
          <w:numId w:val="4"/>
        </w:numPr>
        <w:tabs>
          <w:tab w:val="left" w:pos="426"/>
        </w:tabs>
        <w:spacing w:after="240" w:line="240" w:lineRule="auto"/>
        <w:ind w:left="426" w:right="-28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7B6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Wszelką</w:t>
      </w:r>
      <w:r w:rsidRPr="003877B6">
        <w:rPr>
          <w:rFonts w:ascii="Times New Roman" w:eastAsia="Times New Roman" w:hAnsi="Times New Roman" w:cs="Times New Roman"/>
          <w:snapToGrid w:val="0"/>
          <w:spacing w:val="-4"/>
          <w:sz w:val="24"/>
          <w:szCs w:val="24"/>
          <w:lang w:eastAsia="pl-PL"/>
        </w:rPr>
        <w:t xml:space="preserve"> korespondencję w sprawie niniejszego postępowania należy kierować na: poniższy adres:</w:t>
      </w:r>
    </w:p>
    <w:p w:rsidR="003F1AA3" w:rsidRPr="0038106E" w:rsidRDefault="003F1AA3" w:rsidP="003F1AA3">
      <w:pPr>
        <w:widowControl w:val="0"/>
        <w:tabs>
          <w:tab w:val="num" w:pos="426"/>
        </w:tabs>
        <w:spacing w:after="0" w:line="360" w:lineRule="auto"/>
        <w:ind w:left="426" w:right="-3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>……………………………………………………………………………............................................................................................................................................................................</w:t>
      </w:r>
    </w:p>
    <w:p w:rsidR="003F1AA3" w:rsidRPr="0038106E" w:rsidRDefault="003F1AA3" w:rsidP="003F1AA3">
      <w:pPr>
        <w:widowControl w:val="0"/>
        <w:tabs>
          <w:tab w:val="num" w:pos="0"/>
        </w:tabs>
        <w:spacing w:after="0" w:line="240" w:lineRule="auto"/>
        <w:ind w:left="426" w:right="-30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</w:t>
      </w: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proofErr w:type="spellStart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…………………..…………..…     e- mail: ……………………………………………</w:t>
      </w:r>
    </w:p>
    <w:p w:rsidR="003F1AA3" w:rsidRPr="0038106E" w:rsidRDefault="003F1AA3" w:rsidP="003F1AA3">
      <w:pPr>
        <w:spacing w:after="120" w:line="240" w:lineRule="auto"/>
        <w:ind w:right="-2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Default="003F1AA3" w:rsidP="003F1AA3">
      <w:pPr>
        <w:numPr>
          <w:ilvl w:val="0"/>
          <w:numId w:val="4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Załącznikami do niniejszej oferty są:</w:t>
      </w:r>
    </w:p>
    <w:p w:rsidR="003F1AA3" w:rsidRDefault="003F1AA3" w:rsidP="003F1AA3">
      <w:pPr>
        <w:spacing w:after="0" w:line="240" w:lineRule="auto"/>
        <w:ind w:left="28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Default="004E14D0" w:rsidP="003F1AA3">
      <w:pPr>
        <w:pStyle w:val="Akapitzlist"/>
        <w:numPr>
          <w:ilvl w:val="0"/>
          <w:numId w:val="3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cenowy na zał. nr 2</w:t>
      </w:r>
      <w:bookmarkStart w:id="0" w:name="_GoBack"/>
      <w:bookmarkEnd w:id="0"/>
      <w:r w:rsidR="003F1AA3">
        <w:rPr>
          <w:rFonts w:ascii="Times New Roman" w:eastAsia="Times New Roman" w:hAnsi="Times New Roman" w:cs="Times New Roman"/>
          <w:sz w:val="24"/>
          <w:szCs w:val="24"/>
          <w:lang w:eastAsia="pl-PL"/>
        </w:rPr>
        <w:t>.I</w:t>
      </w:r>
      <w:r w:rsidR="008B5081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3F1A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.1) </w:t>
      </w:r>
    </w:p>
    <w:p w:rsidR="003F1AA3" w:rsidRDefault="003F1AA3" w:rsidP="003F1AA3">
      <w:pPr>
        <w:pStyle w:val="Akapitzlist"/>
        <w:numPr>
          <w:ilvl w:val="0"/>
          <w:numId w:val="3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</w:t>
      </w:r>
    </w:p>
    <w:p w:rsidR="003F1AA3" w:rsidRDefault="003F1AA3" w:rsidP="003F1AA3">
      <w:pPr>
        <w:pStyle w:val="Akapitzlist"/>
        <w:numPr>
          <w:ilvl w:val="0"/>
          <w:numId w:val="3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……………………...</w:t>
      </w:r>
    </w:p>
    <w:p w:rsidR="003F1AA3" w:rsidRDefault="003F1AA3" w:rsidP="003F1AA3">
      <w:pPr>
        <w:pStyle w:val="Akapitzlist"/>
        <w:numPr>
          <w:ilvl w:val="0"/>
          <w:numId w:val="3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</w:t>
      </w:r>
    </w:p>
    <w:p w:rsidR="003F1AA3" w:rsidRDefault="003F1AA3" w:rsidP="003F1AA3">
      <w:pPr>
        <w:pStyle w:val="Akapitzlist"/>
        <w:numPr>
          <w:ilvl w:val="0"/>
          <w:numId w:val="3"/>
        </w:num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</w:t>
      </w:r>
    </w:p>
    <w:p w:rsidR="003F1AA3" w:rsidRPr="003877B6" w:rsidRDefault="003F1AA3" w:rsidP="003F1AA3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E20E29" w:rsidRDefault="003F1AA3" w:rsidP="003F1AA3">
      <w:pPr>
        <w:pStyle w:val="Akapitzlist"/>
        <w:spacing w:after="0" w:line="240" w:lineRule="auto"/>
        <w:ind w:left="824"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numPr>
          <w:ilvl w:val="0"/>
          <w:numId w:val="4"/>
        </w:numPr>
        <w:spacing w:after="0" w:line="240" w:lineRule="auto"/>
        <w:ind w:left="284" w:right="-3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>Oferta nasza wraz z załącznikami obejmuje ........... kolejno ponumerowanych stron.</w:t>
      </w:r>
    </w:p>
    <w:p w:rsidR="003F1AA3" w:rsidRPr="0038106E" w:rsidRDefault="003F1AA3" w:rsidP="003F1AA3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ind w:right="-3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tabs>
          <w:tab w:val="left" w:pos="5100"/>
        </w:tabs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10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………………………..                                              ………………………………………                 </w:t>
      </w: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Miejscowość, data</w:t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</w:t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podpis/y osoby/osób upoważnionej/</w:t>
      </w:r>
      <w:proofErr w:type="spellStart"/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ych</w:t>
      </w:r>
      <w:proofErr w:type="spellEnd"/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</w:pPr>
      <w:r w:rsidRPr="0038106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                                                                                                          do   reprezentowania Wykonawcy/ców</w:t>
      </w:r>
      <w:r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6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Pr="0038106E" w:rsidRDefault="003F1AA3" w:rsidP="003F1A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1AA3" w:rsidRDefault="003F1AA3" w:rsidP="003F1AA3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6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pl-PL"/>
        </w:rPr>
        <w:t>)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zgodnie z zapisami </w:t>
      </w:r>
      <w:proofErr w:type="spellStart"/>
      <w:r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siwz</w:t>
      </w:r>
      <w:proofErr w:type="spellEnd"/>
      <w:r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, </w:t>
      </w:r>
      <w:r w:rsidRPr="0038106E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>podpisem jest</w:t>
      </w:r>
      <w:r w:rsidRPr="0038106E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: złożony własnoręcznie znak, z którego można odczytać imię i nazwisko podpisującego</w:t>
      </w:r>
      <w:r w:rsidRPr="0038106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a jeżeli własnoręczny znak jest nieczytelny lub nie zawiera imienia i nazwiska to musi być on uzupełniony napisem  (np. w formie odcisku stempla), z którego można odczytać imię i nazwisko podpisującego</w:t>
      </w:r>
    </w:p>
    <w:p w:rsidR="003F1AA3" w:rsidRDefault="003F1AA3" w:rsidP="003F1AA3">
      <w:pPr>
        <w:spacing w:after="0" w:line="240" w:lineRule="auto"/>
        <w:ind w:right="3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2821DC" w:rsidRDefault="002821DC"/>
    <w:sectPr w:rsidR="002821DC" w:rsidSect="00EA2EE8">
      <w:footerReference w:type="default" r:id="rId8"/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43E" w:rsidRDefault="0071345F">
      <w:pPr>
        <w:spacing w:after="0" w:line="240" w:lineRule="auto"/>
      </w:pPr>
      <w:r>
        <w:separator/>
      </w:r>
    </w:p>
  </w:endnote>
  <w:endnote w:type="continuationSeparator" w:id="0">
    <w:p w:rsidR="0026443E" w:rsidRDefault="00713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2EE8" w:rsidRPr="002C072D" w:rsidRDefault="00354D55" w:rsidP="001B2772">
    <w:pPr>
      <w:pStyle w:val="Stopka"/>
      <w:jc w:val="right"/>
      <w:rPr>
        <w:sz w:val="18"/>
        <w:szCs w:val="18"/>
      </w:rPr>
    </w:pPr>
    <w:r w:rsidRPr="002C072D">
      <w:rPr>
        <w:rFonts w:ascii="Cambria" w:hAnsi="Cambria"/>
        <w:sz w:val="18"/>
        <w:szCs w:val="18"/>
      </w:rPr>
      <w:t xml:space="preserve">str. </w:t>
    </w:r>
    <w:r w:rsidRPr="002C072D">
      <w:rPr>
        <w:sz w:val="18"/>
        <w:szCs w:val="18"/>
      </w:rPr>
      <w:fldChar w:fldCharType="begin"/>
    </w:r>
    <w:r w:rsidRPr="002C072D">
      <w:rPr>
        <w:sz w:val="18"/>
        <w:szCs w:val="18"/>
      </w:rPr>
      <w:instrText xml:space="preserve"> PAGE    \* MERGEFORMAT </w:instrText>
    </w:r>
    <w:r w:rsidRPr="002C072D">
      <w:rPr>
        <w:sz w:val="18"/>
        <w:szCs w:val="18"/>
      </w:rPr>
      <w:fldChar w:fldCharType="separate"/>
    </w:r>
    <w:r w:rsidR="004E14D0" w:rsidRPr="004E14D0">
      <w:rPr>
        <w:rFonts w:ascii="Cambria" w:hAnsi="Cambria"/>
        <w:noProof/>
        <w:sz w:val="18"/>
        <w:szCs w:val="18"/>
      </w:rPr>
      <w:t>3</w:t>
    </w:r>
    <w:r w:rsidRPr="002C072D">
      <w:rPr>
        <w:sz w:val="18"/>
        <w:szCs w:val="18"/>
      </w:rPr>
      <w:fldChar w:fldCharType="end"/>
    </w:r>
    <w:r>
      <w:rPr>
        <w:sz w:val="18"/>
        <w:szCs w:val="18"/>
      </w:rPr>
      <w:t xml:space="preserve"> z 3</w:t>
    </w:r>
  </w:p>
  <w:p w:rsidR="00EA2EE8" w:rsidRDefault="004E14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43E" w:rsidRDefault="0071345F">
      <w:pPr>
        <w:spacing w:after="0" w:line="240" w:lineRule="auto"/>
      </w:pPr>
      <w:r>
        <w:separator/>
      </w:r>
    </w:p>
  </w:footnote>
  <w:footnote w:type="continuationSeparator" w:id="0">
    <w:p w:rsidR="0026443E" w:rsidRDefault="007134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2F4D57"/>
    <w:multiLevelType w:val="hybridMultilevel"/>
    <w:tmpl w:val="88F47E5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B10BAC"/>
    <w:multiLevelType w:val="hybridMultilevel"/>
    <w:tmpl w:val="C0E6C862"/>
    <w:lvl w:ilvl="0" w:tplc="DEB0CA2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8C06F3"/>
    <w:multiLevelType w:val="hybridMultilevel"/>
    <w:tmpl w:val="933623C2"/>
    <w:lvl w:ilvl="0" w:tplc="041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753F3C40"/>
    <w:multiLevelType w:val="hybridMultilevel"/>
    <w:tmpl w:val="E3282434"/>
    <w:lvl w:ilvl="0" w:tplc="8A58D304">
      <w:start w:val="1"/>
      <w:numFmt w:val="decimal"/>
      <w:lvlText w:val="%1)"/>
      <w:lvlJc w:val="left"/>
      <w:pPr>
        <w:ind w:left="8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4" w:hanging="360"/>
      </w:pPr>
    </w:lvl>
    <w:lvl w:ilvl="2" w:tplc="0415001B" w:tentative="1">
      <w:start w:val="1"/>
      <w:numFmt w:val="lowerRoman"/>
      <w:lvlText w:val="%3."/>
      <w:lvlJc w:val="right"/>
      <w:pPr>
        <w:ind w:left="2264" w:hanging="180"/>
      </w:pPr>
    </w:lvl>
    <w:lvl w:ilvl="3" w:tplc="0415000F" w:tentative="1">
      <w:start w:val="1"/>
      <w:numFmt w:val="decimal"/>
      <w:lvlText w:val="%4."/>
      <w:lvlJc w:val="left"/>
      <w:pPr>
        <w:ind w:left="2984" w:hanging="360"/>
      </w:pPr>
    </w:lvl>
    <w:lvl w:ilvl="4" w:tplc="04150019" w:tentative="1">
      <w:start w:val="1"/>
      <w:numFmt w:val="lowerLetter"/>
      <w:lvlText w:val="%5."/>
      <w:lvlJc w:val="left"/>
      <w:pPr>
        <w:ind w:left="3704" w:hanging="360"/>
      </w:pPr>
    </w:lvl>
    <w:lvl w:ilvl="5" w:tplc="0415001B" w:tentative="1">
      <w:start w:val="1"/>
      <w:numFmt w:val="lowerRoman"/>
      <w:lvlText w:val="%6."/>
      <w:lvlJc w:val="right"/>
      <w:pPr>
        <w:ind w:left="4424" w:hanging="180"/>
      </w:pPr>
    </w:lvl>
    <w:lvl w:ilvl="6" w:tplc="0415000F" w:tentative="1">
      <w:start w:val="1"/>
      <w:numFmt w:val="decimal"/>
      <w:lvlText w:val="%7."/>
      <w:lvlJc w:val="left"/>
      <w:pPr>
        <w:ind w:left="5144" w:hanging="360"/>
      </w:pPr>
    </w:lvl>
    <w:lvl w:ilvl="7" w:tplc="04150019" w:tentative="1">
      <w:start w:val="1"/>
      <w:numFmt w:val="lowerLetter"/>
      <w:lvlText w:val="%8."/>
      <w:lvlJc w:val="left"/>
      <w:pPr>
        <w:ind w:left="5864" w:hanging="360"/>
      </w:pPr>
    </w:lvl>
    <w:lvl w:ilvl="8" w:tplc="0415001B" w:tentative="1">
      <w:start w:val="1"/>
      <w:numFmt w:val="lowerRoman"/>
      <w:lvlText w:val="%9."/>
      <w:lvlJc w:val="right"/>
      <w:pPr>
        <w:ind w:left="658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AA3"/>
    <w:rsid w:val="0026443E"/>
    <w:rsid w:val="002821DC"/>
    <w:rsid w:val="00354D55"/>
    <w:rsid w:val="003F1AA3"/>
    <w:rsid w:val="004E14D0"/>
    <w:rsid w:val="0071345F"/>
    <w:rsid w:val="008B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F1AA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F1A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F1A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A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F1AA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F1AA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F1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6845AAA7</Template>
  <TotalTime>6</TotalTime>
  <Pages>3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6881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5</cp:revision>
  <dcterms:created xsi:type="dcterms:W3CDTF">2017-05-30T12:46:00Z</dcterms:created>
  <dcterms:modified xsi:type="dcterms:W3CDTF">2017-06-05T08:47:00Z</dcterms:modified>
</cp:coreProperties>
</file>