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010" w:rsidRDefault="009F32BC">
      <w:r>
        <w:rPr>
          <w:noProof/>
          <w:lang w:eastAsia="pl-PL"/>
        </w:rPr>
        <w:drawing>
          <wp:inline distT="0" distB="0" distL="0" distR="0">
            <wp:extent cx="5760720" cy="7928050"/>
            <wp:effectExtent l="0" t="0" r="0" b="0"/>
            <wp:docPr id="1" name="Obraz 1" descr="P:\Zał. nr 10 do siwz po zm. 11.04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Zał. nr 10 do siwz po zm. 11.04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2BC" w:rsidRDefault="009F32BC"/>
    <w:p w:rsidR="009F32BC" w:rsidRDefault="009F32BC"/>
    <w:p w:rsidR="009F32BC" w:rsidRDefault="009F32BC">
      <w:r>
        <w:rPr>
          <w:noProof/>
          <w:lang w:eastAsia="pl-PL"/>
        </w:rPr>
        <w:lastRenderedPageBreak/>
        <w:drawing>
          <wp:inline distT="0" distB="0" distL="0" distR="0">
            <wp:extent cx="5760720" cy="7928050"/>
            <wp:effectExtent l="0" t="0" r="0" b="0"/>
            <wp:docPr id="2" name="Obraz 2" descr="P:\Zał. nr 10 do siwz po zm. 11.04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Zał. nr 10 do siwz po zm. 11.04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2BC" w:rsidRDefault="009F32BC"/>
    <w:p w:rsidR="009F32BC" w:rsidRDefault="009F32BC"/>
    <w:p w:rsidR="009F32BC" w:rsidRDefault="009F32BC">
      <w:r>
        <w:rPr>
          <w:noProof/>
          <w:lang w:eastAsia="pl-PL"/>
        </w:rPr>
        <w:lastRenderedPageBreak/>
        <w:drawing>
          <wp:inline distT="0" distB="0" distL="0" distR="0">
            <wp:extent cx="5760720" cy="7928050"/>
            <wp:effectExtent l="0" t="0" r="0" b="0"/>
            <wp:docPr id="3" name="Obraz 3" descr="P:\Zał. nr 10 do siwz po zm. 11.04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:\Zał. nr 10 do siwz po zm. 11.04\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2BC" w:rsidRDefault="009F32BC"/>
    <w:p w:rsidR="009F32BC" w:rsidRDefault="009F32BC"/>
    <w:p w:rsidR="009F32BC" w:rsidRDefault="009F32BC">
      <w:r>
        <w:rPr>
          <w:noProof/>
          <w:lang w:eastAsia="pl-PL"/>
        </w:rPr>
        <w:lastRenderedPageBreak/>
        <w:drawing>
          <wp:inline distT="0" distB="0" distL="0" distR="0">
            <wp:extent cx="5760720" cy="7928050"/>
            <wp:effectExtent l="0" t="0" r="0" b="0"/>
            <wp:docPr id="4" name="Obraz 4" descr="P:\Zał. nr 10 do siwz po zm. 11.04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Zał. nr 10 do siwz po zm. 11.04\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2BC" w:rsidRDefault="009F32BC"/>
    <w:p w:rsidR="009F32BC" w:rsidRDefault="009F32BC"/>
    <w:p w:rsidR="009F32BC" w:rsidRDefault="009F32BC">
      <w:r>
        <w:rPr>
          <w:noProof/>
          <w:lang w:eastAsia="pl-PL"/>
        </w:rPr>
        <w:lastRenderedPageBreak/>
        <w:drawing>
          <wp:inline distT="0" distB="0" distL="0" distR="0">
            <wp:extent cx="5760720" cy="7928050"/>
            <wp:effectExtent l="0" t="0" r="0" b="0"/>
            <wp:docPr id="5" name="Obraz 5" descr="P:\Zał. nr 10 do siwz po zm. 11.04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Zał. nr 10 do siwz po zm. 11.04\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2BC" w:rsidRDefault="009F32BC"/>
    <w:p w:rsidR="009F32BC" w:rsidRDefault="009F32BC"/>
    <w:p w:rsidR="009F32BC" w:rsidRDefault="009F32BC">
      <w:r>
        <w:rPr>
          <w:noProof/>
          <w:lang w:eastAsia="pl-PL"/>
        </w:rPr>
        <w:lastRenderedPageBreak/>
        <w:drawing>
          <wp:inline distT="0" distB="0" distL="0" distR="0">
            <wp:extent cx="5760720" cy="7928050"/>
            <wp:effectExtent l="0" t="0" r="0" b="0"/>
            <wp:docPr id="6" name="Obraz 6" descr="P:\Zał. nr 10 do siwz po zm. 11.04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Zał. nr 10 do siwz po zm. 11.04\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2BC" w:rsidRDefault="009F32BC"/>
    <w:p w:rsidR="009F32BC" w:rsidRDefault="009F32BC"/>
    <w:p w:rsidR="009F32BC" w:rsidRDefault="009F32BC">
      <w:r>
        <w:rPr>
          <w:noProof/>
          <w:lang w:eastAsia="pl-PL"/>
        </w:rPr>
        <w:lastRenderedPageBreak/>
        <w:drawing>
          <wp:inline distT="0" distB="0" distL="0" distR="0">
            <wp:extent cx="5760720" cy="7928050"/>
            <wp:effectExtent l="0" t="0" r="0" b="0"/>
            <wp:docPr id="7" name="Obraz 7" descr="P:\Zał. nr 10 do siwz po zm. 11.04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:\Zał. nr 10 do siwz po zm. 11.04\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F32BC" w:rsidRDefault="009F32BC"/>
    <w:sectPr w:rsidR="009F3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901"/>
    <w:rsid w:val="00314010"/>
    <w:rsid w:val="009F32BC"/>
    <w:rsid w:val="00E0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3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32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3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32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86373D93</Template>
  <TotalTime>1</TotalTime>
  <Pages>7</Pages>
  <Words>3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</cp:revision>
  <dcterms:created xsi:type="dcterms:W3CDTF">2014-04-14T07:40:00Z</dcterms:created>
  <dcterms:modified xsi:type="dcterms:W3CDTF">2014-04-14T07:40:00Z</dcterms:modified>
</cp:coreProperties>
</file>