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96136 - 2017 z dnia 2017-06-13 r.</w:t>
      </w:r>
    </w:p>
    <w:p w:rsidR="00F4216F" w:rsidRPr="00F4216F" w:rsidRDefault="00F4216F" w:rsidP="00F4216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Kielce: </w:t>
      </w:r>
      <w:r w:rsidRPr="00F4216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526501-N-2017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06/06/2017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Gmina Kielce - Miejski Ośrodek Sportu i Rekreacji, Krajowy numer identyfikacyjny 26076219700000, ul. ul. Żytnia  1, 25-018   Kielce, woj. świętokrzyskie, państwo Polska, tel. 41 3676796; 41 3676716, e-mail zamowienia@mosir.kielce.pl, faks 41 3676913.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www.mosir.kielce.pl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internetowej, pod którym można uzyskać dostęp do narzędzi i urządzeń lub formatów plików, które nie są ogólnie dostępne: 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F4216F" w:rsidRPr="00F4216F" w:rsidRDefault="00F4216F" w:rsidP="00F4216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5.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Na podstawie art. 144 ust. 1 pkt. 1 ustawy Prawo zamówień publicznych, zamawiający przewiduje możliwość dokonania zmian postanowień umowy zawartej z wybranym Wykonawcą w następujących przypadkach: a) gdy zmianie ulegnie urzędowa stawka podatku VAT, ceny i stawki opłat dystrybucyjnych w przypadku zatwierdzenia przez Prezesa URE zmiany Taryfy na usługi dystrybucji paliwa gazowego OSD, które miałyby obowiązywać w okresie obowiązywania Umowy oraz zmianie ulegnie stan prawny, jako zdarzenie zewnętrzne, niezależne od woli stron - Zamawiający dopuszcza możliwość zmiany wartości wynagrodzenia umownego; b) zmiany będą korzystne dla Zamawiającego i nie będą: - wprowadzane warunki, które gdyby zostały ujęte w ramach procedury przetargowej udzielenia zamówienia umożliwiłyby dopuszczenie innych ofert niż ta, która została pierwotnie dopuszczona; - modyfikowały równowagi ekonomicznej umowy na korzyść wykonawcy w sposób, który nie był przewidziany w postanowieniach pierwotnego zamówienia; - istotne w rozumieniu w art. 144 ust. 1e ustawy Prawo zamówień publicznych. Szczegółowe warunki zmiany treści postanowień Umowy zawiera § 12 załącznika nr 5 do SIWZ -Projekt umowy.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216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F4216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Na podstawie art. 144 ust. 1 pkt. 1 ustawy Prawo zamówień publicznych, zamawiający przewiduje możliwość dokonania zmian postanowień umowy zawartej z wybranym Wykonawcą w następującym przypadku: - gdy zmianie ulegnie urzędowa stawka podatku VAT, ceny i stawki opłat dystrybucyjnych w przypadku zatwierdzenia przez Prezesa URE zmiany Taryfy na usługi dystrybucji paliwa gazowego OSD, które miałyby obowiązywać w okresie obowiązywania Umowy oraz zmianie ulegnie stan prawny, jako zdarzenie zewnętrzne, niezależne od woli stron - Zamawiający dopuszcza możliwość zmiany wartości wynagrodzenia umownego. </w:t>
      </w:r>
    </w:p>
    <w:p w:rsidR="001A1327" w:rsidRDefault="001A1327"/>
    <w:sectPr w:rsidR="001A1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16F"/>
    <w:rsid w:val="001A1327"/>
    <w:rsid w:val="00F4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93F1D533</Template>
  <TotalTime>1</TotalTime>
  <Pages>1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2017-06-13T06:43:00Z</dcterms:created>
  <dcterms:modified xsi:type="dcterms:W3CDTF">2017-06-13T06:44:00Z</dcterms:modified>
</cp:coreProperties>
</file>